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7BAC" w:rsidRDefault="008B7BAC" w:rsidP="009E06F6">
      <w:pPr>
        <w:rPr>
          <w:b/>
          <w:sz w:val="28"/>
          <w:szCs w:val="28"/>
        </w:rPr>
      </w:pPr>
      <w:r w:rsidRPr="00A45F20">
        <w:rPr>
          <w:b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7.75pt;height:681.75pt">
            <v:imagedata r:id="rId5" o:title=""/>
          </v:shape>
        </w:pict>
      </w:r>
    </w:p>
    <w:p w:rsidR="008B7BAC" w:rsidRDefault="008B7BAC" w:rsidP="009E06F6">
      <w:pPr>
        <w:rPr>
          <w:b/>
          <w:sz w:val="28"/>
          <w:szCs w:val="28"/>
        </w:rPr>
      </w:pPr>
    </w:p>
    <w:p w:rsidR="008B7BAC" w:rsidRDefault="008B7BAC" w:rsidP="009E06F6">
      <w:pPr>
        <w:rPr>
          <w:b/>
          <w:sz w:val="28"/>
          <w:szCs w:val="28"/>
        </w:rPr>
      </w:pPr>
    </w:p>
    <w:p w:rsidR="008B7BAC" w:rsidRDefault="008B7BAC" w:rsidP="009E06F6">
      <w:pPr>
        <w:rPr>
          <w:b/>
          <w:sz w:val="28"/>
          <w:szCs w:val="28"/>
        </w:rPr>
      </w:pPr>
    </w:p>
    <w:p w:rsidR="008B7BAC" w:rsidRDefault="008B7BAC" w:rsidP="009E06F6">
      <w:pPr>
        <w:rPr>
          <w:b/>
          <w:sz w:val="28"/>
          <w:szCs w:val="28"/>
        </w:rPr>
      </w:pPr>
    </w:p>
    <w:p w:rsidR="008B7BAC" w:rsidRDefault="008B7BAC" w:rsidP="009E06F6">
      <w:pPr>
        <w:rPr>
          <w:b/>
          <w:sz w:val="28"/>
          <w:szCs w:val="28"/>
        </w:rPr>
      </w:pPr>
    </w:p>
    <w:p w:rsidR="008B7BAC" w:rsidRPr="00450789" w:rsidRDefault="008B7BAC" w:rsidP="009E06F6">
      <w:pPr>
        <w:rPr>
          <w:b/>
        </w:rPr>
      </w:pPr>
      <w:r w:rsidRPr="00450789">
        <w:rPr>
          <w:b/>
        </w:rPr>
        <w:t xml:space="preserve"> ИНФОРМАЦИОННАЯ КАРТА ОБРАЗОВАТЕЛЬНОЙ ПРОГРАММЫ</w:t>
      </w:r>
    </w:p>
    <w:p w:rsidR="008B7BAC" w:rsidRPr="00450789" w:rsidRDefault="008B7BAC" w:rsidP="009E06F6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75"/>
        <w:gridCol w:w="4111"/>
        <w:gridCol w:w="4785"/>
      </w:tblGrid>
      <w:tr w:rsidR="008B7BAC" w:rsidRPr="00450789" w:rsidTr="001D399B">
        <w:tc>
          <w:tcPr>
            <w:tcW w:w="675" w:type="dxa"/>
          </w:tcPr>
          <w:p w:rsidR="008B7BAC" w:rsidRPr="001D399B" w:rsidRDefault="008B7BAC" w:rsidP="009E06F6">
            <w:pPr>
              <w:rPr>
                <w:b/>
                <w:sz w:val="22"/>
                <w:szCs w:val="22"/>
              </w:rPr>
            </w:pPr>
            <w:r w:rsidRPr="001D399B">
              <w:rPr>
                <w:b/>
                <w:sz w:val="22"/>
                <w:szCs w:val="22"/>
              </w:rPr>
              <w:t>1.</w:t>
            </w:r>
          </w:p>
        </w:tc>
        <w:tc>
          <w:tcPr>
            <w:tcW w:w="4111" w:type="dxa"/>
          </w:tcPr>
          <w:p w:rsidR="008B7BAC" w:rsidRPr="001D399B" w:rsidRDefault="008B7BAC" w:rsidP="009E06F6">
            <w:pPr>
              <w:rPr>
                <w:b/>
                <w:sz w:val="22"/>
                <w:szCs w:val="22"/>
              </w:rPr>
            </w:pPr>
            <w:r w:rsidRPr="001D399B">
              <w:rPr>
                <w:b/>
                <w:sz w:val="22"/>
                <w:szCs w:val="22"/>
              </w:rPr>
              <w:t>Образовательная организация</w:t>
            </w:r>
          </w:p>
        </w:tc>
        <w:tc>
          <w:tcPr>
            <w:tcW w:w="4785" w:type="dxa"/>
          </w:tcPr>
          <w:p w:rsidR="008B7BAC" w:rsidRPr="001D399B" w:rsidRDefault="008B7BAC" w:rsidP="009E06F6">
            <w:pPr>
              <w:rPr>
                <w:sz w:val="22"/>
                <w:szCs w:val="22"/>
              </w:rPr>
            </w:pPr>
            <w:r w:rsidRPr="001D399B">
              <w:rPr>
                <w:sz w:val="22"/>
                <w:szCs w:val="22"/>
              </w:rPr>
              <w:t>Муниципальное бюджетное учреждение дополнительного образования «Центр детского технического творчества» Елабужского муниципального района Республики Татарстан</w:t>
            </w:r>
          </w:p>
        </w:tc>
      </w:tr>
      <w:tr w:rsidR="008B7BAC" w:rsidRPr="00450789" w:rsidTr="001D399B">
        <w:tc>
          <w:tcPr>
            <w:tcW w:w="675" w:type="dxa"/>
          </w:tcPr>
          <w:p w:rsidR="008B7BAC" w:rsidRPr="001D399B" w:rsidRDefault="008B7BAC" w:rsidP="009E06F6">
            <w:pPr>
              <w:rPr>
                <w:b/>
                <w:sz w:val="22"/>
                <w:szCs w:val="22"/>
              </w:rPr>
            </w:pPr>
            <w:r w:rsidRPr="001D399B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4111" w:type="dxa"/>
          </w:tcPr>
          <w:p w:rsidR="008B7BAC" w:rsidRPr="001D399B" w:rsidRDefault="008B7BAC" w:rsidP="009E06F6">
            <w:pPr>
              <w:rPr>
                <w:b/>
                <w:sz w:val="22"/>
                <w:szCs w:val="22"/>
              </w:rPr>
            </w:pPr>
            <w:r w:rsidRPr="001D399B">
              <w:rPr>
                <w:b/>
                <w:sz w:val="22"/>
                <w:szCs w:val="22"/>
              </w:rPr>
              <w:t>Полное название программы</w:t>
            </w:r>
          </w:p>
        </w:tc>
        <w:tc>
          <w:tcPr>
            <w:tcW w:w="4785" w:type="dxa"/>
          </w:tcPr>
          <w:p w:rsidR="008B7BAC" w:rsidRPr="001D399B" w:rsidRDefault="008B7BAC" w:rsidP="009E06F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D399B">
              <w:rPr>
                <w:rFonts w:ascii="Times New Roman" w:hAnsi="Times New Roman"/>
                <w:sz w:val="24"/>
                <w:szCs w:val="24"/>
              </w:rPr>
              <w:t>Адаптированная общеразвивающая программа</w:t>
            </w:r>
          </w:p>
          <w:p w:rsidR="008B7BAC" w:rsidRPr="001D399B" w:rsidRDefault="008B7BAC" w:rsidP="009E06F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D399B">
              <w:rPr>
                <w:rFonts w:ascii="Times New Roman" w:hAnsi="Times New Roman"/>
                <w:sz w:val="24"/>
                <w:szCs w:val="24"/>
              </w:rPr>
              <w:t>технической направленности</w:t>
            </w:r>
          </w:p>
          <w:p w:rsidR="008B7BAC" w:rsidRPr="001D399B" w:rsidRDefault="008B7BAC" w:rsidP="00E14D91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D399B">
              <w:rPr>
                <w:rFonts w:ascii="Times New Roman" w:hAnsi="Times New Roman"/>
                <w:sz w:val="24"/>
                <w:szCs w:val="24"/>
              </w:rPr>
              <w:t>«Юный сапожник»</w:t>
            </w:r>
          </w:p>
        </w:tc>
      </w:tr>
      <w:tr w:rsidR="008B7BAC" w:rsidRPr="00450789" w:rsidTr="001D399B">
        <w:tc>
          <w:tcPr>
            <w:tcW w:w="675" w:type="dxa"/>
          </w:tcPr>
          <w:p w:rsidR="008B7BAC" w:rsidRPr="001D399B" w:rsidRDefault="008B7BAC" w:rsidP="009E06F6">
            <w:pPr>
              <w:rPr>
                <w:b/>
                <w:sz w:val="22"/>
                <w:szCs w:val="22"/>
              </w:rPr>
            </w:pPr>
            <w:r w:rsidRPr="001D399B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4111" w:type="dxa"/>
          </w:tcPr>
          <w:p w:rsidR="008B7BAC" w:rsidRPr="001D399B" w:rsidRDefault="008B7BAC" w:rsidP="009E06F6">
            <w:pPr>
              <w:rPr>
                <w:b/>
                <w:sz w:val="22"/>
                <w:szCs w:val="22"/>
              </w:rPr>
            </w:pPr>
            <w:r w:rsidRPr="001D399B">
              <w:rPr>
                <w:b/>
                <w:sz w:val="22"/>
                <w:szCs w:val="22"/>
              </w:rPr>
              <w:t>Направленность программы</w:t>
            </w:r>
          </w:p>
        </w:tc>
        <w:tc>
          <w:tcPr>
            <w:tcW w:w="4785" w:type="dxa"/>
          </w:tcPr>
          <w:p w:rsidR="008B7BAC" w:rsidRPr="001D399B" w:rsidRDefault="008B7BAC" w:rsidP="009E06F6">
            <w:pPr>
              <w:rPr>
                <w:sz w:val="22"/>
                <w:szCs w:val="22"/>
              </w:rPr>
            </w:pPr>
            <w:r w:rsidRPr="001D399B">
              <w:rPr>
                <w:sz w:val="22"/>
                <w:szCs w:val="22"/>
              </w:rPr>
              <w:t>Социально-педагогическая</w:t>
            </w:r>
          </w:p>
        </w:tc>
      </w:tr>
      <w:tr w:rsidR="008B7BAC" w:rsidRPr="00450789" w:rsidTr="001D399B">
        <w:tc>
          <w:tcPr>
            <w:tcW w:w="675" w:type="dxa"/>
          </w:tcPr>
          <w:p w:rsidR="008B7BAC" w:rsidRPr="001D399B" w:rsidRDefault="008B7BAC" w:rsidP="009E06F6">
            <w:pPr>
              <w:rPr>
                <w:b/>
                <w:sz w:val="22"/>
                <w:szCs w:val="22"/>
              </w:rPr>
            </w:pPr>
            <w:r w:rsidRPr="001D399B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4111" w:type="dxa"/>
          </w:tcPr>
          <w:p w:rsidR="008B7BAC" w:rsidRPr="001D399B" w:rsidRDefault="008B7BAC" w:rsidP="009E06F6">
            <w:pPr>
              <w:rPr>
                <w:b/>
                <w:sz w:val="22"/>
                <w:szCs w:val="22"/>
              </w:rPr>
            </w:pPr>
            <w:r w:rsidRPr="001D399B">
              <w:rPr>
                <w:b/>
                <w:sz w:val="22"/>
                <w:szCs w:val="22"/>
              </w:rPr>
              <w:t>Сведения о разработчиках</w:t>
            </w:r>
          </w:p>
        </w:tc>
        <w:tc>
          <w:tcPr>
            <w:tcW w:w="4785" w:type="dxa"/>
          </w:tcPr>
          <w:p w:rsidR="008B7BAC" w:rsidRPr="001D399B" w:rsidRDefault="008B7BAC" w:rsidP="009E06F6">
            <w:pPr>
              <w:rPr>
                <w:b/>
                <w:sz w:val="22"/>
                <w:szCs w:val="22"/>
              </w:rPr>
            </w:pPr>
          </w:p>
        </w:tc>
      </w:tr>
      <w:tr w:rsidR="008B7BAC" w:rsidRPr="00450789" w:rsidTr="001D399B">
        <w:tc>
          <w:tcPr>
            <w:tcW w:w="675" w:type="dxa"/>
          </w:tcPr>
          <w:p w:rsidR="008B7BAC" w:rsidRPr="001D399B" w:rsidRDefault="008B7BAC" w:rsidP="009E06F6">
            <w:pPr>
              <w:rPr>
                <w:sz w:val="22"/>
                <w:szCs w:val="22"/>
              </w:rPr>
            </w:pPr>
            <w:r w:rsidRPr="001D399B">
              <w:rPr>
                <w:sz w:val="22"/>
                <w:szCs w:val="22"/>
              </w:rPr>
              <w:t>4.1</w:t>
            </w:r>
          </w:p>
        </w:tc>
        <w:tc>
          <w:tcPr>
            <w:tcW w:w="4111" w:type="dxa"/>
          </w:tcPr>
          <w:p w:rsidR="008B7BAC" w:rsidRPr="001D399B" w:rsidRDefault="008B7BAC" w:rsidP="009E06F6">
            <w:pPr>
              <w:rPr>
                <w:sz w:val="22"/>
                <w:szCs w:val="22"/>
              </w:rPr>
            </w:pPr>
            <w:r w:rsidRPr="001D399B">
              <w:rPr>
                <w:sz w:val="22"/>
                <w:szCs w:val="22"/>
              </w:rPr>
              <w:t xml:space="preserve">Педагог дополнительного образования </w:t>
            </w:r>
          </w:p>
        </w:tc>
        <w:tc>
          <w:tcPr>
            <w:tcW w:w="4785" w:type="dxa"/>
          </w:tcPr>
          <w:p w:rsidR="008B7BAC" w:rsidRPr="001D399B" w:rsidRDefault="008B7BAC" w:rsidP="009E06F6">
            <w:pPr>
              <w:rPr>
                <w:sz w:val="22"/>
                <w:szCs w:val="22"/>
              </w:rPr>
            </w:pPr>
            <w:r w:rsidRPr="001D399B">
              <w:rPr>
                <w:sz w:val="22"/>
                <w:szCs w:val="22"/>
              </w:rPr>
              <w:t>Шалин Игорь Владимирович</w:t>
            </w:r>
          </w:p>
        </w:tc>
      </w:tr>
      <w:tr w:rsidR="008B7BAC" w:rsidRPr="00450789" w:rsidTr="001D399B">
        <w:tc>
          <w:tcPr>
            <w:tcW w:w="675" w:type="dxa"/>
          </w:tcPr>
          <w:p w:rsidR="008B7BAC" w:rsidRPr="001D399B" w:rsidRDefault="008B7BAC" w:rsidP="009E06F6">
            <w:pPr>
              <w:rPr>
                <w:b/>
                <w:sz w:val="22"/>
                <w:szCs w:val="22"/>
              </w:rPr>
            </w:pPr>
            <w:r w:rsidRPr="001D399B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4111" w:type="dxa"/>
          </w:tcPr>
          <w:p w:rsidR="008B7BAC" w:rsidRPr="001D399B" w:rsidRDefault="008B7BAC" w:rsidP="009E06F6">
            <w:pPr>
              <w:rPr>
                <w:b/>
                <w:sz w:val="22"/>
                <w:szCs w:val="22"/>
              </w:rPr>
            </w:pPr>
            <w:r w:rsidRPr="001D399B">
              <w:rPr>
                <w:b/>
                <w:sz w:val="22"/>
                <w:szCs w:val="22"/>
              </w:rPr>
              <w:t>Сведения о программе</w:t>
            </w:r>
          </w:p>
        </w:tc>
        <w:tc>
          <w:tcPr>
            <w:tcW w:w="4785" w:type="dxa"/>
          </w:tcPr>
          <w:p w:rsidR="008B7BAC" w:rsidRPr="001D399B" w:rsidRDefault="008B7BAC" w:rsidP="009E06F6">
            <w:pPr>
              <w:rPr>
                <w:b/>
                <w:sz w:val="22"/>
                <w:szCs w:val="22"/>
              </w:rPr>
            </w:pPr>
          </w:p>
        </w:tc>
      </w:tr>
      <w:tr w:rsidR="008B7BAC" w:rsidRPr="00450789" w:rsidTr="001D399B">
        <w:tc>
          <w:tcPr>
            <w:tcW w:w="675" w:type="dxa"/>
          </w:tcPr>
          <w:p w:rsidR="008B7BAC" w:rsidRPr="001D399B" w:rsidRDefault="008B7BAC" w:rsidP="009E06F6">
            <w:pPr>
              <w:rPr>
                <w:sz w:val="22"/>
                <w:szCs w:val="22"/>
              </w:rPr>
            </w:pPr>
            <w:r w:rsidRPr="001D399B">
              <w:rPr>
                <w:sz w:val="22"/>
                <w:szCs w:val="22"/>
              </w:rPr>
              <w:t>5.1</w:t>
            </w:r>
          </w:p>
        </w:tc>
        <w:tc>
          <w:tcPr>
            <w:tcW w:w="4111" w:type="dxa"/>
          </w:tcPr>
          <w:p w:rsidR="008B7BAC" w:rsidRPr="001D399B" w:rsidRDefault="008B7BAC" w:rsidP="009E06F6">
            <w:pPr>
              <w:rPr>
                <w:sz w:val="22"/>
                <w:szCs w:val="22"/>
              </w:rPr>
            </w:pPr>
            <w:r w:rsidRPr="001D399B">
              <w:rPr>
                <w:sz w:val="22"/>
                <w:szCs w:val="22"/>
              </w:rPr>
              <w:t>Срок реализации</w:t>
            </w:r>
          </w:p>
        </w:tc>
        <w:tc>
          <w:tcPr>
            <w:tcW w:w="4785" w:type="dxa"/>
          </w:tcPr>
          <w:p w:rsidR="008B7BAC" w:rsidRPr="001D399B" w:rsidRDefault="008B7BAC" w:rsidP="009E06F6">
            <w:pPr>
              <w:rPr>
                <w:sz w:val="22"/>
                <w:szCs w:val="22"/>
              </w:rPr>
            </w:pPr>
            <w:r w:rsidRPr="001D399B">
              <w:rPr>
                <w:sz w:val="22"/>
                <w:szCs w:val="22"/>
              </w:rPr>
              <w:t>1 год</w:t>
            </w:r>
          </w:p>
        </w:tc>
      </w:tr>
      <w:tr w:rsidR="008B7BAC" w:rsidRPr="00450789" w:rsidTr="001D399B">
        <w:tc>
          <w:tcPr>
            <w:tcW w:w="675" w:type="dxa"/>
          </w:tcPr>
          <w:p w:rsidR="008B7BAC" w:rsidRPr="001D399B" w:rsidRDefault="008B7BAC" w:rsidP="009E06F6">
            <w:pPr>
              <w:rPr>
                <w:sz w:val="22"/>
                <w:szCs w:val="22"/>
              </w:rPr>
            </w:pPr>
            <w:r w:rsidRPr="001D399B">
              <w:rPr>
                <w:sz w:val="22"/>
                <w:szCs w:val="22"/>
              </w:rPr>
              <w:t>5.2</w:t>
            </w:r>
          </w:p>
        </w:tc>
        <w:tc>
          <w:tcPr>
            <w:tcW w:w="4111" w:type="dxa"/>
          </w:tcPr>
          <w:p w:rsidR="008B7BAC" w:rsidRPr="001D399B" w:rsidRDefault="008B7BAC" w:rsidP="009E06F6">
            <w:pPr>
              <w:rPr>
                <w:sz w:val="22"/>
                <w:szCs w:val="22"/>
              </w:rPr>
            </w:pPr>
            <w:r w:rsidRPr="001D399B">
              <w:rPr>
                <w:sz w:val="22"/>
                <w:szCs w:val="22"/>
              </w:rPr>
              <w:t>Возраст обучающихся</w:t>
            </w:r>
          </w:p>
        </w:tc>
        <w:tc>
          <w:tcPr>
            <w:tcW w:w="4785" w:type="dxa"/>
          </w:tcPr>
          <w:p w:rsidR="008B7BAC" w:rsidRPr="001D399B" w:rsidRDefault="008B7BAC" w:rsidP="009E06F6">
            <w:pPr>
              <w:rPr>
                <w:sz w:val="22"/>
                <w:szCs w:val="22"/>
              </w:rPr>
            </w:pPr>
            <w:r w:rsidRPr="001D399B">
              <w:rPr>
                <w:sz w:val="22"/>
                <w:szCs w:val="22"/>
              </w:rPr>
              <w:t>13-17 лет</w:t>
            </w:r>
          </w:p>
        </w:tc>
      </w:tr>
      <w:tr w:rsidR="008B7BAC" w:rsidRPr="00450789" w:rsidTr="001D399B">
        <w:trPr>
          <w:trHeight w:val="2262"/>
        </w:trPr>
        <w:tc>
          <w:tcPr>
            <w:tcW w:w="675" w:type="dxa"/>
          </w:tcPr>
          <w:p w:rsidR="008B7BAC" w:rsidRPr="001D399B" w:rsidRDefault="008B7BAC" w:rsidP="009E06F6">
            <w:pPr>
              <w:rPr>
                <w:sz w:val="22"/>
                <w:szCs w:val="22"/>
              </w:rPr>
            </w:pPr>
            <w:r w:rsidRPr="001D399B">
              <w:rPr>
                <w:sz w:val="22"/>
                <w:szCs w:val="22"/>
              </w:rPr>
              <w:t>5.3</w:t>
            </w:r>
          </w:p>
        </w:tc>
        <w:tc>
          <w:tcPr>
            <w:tcW w:w="4111" w:type="dxa"/>
          </w:tcPr>
          <w:p w:rsidR="008B7BAC" w:rsidRPr="001D399B" w:rsidRDefault="008B7BAC" w:rsidP="009E06F6">
            <w:pPr>
              <w:rPr>
                <w:sz w:val="22"/>
                <w:szCs w:val="22"/>
              </w:rPr>
            </w:pPr>
            <w:r w:rsidRPr="001D399B">
              <w:rPr>
                <w:sz w:val="22"/>
                <w:szCs w:val="22"/>
              </w:rPr>
              <w:t>Характеристика программы:</w:t>
            </w:r>
          </w:p>
          <w:p w:rsidR="008B7BAC" w:rsidRPr="001D399B" w:rsidRDefault="008B7BAC" w:rsidP="009E06F6">
            <w:pPr>
              <w:rPr>
                <w:sz w:val="22"/>
                <w:szCs w:val="22"/>
              </w:rPr>
            </w:pPr>
            <w:r w:rsidRPr="001D399B">
              <w:rPr>
                <w:sz w:val="22"/>
                <w:szCs w:val="22"/>
              </w:rPr>
              <w:t>- тип программы</w:t>
            </w:r>
          </w:p>
          <w:p w:rsidR="008B7BAC" w:rsidRPr="001D399B" w:rsidRDefault="008B7BAC" w:rsidP="009E06F6">
            <w:pPr>
              <w:rPr>
                <w:sz w:val="22"/>
                <w:szCs w:val="22"/>
              </w:rPr>
            </w:pPr>
          </w:p>
          <w:p w:rsidR="008B7BAC" w:rsidRPr="001D399B" w:rsidRDefault="008B7BAC" w:rsidP="009E06F6">
            <w:pPr>
              <w:rPr>
                <w:sz w:val="22"/>
                <w:szCs w:val="22"/>
              </w:rPr>
            </w:pPr>
            <w:r w:rsidRPr="001D399B">
              <w:rPr>
                <w:sz w:val="22"/>
                <w:szCs w:val="22"/>
              </w:rPr>
              <w:t>- вид программы</w:t>
            </w:r>
          </w:p>
          <w:p w:rsidR="008B7BAC" w:rsidRPr="001D399B" w:rsidRDefault="008B7BAC" w:rsidP="009E06F6">
            <w:pPr>
              <w:rPr>
                <w:sz w:val="22"/>
                <w:szCs w:val="22"/>
              </w:rPr>
            </w:pPr>
            <w:r w:rsidRPr="001D399B">
              <w:rPr>
                <w:sz w:val="22"/>
                <w:szCs w:val="22"/>
              </w:rPr>
              <w:t>- принцип  проектирования программы</w:t>
            </w:r>
          </w:p>
          <w:p w:rsidR="008B7BAC" w:rsidRPr="001D399B" w:rsidRDefault="008B7BAC" w:rsidP="009E06F6">
            <w:pPr>
              <w:rPr>
                <w:sz w:val="22"/>
                <w:szCs w:val="22"/>
              </w:rPr>
            </w:pPr>
            <w:r w:rsidRPr="001D399B">
              <w:rPr>
                <w:sz w:val="22"/>
                <w:szCs w:val="22"/>
              </w:rPr>
              <w:t>- форма организации содержания и учебного процесса</w:t>
            </w:r>
          </w:p>
        </w:tc>
        <w:tc>
          <w:tcPr>
            <w:tcW w:w="4785" w:type="dxa"/>
          </w:tcPr>
          <w:p w:rsidR="008B7BAC" w:rsidRPr="001D399B" w:rsidRDefault="008B7BAC" w:rsidP="009E06F6">
            <w:pPr>
              <w:rPr>
                <w:sz w:val="22"/>
                <w:szCs w:val="22"/>
              </w:rPr>
            </w:pPr>
          </w:p>
          <w:p w:rsidR="008B7BAC" w:rsidRPr="001D399B" w:rsidRDefault="008B7BAC" w:rsidP="009E06F6">
            <w:pPr>
              <w:rPr>
                <w:sz w:val="22"/>
                <w:szCs w:val="22"/>
              </w:rPr>
            </w:pPr>
            <w:r w:rsidRPr="001D399B">
              <w:rPr>
                <w:sz w:val="22"/>
                <w:szCs w:val="22"/>
              </w:rPr>
              <w:t>Адаптированная</w:t>
            </w:r>
          </w:p>
          <w:p w:rsidR="008B7BAC" w:rsidRPr="001D399B" w:rsidRDefault="008B7BAC" w:rsidP="009E06F6">
            <w:pPr>
              <w:rPr>
                <w:sz w:val="22"/>
                <w:szCs w:val="22"/>
              </w:rPr>
            </w:pPr>
            <w:r w:rsidRPr="001D399B">
              <w:rPr>
                <w:sz w:val="22"/>
                <w:szCs w:val="22"/>
              </w:rPr>
              <w:t>программа</w:t>
            </w:r>
          </w:p>
          <w:p w:rsidR="008B7BAC" w:rsidRPr="001D399B" w:rsidRDefault="008B7BAC" w:rsidP="009E06F6">
            <w:pPr>
              <w:rPr>
                <w:sz w:val="22"/>
                <w:szCs w:val="22"/>
              </w:rPr>
            </w:pPr>
            <w:r w:rsidRPr="001D399B">
              <w:rPr>
                <w:sz w:val="22"/>
                <w:szCs w:val="22"/>
              </w:rPr>
              <w:t>общеразвивающая</w:t>
            </w:r>
          </w:p>
        </w:tc>
      </w:tr>
      <w:tr w:rsidR="008B7BAC" w:rsidRPr="00450789" w:rsidTr="001D399B">
        <w:trPr>
          <w:trHeight w:val="1086"/>
        </w:trPr>
        <w:tc>
          <w:tcPr>
            <w:tcW w:w="675" w:type="dxa"/>
          </w:tcPr>
          <w:p w:rsidR="008B7BAC" w:rsidRPr="001D399B" w:rsidRDefault="008B7BAC" w:rsidP="009E06F6">
            <w:pPr>
              <w:rPr>
                <w:sz w:val="22"/>
                <w:szCs w:val="22"/>
              </w:rPr>
            </w:pPr>
            <w:r w:rsidRPr="001D399B">
              <w:rPr>
                <w:sz w:val="22"/>
                <w:szCs w:val="22"/>
              </w:rPr>
              <w:t>5.4</w:t>
            </w:r>
          </w:p>
        </w:tc>
        <w:tc>
          <w:tcPr>
            <w:tcW w:w="4111" w:type="dxa"/>
          </w:tcPr>
          <w:p w:rsidR="008B7BAC" w:rsidRPr="001D399B" w:rsidRDefault="008B7BAC" w:rsidP="009E06F6">
            <w:pPr>
              <w:rPr>
                <w:sz w:val="22"/>
                <w:szCs w:val="22"/>
              </w:rPr>
            </w:pPr>
            <w:r w:rsidRPr="001D399B">
              <w:rPr>
                <w:sz w:val="22"/>
                <w:szCs w:val="22"/>
              </w:rPr>
              <w:t>Цель программы</w:t>
            </w:r>
          </w:p>
        </w:tc>
        <w:tc>
          <w:tcPr>
            <w:tcW w:w="4785" w:type="dxa"/>
          </w:tcPr>
          <w:p w:rsidR="008B7BAC" w:rsidRPr="001D399B" w:rsidRDefault="008B7BAC" w:rsidP="001D399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99B">
              <w:rPr>
                <w:rFonts w:ascii="Times New Roman" w:hAnsi="Times New Roman"/>
                <w:sz w:val="24"/>
                <w:szCs w:val="24"/>
              </w:rPr>
              <w:t>Создание условий для социального, культурного и профессионального самоопределения учащихся.</w:t>
            </w:r>
          </w:p>
          <w:p w:rsidR="008B7BAC" w:rsidRPr="001D399B" w:rsidRDefault="008B7BAC" w:rsidP="001D399B">
            <w:pPr>
              <w:pStyle w:val="NoSpacing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B7BAC" w:rsidRPr="00450789" w:rsidTr="001D399B">
        <w:trPr>
          <w:trHeight w:val="1086"/>
        </w:trPr>
        <w:tc>
          <w:tcPr>
            <w:tcW w:w="675" w:type="dxa"/>
          </w:tcPr>
          <w:p w:rsidR="008B7BAC" w:rsidRPr="001D399B" w:rsidRDefault="008B7BAC" w:rsidP="009E06F6">
            <w:pPr>
              <w:rPr>
                <w:sz w:val="22"/>
                <w:szCs w:val="22"/>
              </w:rPr>
            </w:pPr>
            <w:r w:rsidRPr="001D399B">
              <w:rPr>
                <w:sz w:val="22"/>
                <w:szCs w:val="22"/>
              </w:rPr>
              <w:t>5.5</w:t>
            </w:r>
          </w:p>
        </w:tc>
        <w:tc>
          <w:tcPr>
            <w:tcW w:w="4111" w:type="dxa"/>
          </w:tcPr>
          <w:p w:rsidR="008B7BAC" w:rsidRPr="001D399B" w:rsidRDefault="008B7BAC" w:rsidP="009E06F6">
            <w:pPr>
              <w:rPr>
                <w:sz w:val="22"/>
                <w:szCs w:val="22"/>
              </w:rPr>
            </w:pPr>
            <w:r w:rsidRPr="001D399B">
              <w:rPr>
                <w:sz w:val="22"/>
                <w:szCs w:val="22"/>
              </w:rPr>
              <w:t>Образовательные модули  (в соответствии с уровнями сложности содержания и материала программы)</w:t>
            </w:r>
          </w:p>
        </w:tc>
        <w:tc>
          <w:tcPr>
            <w:tcW w:w="4785" w:type="dxa"/>
          </w:tcPr>
          <w:p w:rsidR="008B7BAC" w:rsidRPr="001D399B" w:rsidRDefault="008B7BAC" w:rsidP="009E06F6">
            <w:pPr>
              <w:rPr>
                <w:b/>
                <w:sz w:val="22"/>
                <w:szCs w:val="22"/>
              </w:rPr>
            </w:pPr>
          </w:p>
        </w:tc>
      </w:tr>
      <w:tr w:rsidR="008B7BAC" w:rsidRPr="00450789" w:rsidTr="001D399B">
        <w:trPr>
          <w:trHeight w:val="1086"/>
        </w:trPr>
        <w:tc>
          <w:tcPr>
            <w:tcW w:w="675" w:type="dxa"/>
          </w:tcPr>
          <w:p w:rsidR="008B7BAC" w:rsidRPr="001D399B" w:rsidRDefault="008B7BAC" w:rsidP="009E06F6">
            <w:pPr>
              <w:rPr>
                <w:b/>
                <w:sz w:val="22"/>
                <w:szCs w:val="22"/>
              </w:rPr>
            </w:pPr>
            <w:r w:rsidRPr="001D399B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4111" w:type="dxa"/>
          </w:tcPr>
          <w:p w:rsidR="008B7BAC" w:rsidRPr="001D399B" w:rsidRDefault="008B7BAC" w:rsidP="009E06F6">
            <w:pPr>
              <w:rPr>
                <w:b/>
                <w:sz w:val="22"/>
                <w:szCs w:val="22"/>
              </w:rPr>
            </w:pPr>
            <w:r w:rsidRPr="001D399B">
              <w:rPr>
                <w:b/>
                <w:sz w:val="22"/>
                <w:szCs w:val="22"/>
              </w:rPr>
              <w:t>Формы и методы  образовательной деятельности</w:t>
            </w:r>
          </w:p>
        </w:tc>
        <w:tc>
          <w:tcPr>
            <w:tcW w:w="4785" w:type="dxa"/>
          </w:tcPr>
          <w:p w:rsidR="008B7BAC" w:rsidRPr="001D399B" w:rsidRDefault="008B7BAC" w:rsidP="009E06F6">
            <w:pPr>
              <w:rPr>
                <w:sz w:val="22"/>
                <w:szCs w:val="22"/>
              </w:rPr>
            </w:pPr>
            <w:r w:rsidRPr="001D399B">
              <w:rPr>
                <w:sz w:val="22"/>
                <w:szCs w:val="22"/>
              </w:rPr>
              <w:t>Традиционные и нетрадиционные формы организации учебной деятельности.</w:t>
            </w:r>
          </w:p>
          <w:p w:rsidR="008B7BAC" w:rsidRPr="001D399B" w:rsidRDefault="008B7BAC" w:rsidP="009E06F6">
            <w:pPr>
              <w:rPr>
                <w:sz w:val="22"/>
                <w:szCs w:val="22"/>
              </w:rPr>
            </w:pPr>
            <w:r w:rsidRPr="001D399B">
              <w:rPr>
                <w:sz w:val="22"/>
                <w:szCs w:val="22"/>
              </w:rPr>
              <w:t>Методы: наглядные, словесные, игровые, практические</w:t>
            </w:r>
          </w:p>
        </w:tc>
      </w:tr>
      <w:tr w:rsidR="008B7BAC" w:rsidRPr="00450789" w:rsidTr="001D399B">
        <w:trPr>
          <w:trHeight w:val="1086"/>
        </w:trPr>
        <w:tc>
          <w:tcPr>
            <w:tcW w:w="675" w:type="dxa"/>
          </w:tcPr>
          <w:p w:rsidR="008B7BAC" w:rsidRPr="001D399B" w:rsidRDefault="008B7BAC" w:rsidP="009E06F6">
            <w:pPr>
              <w:rPr>
                <w:b/>
                <w:sz w:val="22"/>
                <w:szCs w:val="22"/>
              </w:rPr>
            </w:pPr>
            <w:r w:rsidRPr="001D399B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4111" w:type="dxa"/>
          </w:tcPr>
          <w:p w:rsidR="008B7BAC" w:rsidRPr="001D399B" w:rsidRDefault="008B7BAC" w:rsidP="009E06F6">
            <w:pPr>
              <w:rPr>
                <w:b/>
                <w:sz w:val="22"/>
                <w:szCs w:val="22"/>
              </w:rPr>
            </w:pPr>
            <w:r w:rsidRPr="001D399B">
              <w:rPr>
                <w:b/>
                <w:sz w:val="22"/>
                <w:szCs w:val="22"/>
              </w:rPr>
              <w:t>Формы мониторинга результативности</w:t>
            </w:r>
          </w:p>
        </w:tc>
        <w:tc>
          <w:tcPr>
            <w:tcW w:w="4785" w:type="dxa"/>
          </w:tcPr>
          <w:p w:rsidR="008B7BAC" w:rsidRPr="001D399B" w:rsidRDefault="008B7BAC" w:rsidP="009E06F6">
            <w:pPr>
              <w:rPr>
                <w:sz w:val="22"/>
                <w:szCs w:val="22"/>
              </w:rPr>
            </w:pPr>
            <w:r w:rsidRPr="001D399B">
              <w:rPr>
                <w:sz w:val="22"/>
                <w:szCs w:val="22"/>
              </w:rPr>
              <w:t>Теоретическая, практическая подготовка, общеучебные умения и навыки, личностное развитие ребенка</w:t>
            </w:r>
          </w:p>
        </w:tc>
      </w:tr>
      <w:tr w:rsidR="008B7BAC" w:rsidRPr="00450789" w:rsidTr="001D399B">
        <w:trPr>
          <w:trHeight w:val="566"/>
        </w:trPr>
        <w:tc>
          <w:tcPr>
            <w:tcW w:w="675" w:type="dxa"/>
          </w:tcPr>
          <w:p w:rsidR="008B7BAC" w:rsidRPr="001D399B" w:rsidRDefault="008B7BAC" w:rsidP="009E06F6">
            <w:pPr>
              <w:rPr>
                <w:b/>
                <w:sz w:val="22"/>
                <w:szCs w:val="22"/>
              </w:rPr>
            </w:pPr>
            <w:r w:rsidRPr="001D399B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4111" w:type="dxa"/>
          </w:tcPr>
          <w:p w:rsidR="008B7BAC" w:rsidRPr="001D399B" w:rsidRDefault="008B7BAC" w:rsidP="009E06F6">
            <w:pPr>
              <w:rPr>
                <w:b/>
                <w:sz w:val="22"/>
                <w:szCs w:val="22"/>
              </w:rPr>
            </w:pPr>
            <w:r w:rsidRPr="001D399B">
              <w:rPr>
                <w:b/>
                <w:sz w:val="22"/>
                <w:szCs w:val="22"/>
              </w:rPr>
              <w:t>Результативность реализации программы</w:t>
            </w:r>
          </w:p>
          <w:p w:rsidR="008B7BAC" w:rsidRPr="001D399B" w:rsidRDefault="008B7BAC" w:rsidP="009E06F6">
            <w:pPr>
              <w:rPr>
                <w:b/>
                <w:sz w:val="22"/>
                <w:szCs w:val="22"/>
              </w:rPr>
            </w:pPr>
          </w:p>
          <w:p w:rsidR="008B7BAC" w:rsidRPr="001D399B" w:rsidRDefault="008B7BAC" w:rsidP="009E06F6">
            <w:pPr>
              <w:rPr>
                <w:b/>
                <w:sz w:val="22"/>
                <w:szCs w:val="22"/>
              </w:rPr>
            </w:pPr>
          </w:p>
        </w:tc>
        <w:tc>
          <w:tcPr>
            <w:tcW w:w="4785" w:type="dxa"/>
          </w:tcPr>
          <w:p w:rsidR="008B7BAC" w:rsidRPr="001D399B" w:rsidRDefault="008B7BAC" w:rsidP="009E06F6">
            <w:pPr>
              <w:rPr>
                <w:sz w:val="22"/>
                <w:szCs w:val="22"/>
              </w:rPr>
            </w:pPr>
            <w:r w:rsidRPr="001D399B">
              <w:rPr>
                <w:sz w:val="22"/>
                <w:szCs w:val="22"/>
              </w:rPr>
              <w:t>Аттестация учащихся, результаты мониторинга</w:t>
            </w:r>
          </w:p>
        </w:tc>
      </w:tr>
      <w:tr w:rsidR="008B7BAC" w:rsidRPr="00450789" w:rsidTr="001D399B">
        <w:trPr>
          <w:trHeight w:val="595"/>
        </w:trPr>
        <w:tc>
          <w:tcPr>
            <w:tcW w:w="675" w:type="dxa"/>
          </w:tcPr>
          <w:p w:rsidR="008B7BAC" w:rsidRPr="001D399B" w:rsidRDefault="008B7BAC" w:rsidP="009E06F6">
            <w:pPr>
              <w:rPr>
                <w:b/>
                <w:sz w:val="22"/>
                <w:szCs w:val="22"/>
              </w:rPr>
            </w:pPr>
            <w:r w:rsidRPr="001D399B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4111" w:type="dxa"/>
          </w:tcPr>
          <w:p w:rsidR="008B7BAC" w:rsidRPr="001D399B" w:rsidRDefault="008B7BAC" w:rsidP="009E06F6">
            <w:pPr>
              <w:rPr>
                <w:b/>
                <w:sz w:val="22"/>
                <w:szCs w:val="22"/>
              </w:rPr>
            </w:pPr>
            <w:r w:rsidRPr="001D399B">
              <w:rPr>
                <w:b/>
                <w:sz w:val="22"/>
                <w:szCs w:val="22"/>
              </w:rPr>
              <w:t>Дата утверждения и последней корректировки программы</w:t>
            </w:r>
          </w:p>
        </w:tc>
        <w:tc>
          <w:tcPr>
            <w:tcW w:w="4785" w:type="dxa"/>
          </w:tcPr>
          <w:p w:rsidR="008B7BAC" w:rsidRPr="001D399B" w:rsidRDefault="008B7BAC" w:rsidP="009E06F6">
            <w:pPr>
              <w:rPr>
                <w:sz w:val="22"/>
                <w:szCs w:val="22"/>
              </w:rPr>
            </w:pPr>
            <w:r w:rsidRPr="001D399B">
              <w:rPr>
                <w:sz w:val="22"/>
                <w:szCs w:val="22"/>
              </w:rPr>
              <w:t>28 сентября 2017 года</w:t>
            </w:r>
          </w:p>
        </w:tc>
      </w:tr>
      <w:tr w:rsidR="008B7BAC" w:rsidRPr="00450789" w:rsidTr="001D399B">
        <w:trPr>
          <w:trHeight w:val="595"/>
        </w:trPr>
        <w:tc>
          <w:tcPr>
            <w:tcW w:w="675" w:type="dxa"/>
          </w:tcPr>
          <w:p w:rsidR="008B7BAC" w:rsidRPr="001D399B" w:rsidRDefault="008B7BAC" w:rsidP="009E06F6">
            <w:pPr>
              <w:rPr>
                <w:b/>
                <w:sz w:val="22"/>
                <w:szCs w:val="22"/>
              </w:rPr>
            </w:pPr>
            <w:r w:rsidRPr="001D399B"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4111" w:type="dxa"/>
          </w:tcPr>
          <w:p w:rsidR="008B7BAC" w:rsidRPr="001D399B" w:rsidRDefault="008B7BAC" w:rsidP="009E06F6">
            <w:pPr>
              <w:rPr>
                <w:b/>
                <w:sz w:val="22"/>
                <w:szCs w:val="22"/>
              </w:rPr>
            </w:pPr>
            <w:r w:rsidRPr="001D399B">
              <w:rPr>
                <w:b/>
                <w:sz w:val="22"/>
                <w:szCs w:val="22"/>
              </w:rPr>
              <w:t>Рецензенты</w:t>
            </w:r>
          </w:p>
        </w:tc>
        <w:tc>
          <w:tcPr>
            <w:tcW w:w="4785" w:type="dxa"/>
          </w:tcPr>
          <w:p w:rsidR="008B7BAC" w:rsidRPr="001D399B" w:rsidRDefault="008B7BAC" w:rsidP="009E06F6">
            <w:pPr>
              <w:rPr>
                <w:b/>
                <w:sz w:val="22"/>
                <w:szCs w:val="22"/>
              </w:rPr>
            </w:pPr>
          </w:p>
        </w:tc>
      </w:tr>
    </w:tbl>
    <w:p w:rsidR="008B7BAC" w:rsidRDefault="008B7BAC" w:rsidP="00450789">
      <w:pPr>
        <w:rPr>
          <w:sz w:val="28"/>
          <w:szCs w:val="28"/>
        </w:rPr>
      </w:pPr>
    </w:p>
    <w:p w:rsidR="008B7BAC" w:rsidRPr="005240AD" w:rsidRDefault="008B7BAC" w:rsidP="001A0D8C">
      <w:pPr>
        <w:jc w:val="center"/>
        <w:rPr>
          <w:sz w:val="28"/>
          <w:szCs w:val="28"/>
        </w:rPr>
      </w:pPr>
    </w:p>
    <w:p w:rsidR="008B7BAC" w:rsidRDefault="008B7BAC" w:rsidP="005F14C3">
      <w:pPr>
        <w:jc w:val="center"/>
        <w:rPr>
          <w:b/>
          <w:sz w:val="28"/>
          <w:szCs w:val="28"/>
        </w:rPr>
      </w:pPr>
      <w:r w:rsidRPr="008F540C">
        <w:rPr>
          <w:b/>
          <w:sz w:val="28"/>
          <w:szCs w:val="28"/>
        </w:rPr>
        <w:t>ОГЛАВЛЕНИЕ</w:t>
      </w:r>
    </w:p>
    <w:p w:rsidR="008B7BAC" w:rsidRPr="008F540C" w:rsidRDefault="008B7BAC" w:rsidP="005F14C3">
      <w:pPr>
        <w:jc w:val="center"/>
        <w:rPr>
          <w:b/>
          <w:sz w:val="28"/>
          <w:szCs w:val="28"/>
        </w:rPr>
      </w:pPr>
    </w:p>
    <w:p w:rsidR="008B7BAC" w:rsidRDefault="008B7BAC" w:rsidP="009E06F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8F540C">
        <w:rPr>
          <w:sz w:val="28"/>
          <w:szCs w:val="28"/>
        </w:rPr>
        <w:t>. Пояснительная записка</w:t>
      </w:r>
    </w:p>
    <w:p w:rsidR="008B7BAC" w:rsidRDefault="008B7BAC" w:rsidP="009E06F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 Учебно-тематический план</w:t>
      </w:r>
    </w:p>
    <w:p w:rsidR="008B7BAC" w:rsidRDefault="008B7BAC" w:rsidP="009E06F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 Содержание программы</w:t>
      </w:r>
    </w:p>
    <w:p w:rsidR="008B7BAC" w:rsidRDefault="008B7BAC" w:rsidP="009E06F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4. Организационно-педагогические условия реализации программы</w:t>
      </w:r>
    </w:p>
    <w:p w:rsidR="008B7BAC" w:rsidRDefault="008B7BAC" w:rsidP="009E06F6">
      <w:pPr>
        <w:pStyle w:val="NoSpacing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Формы аттестации, мониторинг результатов</w:t>
      </w:r>
    </w:p>
    <w:p w:rsidR="008B7BAC" w:rsidRPr="00076714" w:rsidRDefault="008B7BAC" w:rsidP="009E06F6">
      <w:pPr>
        <w:pStyle w:val="NoSpacing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Список литературы</w:t>
      </w:r>
    </w:p>
    <w:p w:rsidR="008B7BAC" w:rsidRPr="00076714" w:rsidRDefault="008B7BAC" w:rsidP="009E06F6">
      <w:pPr>
        <w:pStyle w:val="NoSpacing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 </w:t>
      </w:r>
      <w:r w:rsidRPr="00076714">
        <w:rPr>
          <w:rFonts w:ascii="Times New Roman" w:hAnsi="Times New Roman"/>
          <w:sz w:val="28"/>
          <w:szCs w:val="28"/>
        </w:rPr>
        <w:t>Календарный учебный график</w:t>
      </w:r>
      <w:r>
        <w:rPr>
          <w:rFonts w:ascii="Times New Roman" w:hAnsi="Times New Roman"/>
          <w:sz w:val="28"/>
          <w:szCs w:val="28"/>
        </w:rPr>
        <w:t xml:space="preserve"> (Приложение 1)</w:t>
      </w:r>
    </w:p>
    <w:p w:rsidR="008B7BAC" w:rsidRPr="00076714" w:rsidRDefault="008B7BAC" w:rsidP="009E06F6">
      <w:pPr>
        <w:pStyle w:val="NoSpacing"/>
        <w:spacing w:line="360" w:lineRule="auto"/>
        <w:rPr>
          <w:rFonts w:ascii="Times New Roman" w:hAnsi="Times New Roman"/>
          <w:sz w:val="28"/>
          <w:szCs w:val="28"/>
        </w:rPr>
      </w:pPr>
    </w:p>
    <w:p w:rsidR="008B7BAC" w:rsidRDefault="008B7BAC" w:rsidP="009E06F6">
      <w:pPr>
        <w:spacing w:line="360" w:lineRule="auto"/>
        <w:jc w:val="both"/>
        <w:rPr>
          <w:sz w:val="28"/>
          <w:szCs w:val="28"/>
        </w:rPr>
      </w:pPr>
    </w:p>
    <w:p w:rsidR="008B7BAC" w:rsidRDefault="008B7BAC" w:rsidP="007F111F">
      <w:pPr>
        <w:spacing w:line="360" w:lineRule="auto"/>
        <w:jc w:val="both"/>
        <w:rPr>
          <w:sz w:val="28"/>
          <w:szCs w:val="28"/>
        </w:rPr>
      </w:pPr>
    </w:p>
    <w:p w:rsidR="008B7BAC" w:rsidRDefault="008B7BAC" w:rsidP="007F111F">
      <w:pPr>
        <w:spacing w:line="360" w:lineRule="auto"/>
        <w:jc w:val="both"/>
        <w:rPr>
          <w:sz w:val="28"/>
          <w:szCs w:val="28"/>
        </w:rPr>
      </w:pPr>
    </w:p>
    <w:p w:rsidR="008B7BAC" w:rsidRDefault="008B7BAC" w:rsidP="007F111F">
      <w:pPr>
        <w:spacing w:line="360" w:lineRule="auto"/>
        <w:jc w:val="both"/>
        <w:rPr>
          <w:sz w:val="28"/>
          <w:szCs w:val="28"/>
        </w:rPr>
      </w:pPr>
    </w:p>
    <w:p w:rsidR="008B7BAC" w:rsidRDefault="008B7BAC" w:rsidP="007F111F">
      <w:pPr>
        <w:spacing w:line="360" w:lineRule="auto"/>
        <w:jc w:val="both"/>
        <w:rPr>
          <w:sz w:val="28"/>
          <w:szCs w:val="28"/>
        </w:rPr>
      </w:pPr>
    </w:p>
    <w:p w:rsidR="008B7BAC" w:rsidRDefault="008B7BAC" w:rsidP="007F111F">
      <w:pPr>
        <w:spacing w:line="360" w:lineRule="auto"/>
        <w:jc w:val="both"/>
        <w:rPr>
          <w:sz w:val="28"/>
          <w:szCs w:val="28"/>
        </w:rPr>
      </w:pPr>
    </w:p>
    <w:p w:rsidR="008B7BAC" w:rsidRDefault="008B7BAC" w:rsidP="007F111F">
      <w:pPr>
        <w:spacing w:line="360" w:lineRule="auto"/>
        <w:jc w:val="both"/>
        <w:rPr>
          <w:sz w:val="28"/>
          <w:szCs w:val="28"/>
        </w:rPr>
      </w:pPr>
    </w:p>
    <w:p w:rsidR="008B7BAC" w:rsidRDefault="008B7BAC" w:rsidP="007F111F">
      <w:pPr>
        <w:spacing w:line="360" w:lineRule="auto"/>
        <w:jc w:val="both"/>
        <w:rPr>
          <w:sz w:val="28"/>
          <w:szCs w:val="28"/>
        </w:rPr>
      </w:pPr>
    </w:p>
    <w:p w:rsidR="008B7BAC" w:rsidRDefault="008B7BAC" w:rsidP="007F111F">
      <w:pPr>
        <w:spacing w:line="360" w:lineRule="auto"/>
        <w:jc w:val="both"/>
        <w:rPr>
          <w:sz w:val="28"/>
          <w:szCs w:val="28"/>
        </w:rPr>
      </w:pPr>
    </w:p>
    <w:p w:rsidR="008B7BAC" w:rsidRDefault="008B7BAC" w:rsidP="007F111F">
      <w:pPr>
        <w:spacing w:line="360" w:lineRule="auto"/>
        <w:jc w:val="both"/>
        <w:rPr>
          <w:sz w:val="28"/>
          <w:szCs w:val="28"/>
        </w:rPr>
      </w:pPr>
    </w:p>
    <w:p w:rsidR="008B7BAC" w:rsidRDefault="008B7BAC" w:rsidP="007F111F">
      <w:pPr>
        <w:spacing w:line="360" w:lineRule="auto"/>
        <w:jc w:val="both"/>
        <w:rPr>
          <w:sz w:val="28"/>
          <w:szCs w:val="28"/>
        </w:rPr>
      </w:pPr>
    </w:p>
    <w:p w:rsidR="008B7BAC" w:rsidRDefault="008B7BAC" w:rsidP="007F111F">
      <w:pPr>
        <w:spacing w:line="360" w:lineRule="auto"/>
        <w:jc w:val="both"/>
        <w:rPr>
          <w:sz w:val="28"/>
          <w:szCs w:val="28"/>
        </w:rPr>
      </w:pPr>
    </w:p>
    <w:p w:rsidR="008B7BAC" w:rsidRDefault="008B7BAC" w:rsidP="007F111F">
      <w:pPr>
        <w:spacing w:line="360" w:lineRule="auto"/>
        <w:jc w:val="both"/>
        <w:rPr>
          <w:sz w:val="28"/>
          <w:szCs w:val="28"/>
        </w:rPr>
      </w:pPr>
    </w:p>
    <w:p w:rsidR="008B7BAC" w:rsidRDefault="008B7BAC" w:rsidP="007F111F">
      <w:pPr>
        <w:spacing w:line="360" w:lineRule="auto"/>
        <w:jc w:val="both"/>
        <w:rPr>
          <w:sz w:val="28"/>
          <w:szCs w:val="28"/>
        </w:rPr>
      </w:pPr>
    </w:p>
    <w:p w:rsidR="008B7BAC" w:rsidRDefault="008B7BAC" w:rsidP="007F111F">
      <w:pPr>
        <w:spacing w:line="360" w:lineRule="auto"/>
        <w:jc w:val="both"/>
        <w:rPr>
          <w:sz w:val="28"/>
          <w:szCs w:val="28"/>
        </w:rPr>
      </w:pPr>
    </w:p>
    <w:p w:rsidR="008B7BAC" w:rsidRDefault="008B7BAC" w:rsidP="007F111F">
      <w:pPr>
        <w:spacing w:line="360" w:lineRule="auto"/>
        <w:jc w:val="both"/>
        <w:rPr>
          <w:sz w:val="28"/>
          <w:szCs w:val="28"/>
        </w:rPr>
      </w:pPr>
      <w:bookmarkStart w:id="0" w:name="_GoBack"/>
      <w:bookmarkEnd w:id="0"/>
    </w:p>
    <w:p w:rsidR="008B7BAC" w:rsidRDefault="008B7BAC" w:rsidP="007F111F">
      <w:pPr>
        <w:spacing w:line="360" w:lineRule="auto"/>
        <w:jc w:val="both"/>
        <w:rPr>
          <w:sz w:val="28"/>
          <w:szCs w:val="28"/>
        </w:rPr>
      </w:pPr>
    </w:p>
    <w:p w:rsidR="008B7BAC" w:rsidRDefault="008B7BAC" w:rsidP="007F111F">
      <w:pPr>
        <w:spacing w:line="360" w:lineRule="auto"/>
        <w:jc w:val="both"/>
        <w:rPr>
          <w:sz w:val="28"/>
          <w:szCs w:val="28"/>
        </w:rPr>
      </w:pPr>
    </w:p>
    <w:p w:rsidR="008B7BAC" w:rsidRDefault="008B7BAC" w:rsidP="007F111F">
      <w:pPr>
        <w:spacing w:line="360" w:lineRule="auto"/>
        <w:jc w:val="both"/>
        <w:rPr>
          <w:sz w:val="28"/>
          <w:szCs w:val="28"/>
        </w:rPr>
      </w:pPr>
    </w:p>
    <w:p w:rsidR="008B7BAC" w:rsidRDefault="008B7BAC" w:rsidP="007F111F">
      <w:pPr>
        <w:spacing w:line="360" w:lineRule="auto"/>
        <w:jc w:val="both"/>
        <w:rPr>
          <w:sz w:val="28"/>
          <w:szCs w:val="28"/>
        </w:rPr>
      </w:pPr>
    </w:p>
    <w:p w:rsidR="008B7BAC" w:rsidRDefault="008B7BAC" w:rsidP="007F111F">
      <w:pPr>
        <w:spacing w:line="360" w:lineRule="auto"/>
        <w:jc w:val="both"/>
        <w:rPr>
          <w:sz w:val="28"/>
          <w:szCs w:val="28"/>
        </w:rPr>
      </w:pPr>
    </w:p>
    <w:p w:rsidR="008B7BAC" w:rsidRPr="008F540C" w:rsidRDefault="008B7BAC" w:rsidP="008F540C">
      <w:pPr>
        <w:jc w:val="both"/>
        <w:rPr>
          <w:sz w:val="28"/>
          <w:szCs w:val="28"/>
        </w:rPr>
      </w:pPr>
    </w:p>
    <w:p w:rsidR="008B7BAC" w:rsidRDefault="008B7BAC" w:rsidP="005F14C3">
      <w:pPr>
        <w:jc w:val="center"/>
        <w:rPr>
          <w:b/>
        </w:rPr>
      </w:pPr>
      <w:r>
        <w:rPr>
          <w:b/>
        </w:rPr>
        <w:t xml:space="preserve">1. </w:t>
      </w:r>
      <w:r w:rsidRPr="008A47A0">
        <w:rPr>
          <w:b/>
        </w:rPr>
        <w:t>ПОЯСНИТЕЛЬНАЯ ЗАПИСКА</w:t>
      </w:r>
    </w:p>
    <w:p w:rsidR="008B7BAC" w:rsidRPr="008858C4" w:rsidRDefault="008B7BAC" w:rsidP="009E06F6">
      <w:pPr>
        <w:pStyle w:val="NoSpacing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1.1. </w:t>
      </w:r>
      <w:r w:rsidRPr="008858C4">
        <w:rPr>
          <w:rFonts w:ascii="Times New Roman" w:hAnsi="Times New Roman"/>
          <w:b/>
          <w:sz w:val="28"/>
          <w:szCs w:val="28"/>
        </w:rPr>
        <w:t>Нормативная база</w:t>
      </w:r>
    </w:p>
    <w:p w:rsidR="008B7BAC" w:rsidRDefault="008B7BAC" w:rsidP="009E06F6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8858C4">
        <w:rPr>
          <w:rFonts w:ascii="Times New Roman" w:hAnsi="Times New Roman"/>
          <w:sz w:val="28"/>
          <w:szCs w:val="28"/>
        </w:rPr>
        <w:t>Федеральный Закон «Об образовании в Российской Федерации» от 29.12.2012 № 273-ФЗ.</w:t>
      </w:r>
    </w:p>
    <w:p w:rsidR="008B7BAC" w:rsidRPr="008858C4" w:rsidRDefault="008B7BAC" w:rsidP="009E06F6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Государственная программа Российской Федерации «развитие образования» на 2013-2020 годы.</w:t>
      </w:r>
      <w:r w:rsidRPr="008858C4">
        <w:rPr>
          <w:rFonts w:ascii="Times New Roman" w:hAnsi="Times New Roman"/>
          <w:sz w:val="28"/>
          <w:szCs w:val="28"/>
        </w:rPr>
        <w:t xml:space="preserve"> </w:t>
      </w:r>
    </w:p>
    <w:p w:rsidR="008B7BAC" w:rsidRPr="008858C4" w:rsidRDefault="008B7BAC" w:rsidP="009E06F6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8858C4">
        <w:rPr>
          <w:rFonts w:ascii="Times New Roman" w:hAnsi="Times New Roman"/>
          <w:sz w:val="28"/>
          <w:szCs w:val="28"/>
        </w:rPr>
        <w:t xml:space="preserve">Концепция развития дополнительного образования детей (утверждена распоряжением Правительства РФ от 04.09.2014 № 1726-р). </w:t>
      </w:r>
    </w:p>
    <w:p w:rsidR="008B7BAC" w:rsidRPr="008858C4" w:rsidRDefault="008B7BAC" w:rsidP="009E06F6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8858C4">
        <w:rPr>
          <w:rFonts w:ascii="Times New Roman" w:hAnsi="Times New Roman"/>
          <w:sz w:val="28"/>
          <w:szCs w:val="28"/>
        </w:rPr>
        <w:t xml:space="preserve">Порядок организации и осуществления образовательной деятельности по дополнительным общеобразовательным программам (утвержден приказом Министерства образования и науки РФ от 29.08.2013 № 1008). </w:t>
      </w:r>
    </w:p>
    <w:p w:rsidR="008B7BAC" w:rsidRDefault="008B7BAC" w:rsidP="009E06F6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8858C4">
        <w:rPr>
          <w:rFonts w:ascii="Times New Roman" w:hAnsi="Times New Roman"/>
          <w:sz w:val="28"/>
          <w:szCs w:val="28"/>
        </w:rPr>
        <w:t>Методические рекомендации по проектированию дополнительных общеразвивающих программ (включая разноуровневые программы) (Приложение к письму Департамента государственной политики в сфере воспитания детей и молодежи Министерства образо</w:t>
      </w:r>
      <w:r>
        <w:rPr>
          <w:rFonts w:ascii="Times New Roman" w:hAnsi="Times New Roman"/>
          <w:sz w:val="28"/>
          <w:szCs w:val="28"/>
        </w:rPr>
        <w:t>вания и науки РФ от 11.12.2006г. № 06-1844</w:t>
      </w:r>
      <w:r w:rsidRPr="008858C4">
        <w:rPr>
          <w:rFonts w:ascii="Times New Roman" w:hAnsi="Times New Roman"/>
          <w:sz w:val="28"/>
          <w:szCs w:val="28"/>
        </w:rPr>
        <w:t>).</w:t>
      </w:r>
    </w:p>
    <w:p w:rsidR="008B7BAC" w:rsidRDefault="008B7BAC" w:rsidP="009E06F6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Санитарно-эпидемиологические правила и нормативы СанПиН 2.4.4.3172-14</w:t>
      </w:r>
    </w:p>
    <w:p w:rsidR="008B7BAC" w:rsidRDefault="008B7BAC" w:rsidP="009E06F6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(Зарегистрировано  в Минюсте России 20 августа 2014 г. № 33660)</w:t>
      </w:r>
    </w:p>
    <w:p w:rsidR="008B7BAC" w:rsidRPr="001A0D8C" w:rsidRDefault="008B7BAC" w:rsidP="001A0D8C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8B7BAC" w:rsidRPr="002E4140" w:rsidRDefault="008B7BAC" w:rsidP="001A0D8C">
      <w:pPr>
        <w:pStyle w:val="NoSpacing"/>
        <w:jc w:val="both"/>
        <w:rPr>
          <w:rFonts w:ascii="Times New Roman" w:hAnsi="Times New Roman"/>
          <w:b/>
          <w:bCs/>
          <w:color w:val="000000"/>
          <w:spacing w:val="-12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pacing w:val="-12"/>
          <w:sz w:val="28"/>
          <w:szCs w:val="28"/>
        </w:rPr>
        <w:t>1.2</w:t>
      </w:r>
      <w:r w:rsidRPr="008A41C1">
        <w:rPr>
          <w:rFonts w:ascii="Times New Roman" w:hAnsi="Times New Roman"/>
          <w:b/>
          <w:bCs/>
          <w:color w:val="000000"/>
          <w:spacing w:val="-12"/>
          <w:sz w:val="28"/>
          <w:szCs w:val="28"/>
        </w:rPr>
        <w:t xml:space="preserve">. </w:t>
      </w:r>
      <w:r>
        <w:rPr>
          <w:rFonts w:ascii="Times New Roman" w:hAnsi="Times New Roman"/>
          <w:b/>
          <w:bCs/>
          <w:color w:val="000000"/>
          <w:spacing w:val="-12"/>
          <w:sz w:val="28"/>
          <w:szCs w:val="28"/>
        </w:rPr>
        <w:t>Актуальность, педагогическая целесообразность, направленность, новизна</w:t>
      </w:r>
      <w:r w:rsidRPr="008A41C1">
        <w:rPr>
          <w:rFonts w:ascii="Times New Roman" w:hAnsi="Times New Roman"/>
          <w:b/>
          <w:bCs/>
          <w:color w:val="000000"/>
          <w:spacing w:val="-12"/>
          <w:sz w:val="28"/>
          <w:szCs w:val="28"/>
        </w:rPr>
        <w:t xml:space="preserve"> программы</w:t>
      </w:r>
    </w:p>
    <w:p w:rsidR="008B7BAC" w:rsidRPr="001A0D8C" w:rsidRDefault="008B7BAC" w:rsidP="001A0D8C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1A0D8C">
        <w:rPr>
          <w:rFonts w:ascii="Times New Roman" w:hAnsi="Times New Roman"/>
          <w:color w:val="000000"/>
          <w:spacing w:val="-1"/>
          <w:sz w:val="28"/>
          <w:szCs w:val="28"/>
        </w:rPr>
        <w:t xml:space="preserve">          </w:t>
      </w:r>
      <w:r w:rsidRPr="001A0D8C">
        <w:rPr>
          <w:rFonts w:ascii="Times New Roman" w:hAnsi="Times New Roman"/>
          <w:sz w:val="28"/>
          <w:szCs w:val="28"/>
        </w:rPr>
        <w:t>Программа по содержательной направленности – </w:t>
      </w:r>
      <w:r>
        <w:rPr>
          <w:rFonts w:ascii="Times New Roman" w:hAnsi="Times New Roman"/>
          <w:sz w:val="28"/>
          <w:szCs w:val="28"/>
        </w:rPr>
        <w:t>техническая</w:t>
      </w:r>
      <w:r w:rsidRPr="001A0D8C">
        <w:rPr>
          <w:rFonts w:ascii="Times New Roman" w:hAnsi="Times New Roman"/>
          <w:sz w:val="28"/>
          <w:szCs w:val="28"/>
        </w:rPr>
        <w:t>; по функциональному предназначению  – учебно-познавательная. Программа предназначена для детей 13-17 лет</w:t>
      </w:r>
      <w:r>
        <w:rPr>
          <w:rFonts w:ascii="Times New Roman" w:hAnsi="Times New Roman"/>
          <w:sz w:val="28"/>
          <w:szCs w:val="28"/>
        </w:rPr>
        <w:t>, уча</w:t>
      </w:r>
      <w:r w:rsidRPr="001A0D8C">
        <w:rPr>
          <w:rFonts w:ascii="Times New Roman" w:hAnsi="Times New Roman"/>
          <w:sz w:val="28"/>
          <w:szCs w:val="28"/>
        </w:rPr>
        <w:t>щихся в  школе-интернате для  детей с ограниченными возможностями здоровья и направлена на обеспечение дополнительной подготовки по социальной адаптации детей.</w:t>
      </w:r>
    </w:p>
    <w:p w:rsidR="008B7BAC" w:rsidRDefault="008B7BAC" w:rsidP="003E33CF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1A0D8C">
        <w:rPr>
          <w:rFonts w:ascii="Times New Roman" w:hAnsi="Times New Roman"/>
          <w:color w:val="000000"/>
          <w:spacing w:val="-3"/>
          <w:sz w:val="28"/>
          <w:szCs w:val="28"/>
        </w:rPr>
        <w:t xml:space="preserve">       Данная программа важный элемент профильного обучения </w:t>
      </w:r>
      <w:r w:rsidRPr="001A0D8C">
        <w:rPr>
          <w:rFonts w:ascii="Times New Roman" w:hAnsi="Times New Roman"/>
          <w:color w:val="000000"/>
          <w:spacing w:val="-7"/>
          <w:sz w:val="28"/>
          <w:szCs w:val="28"/>
        </w:rPr>
        <w:t xml:space="preserve">детей - инвалидов по слуху, позволяющая создать предпосылки для </w:t>
      </w:r>
      <w:r w:rsidRPr="001A0D8C">
        <w:rPr>
          <w:rFonts w:ascii="Times New Roman" w:hAnsi="Times New Roman"/>
          <w:color w:val="000000"/>
          <w:spacing w:val="-9"/>
          <w:sz w:val="28"/>
          <w:szCs w:val="28"/>
        </w:rPr>
        <w:t xml:space="preserve">последующего профессионального обучения. Программа разработана с учетом возрастных, индивидуальных и психологических особенностей детей </w:t>
      </w:r>
      <w:r w:rsidRPr="001A0D8C">
        <w:rPr>
          <w:rFonts w:ascii="Times New Roman" w:hAnsi="Times New Roman"/>
          <w:color w:val="000000"/>
          <w:spacing w:val="-7"/>
          <w:sz w:val="28"/>
          <w:szCs w:val="28"/>
        </w:rPr>
        <w:t xml:space="preserve">с ограниченными возможностями здоровья. В создании образовательного пространства используются </w:t>
      </w:r>
      <w:r w:rsidRPr="001A0D8C">
        <w:rPr>
          <w:rFonts w:ascii="Times New Roman" w:hAnsi="Times New Roman"/>
          <w:color w:val="000000"/>
          <w:spacing w:val="-12"/>
          <w:sz w:val="28"/>
          <w:szCs w:val="28"/>
        </w:rPr>
        <w:t xml:space="preserve">полностью ресурсы Центра и специализированной школы. </w:t>
      </w:r>
      <w:r w:rsidRPr="001A0D8C">
        <w:rPr>
          <w:rFonts w:ascii="Times New Roman" w:hAnsi="Times New Roman"/>
          <w:sz w:val="28"/>
          <w:szCs w:val="28"/>
        </w:rPr>
        <w:t xml:space="preserve">В ней заложены основы сапожного дела, необходимые для дальнейшей профессиональной подготовки по данной специальности. </w:t>
      </w:r>
      <w:r>
        <w:rPr>
          <w:rFonts w:ascii="Times New Roman" w:hAnsi="Times New Roman"/>
          <w:sz w:val="28"/>
          <w:szCs w:val="28"/>
        </w:rPr>
        <w:t xml:space="preserve">Педагог </w:t>
      </w:r>
      <w:r w:rsidRPr="001A0D8C">
        <w:rPr>
          <w:rFonts w:ascii="Times New Roman" w:hAnsi="Times New Roman"/>
          <w:sz w:val="28"/>
          <w:szCs w:val="28"/>
        </w:rPr>
        <w:t>развивает у учащихся профессиональные навыки по профессии, а также соблюдает речевой режим школы, общие дидактические требования к изложению материала, а также специфические принципы обучения: принцип коррекционной направленности, принцип единства обучения основам наук и словесной речи, принцип зрительного восприятия в обучении.</w:t>
      </w:r>
    </w:p>
    <w:p w:rsidR="008B7BAC" w:rsidRPr="001A0D8C" w:rsidRDefault="008B7BAC" w:rsidP="00580899">
      <w:pPr>
        <w:pStyle w:val="NoSpacing"/>
        <w:ind w:firstLine="708"/>
        <w:jc w:val="both"/>
        <w:rPr>
          <w:rFonts w:ascii="Times New Roman" w:hAnsi="Times New Roman"/>
          <w:sz w:val="28"/>
          <w:szCs w:val="28"/>
        </w:rPr>
      </w:pPr>
      <w:r w:rsidRPr="001A0D8C">
        <w:rPr>
          <w:rFonts w:ascii="Times New Roman" w:hAnsi="Times New Roman"/>
          <w:sz w:val="28"/>
          <w:szCs w:val="28"/>
        </w:rPr>
        <w:t>В основу обучения  программы заложен принцип от простого к сложному через повторение, воспроизведение ранее полученных знаний, умений, навыков и совершенствовании их на новом этапе. С учащимися с недостатком слуха практические занятия проводятся поэтапно, с последовательной многократной отработкой постепенно усложняющихся действий и приемов, составляющих комплекс навыков и умений. Особенностями методики обучения в группах детей с недостатком речи является: обязательная словарная работа на каждом занятии, с постоянным проговариванием новых слов, а также специальное рисование и лепка с натуры и по памяти механического оборудования, разных деталей обуви с целью закрепления изученного материала.</w:t>
      </w:r>
    </w:p>
    <w:p w:rsidR="008B7BAC" w:rsidRDefault="008B7BAC" w:rsidP="001A0D8C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1A0D8C">
        <w:rPr>
          <w:rFonts w:ascii="Times New Roman" w:hAnsi="Times New Roman"/>
          <w:sz w:val="28"/>
          <w:szCs w:val="28"/>
        </w:rPr>
        <w:t>В процессе обучения осуществляется востребованность знаний учащихся по другим предметам (принцип единства обучения): обслуживающему труду, математике, черчению, физике, рисованию, развитии речи.</w:t>
      </w:r>
    </w:p>
    <w:p w:rsidR="008B7BAC" w:rsidRDefault="008B7BAC" w:rsidP="008A41C1">
      <w:pPr>
        <w:pStyle w:val="Heading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</w:t>
      </w:r>
      <w:r w:rsidRPr="008A41C1">
        <w:rPr>
          <w:rFonts w:ascii="Times New Roman" w:hAnsi="Times New Roman"/>
          <w:sz w:val="28"/>
          <w:szCs w:val="28"/>
        </w:rPr>
        <w:t>.Отличительные особенности данной программы от уже существующих образовательных программ</w:t>
      </w:r>
    </w:p>
    <w:p w:rsidR="008B7BAC" w:rsidRPr="008A41C1" w:rsidRDefault="008B7BAC" w:rsidP="003E33CF">
      <w:pPr>
        <w:ind w:firstLine="567"/>
        <w:jc w:val="both"/>
        <w:rPr>
          <w:sz w:val="28"/>
          <w:szCs w:val="28"/>
        </w:rPr>
      </w:pPr>
      <w:r w:rsidRPr="008A41C1">
        <w:rPr>
          <w:sz w:val="28"/>
          <w:szCs w:val="28"/>
        </w:rPr>
        <w:t>С целью создания программы были адаптированы следующие элементы из программы «Профессиональная подготовка детей с недостатком слуха. Министерство образования Республики Мордовия, Саранское специальное (коррекционное) образовательное учреждение 1-2 типа»:</w:t>
      </w:r>
    </w:p>
    <w:p w:rsidR="008B7BAC" w:rsidRPr="002E4140" w:rsidRDefault="008B7BAC" w:rsidP="002E4140"/>
    <w:p w:rsidR="008B7BAC" w:rsidRPr="001A0D8C" w:rsidRDefault="008B7BAC" w:rsidP="008A41C1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1A0D8C">
        <w:rPr>
          <w:rFonts w:ascii="Times New Roman" w:hAnsi="Times New Roman"/>
          <w:sz w:val="28"/>
          <w:szCs w:val="28"/>
        </w:rPr>
        <w:t>1.Уменьшена недельная нагрузка для учащихся с 8 часов до 4 часов в неделю,</w:t>
      </w:r>
    </w:p>
    <w:p w:rsidR="008B7BAC" w:rsidRPr="001A0D8C" w:rsidRDefault="008B7BAC" w:rsidP="008A41C1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1A0D8C">
        <w:rPr>
          <w:rFonts w:ascii="Times New Roman" w:hAnsi="Times New Roman"/>
          <w:sz w:val="28"/>
          <w:szCs w:val="28"/>
        </w:rPr>
        <w:t>2.Сокращены сроки обучения с 3 лет до 1 года.</w:t>
      </w:r>
    </w:p>
    <w:p w:rsidR="008B7BAC" w:rsidRPr="001A0D8C" w:rsidRDefault="008B7BAC" w:rsidP="008A41C1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1A0D8C">
        <w:rPr>
          <w:rFonts w:ascii="Times New Roman" w:hAnsi="Times New Roman"/>
          <w:sz w:val="28"/>
          <w:szCs w:val="28"/>
        </w:rPr>
        <w:t>3.Создает предпосылки для последующего профессионального обучения.</w:t>
      </w:r>
    </w:p>
    <w:p w:rsidR="008B7BAC" w:rsidRDefault="008B7BAC" w:rsidP="008A41C1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1A0D8C">
        <w:rPr>
          <w:rFonts w:ascii="Times New Roman" w:hAnsi="Times New Roman"/>
          <w:sz w:val="28"/>
          <w:szCs w:val="28"/>
        </w:rPr>
        <w:t>4.Программа составлена с учетом возрастных, индивидуальных и психологических особенностей детей с ОВЗ.</w:t>
      </w:r>
    </w:p>
    <w:p w:rsidR="008B7BAC" w:rsidRPr="008A41C1" w:rsidRDefault="008B7BAC" w:rsidP="003E33CF">
      <w:pPr>
        <w:ind w:firstLine="567"/>
        <w:jc w:val="both"/>
        <w:rPr>
          <w:sz w:val="28"/>
          <w:szCs w:val="28"/>
        </w:rPr>
      </w:pPr>
      <w:r w:rsidRPr="008A41C1">
        <w:rPr>
          <w:sz w:val="28"/>
          <w:szCs w:val="28"/>
        </w:rPr>
        <w:t>Элементы адаптированности являются целесообразными в виду того, что выпускник не аттестуется как профессионально обученный специалист, а лишь получает свидетельство о дополнительном образовании.</w:t>
      </w:r>
    </w:p>
    <w:p w:rsidR="008B7BAC" w:rsidRPr="008A41C1" w:rsidRDefault="008B7BAC" w:rsidP="003E33CF">
      <w:pPr>
        <w:ind w:firstLine="567"/>
        <w:jc w:val="both"/>
        <w:rPr>
          <w:sz w:val="28"/>
          <w:szCs w:val="28"/>
        </w:rPr>
      </w:pPr>
      <w:r w:rsidRPr="008A41C1">
        <w:rPr>
          <w:sz w:val="28"/>
          <w:szCs w:val="28"/>
        </w:rPr>
        <w:t>В процессе обучения учащиеся осваивают единые требования к сырью и готовой продукции, определяют расход сырья при проведении ремонта обуви, отрабатывают навыки подготовки сырья к производству, осваивают навыки всех видов кожаной, а также валяной обуви.</w:t>
      </w:r>
    </w:p>
    <w:p w:rsidR="008B7BAC" w:rsidRDefault="008B7BAC" w:rsidP="008A41C1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8B7BAC" w:rsidRDefault="008B7BAC" w:rsidP="008A41C1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1.4</w:t>
      </w:r>
      <w:r w:rsidRPr="002E4140">
        <w:rPr>
          <w:rFonts w:ascii="Times New Roman" w:hAnsi="Times New Roman"/>
          <w:b/>
          <w:sz w:val="28"/>
          <w:szCs w:val="28"/>
        </w:rPr>
        <w:t>. Особенности возрастной группы детей, которым адресована программа</w:t>
      </w:r>
      <w:r w:rsidRPr="002E4140">
        <w:rPr>
          <w:rFonts w:ascii="Times New Roman" w:hAnsi="Times New Roman"/>
          <w:sz w:val="28"/>
          <w:szCs w:val="28"/>
        </w:rPr>
        <w:t xml:space="preserve"> </w:t>
      </w:r>
    </w:p>
    <w:p w:rsidR="008B7BAC" w:rsidRDefault="008B7BAC" w:rsidP="003E33CF">
      <w:pPr>
        <w:pStyle w:val="NoSpacing"/>
        <w:ind w:firstLine="708"/>
        <w:jc w:val="both"/>
        <w:rPr>
          <w:rFonts w:ascii="Times New Roman" w:hAnsi="Times New Roman"/>
          <w:sz w:val="28"/>
          <w:szCs w:val="28"/>
        </w:rPr>
      </w:pPr>
      <w:r w:rsidRPr="001A0D8C">
        <w:rPr>
          <w:rFonts w:ascii="Times New Roman" w:hAnsi="Times New Roman"/>
          <w:color w:val="000000"/>
          <w:spacing w:val="-9"/>
          <w:sz w:val="28"/>
          <w:szCs w:val="28"/>
        </w:rPr>
        <w:t xml:space="preserve">Программа разработана с учетом возрастных, индивидуальных и психологических особенностей детей </w:t>
      </w:r>
      <w:r w:rsidRPr="001A0D8C">
        <w:rPr>
          <w:rFonts w:ascii="Times New Roman" w:hAnsi="Times New Roman"/>
          <w:color w:val="000000"/>
          <w:spacing w:val="-7"/>
          <w:sz w:val="28"/>
          <w:szCs w:val="28"/>
        </w:rPr>
        <w:t xml:space="preserve">с ограниченными возможностями здоровья. </w:t>
      </w:r>
      <w:r w:rsidRPr="001A0D8C">
        <w:rPr>
          <w:rFonts w:ascii="Times New Roman" w:hAnsi="Times New Roman"/>
          <w:sz w:val="28"/>
          <w:szCs w:val="28"/>
        </w:rPr>
        <w:t>Гру</w:t>
      </w:r>
      <w:r>
        <w:rPr>
          <w:rFonts w:ascii="Times New Roman" w:hAnsi="Times New Roman"/>
          <w:sz w:val="28"/>
          <w:szCs w:val="28"/>
        </w:rPr>
        <w:t>ппы формируются из учащихся 7-11</w:t>
      </w:r>
      <w:r w:rsidRPr="001A0D8C">
        <w:rPr>
          <w:rFonts w:ascii="Times New Roman" w:hAnsi="Times New Roman"/>
          <w:sz w:val="28"/>
          <w:szCs w:val="28"/>
        </w:rPr>
        <w:t xml:space="preserve"> классов с учетом возрастных особенностей глухих школьников.</w:t>
      </w:r>
      <w:r w:rsidRPr="003E33CF">
        <w:rPr>
          <w:sz w:val="28"/>
          <w:szCs w:val="28"/>
        </w:rPr>
        <w:t xml:space="preserve"> </w:t>
      </w:r>
      <w:r w:rsidRPr="003E33CF">
        <w:rPr>
          <w:rFonts w:ascii="Times New Roman" w:hAnsi="Times New Roman"/>
          <w:sz w:val="28"/>
          <w:szCs w:val="28"/>
        </w:rPr>
        <w:t xml:space="preserve">Наполняемость групп по профессиональной подготовке детей – инвалидов по слуху допускается до 6 человек, согласно Типовому положению о специальном (коррекционном) образовательном учреждении </w:t>
      </w:r>
      <w:r w:rsidRPr="003E33CF">
        <w:rPr>
          <w:rFonts w:ascii="Times New Roman" w:hAnsi="Times New Roman"/>
          <w:sz w:val="28"/>
          <w:szCs w:val="28"/>
          <w:lang w:val="en-US"/>
        </w:rPr>
        <w:t>I</w:t>
      </w:r>
      <w:r w:rsidRPr="003E33CF">
        <w:rPr>
          <w:rFonts w:ascii="Times New Roman" w:hAnsi="Times New Roman"/>
          <w:sz w:val="28"/>
          <w:szCs w:val="28"/>
        </w:rPr>
        <w:t xml:space="preserve"> – </w:t>
      </w:r>
      <w:r w:rsidRPr="003E33CF">
        <w:rPr>
          <w:rFonts w:ascii="Times New Roman" w:hAnsi="Times New Roman"/>
          <w:sz w:val="28"/>
          <w:szCs w:val="28"/>
          <w:lang w:val="en-US"/>
        </w:rPr>
        <w:t>II</w:t>
      </w:r>
      <w:r w:rsidRPr="003E33CF">
        <w:rPr>
          <w:rFonts w:ascii="Times New Roman" w:hAnsi="Times New Roman"/>
          <w:sz w:val="28"/>
          <w:szCs w:val="28"/>
        </w:rPr>
        <w:t xml:space="preserve"> вида.</w:t>
      </w:r>
    </w:p>
    <w:p w:rsidR="008B7BAC" w:rsidRDefault="008B7BAC" w:rsidP="003E33CF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8B7BAC" w:rsidRDefault="008B7BAC" w:rsidP="003E33CF">
      <w:pPr>
        <w:pStyle w:val="NoSpacing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1.5</w:t>
      </w:r>
      <w:r w:rsidRPr="003E33CF">
        <w:rPr>
          <w:rFonts w:ascii="Times New Roman" w:hAnsi="Times New Roman"/>
          <w:b/>
          <w:sz w:val="28"/>
          <w:szCs w:val="28"/>
        </w:rPr>
        <w:t>. Цели и задачи программы</w:t>
      </w:r>
    </w:p>
    <w:p w:rsidR="008B7BAC" w:rsidRPr="001A0D8C" w:rsidRDefault="008B7BAC" w:rsidP="003E69D4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1A0D8C">
        <w:rPr>
          <w:rFonts w:ascii="Times New Roman" w:hAnsi="Times New Roman"/>
          <w:sz w:val="28"/>
          <w:szCs w:val="28"/>
        </w:rPr>
        <w:t>Цель программы:</w:t>
      </w:r>
    </w:p>
    <w:p w:rsidR="008B7BAC" w:rsidRPr="001A0D8C" w:rsidRDefault="008B7BAC" w:rsidP="003E69D4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1A0D8C">
        <w:rPr>
          <w:rFonts w:ascii="Times New Roman" w:hAnsi="Times New Roman"/>
          <w:sz w:val="28"/>
          <w:szCs w:val="28"/>
        </w:rPr>
        <w:t>Создание условий для социального, культурного и профессионального самоопределения учащихся.</w:t>
      </w:r>
    </w:p>
    <w:p w:rsidR="008B7BAC" w:rsidRPr="001A0D8C" w:rsidRDefault="008B7BAC" w:rsidP="003E69D4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1A0D8C">
        <w:rPr>
          <w:rFonts w:ascii="Times New Roman" w:hAnsi="Times New Roman"/>
          <w:sz w:val="28"/>
          <w:szCs w:val="28"/>
        </w:rPr>
        <w:t>Задачи:</w:t>
      </w:r>
    </w:p>
    <w:p w:rsidR="008B7BAC" w:rsidRPr="0015185B" w:rsidRDefault="008B7BAC" w:rsidP="0015185B">
      <w:pPr>
        <w:pStyle w:val="NoSpacing"/>
        <w:ind w:firstLine="708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15185B">
        <w:rPr>
          <w:rFonts w:ascii="Times New Roman" w:hAnsi="Times New Roman"/>
          <w:b/>
          <w:bCs/>
          <w:sz w:val="28"/>
          <w:szCs w:val="28"/>
          <w:u w:val="single"/>
        </w:rPr>
        <w:t>Обучающие:</w:t>
      </w:r>
    </w:p>
    <w:p w:rsidR="008B7BAC" w:rsidRPr="001A0D8C" w:rsidRDefault="008B7BAC" w:rsidP="003E69D4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1A0D8C">
        <w:rPr>
          <w:rFonts w:ascii="Times New Roman" w:hAnsi="Times New Roman"/>
          <w:sz w:val="28"/>
          <w:szCs w:val="28"/>
        </w:rPr>
        <w:t xml:space="preserve">- Обучить технологии ремонта обуви. </w:t>
      </w:r>
    </w:p>
    <w:p w:rsidR="008B7BAC" w:rsidRPr="001A0D8C" w:rsidRDefault="008B7BAC" w:rsidP="003E69D4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1A0D8C">
        <w:rPr>
          <w:rFonts w:ascii="Times New Roman" w:hAnsi="Times New Roman"/>
          <w:sz w:val="28"/>
          <w:szCs w:val="28"/>
        </w:rPr>
        <w:t> - Познакомить детей с историей сапожного мастерства</w:t>
      </w:r>
    </w:p>
    <w:p w:rsidR="008B7BAC" w:rsidRPr="001A0D8C" w:rsidRDefault="008B7BAC" w:rsidP="0015185B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1A0D8C">
        <w:rPr>
          <w:rFonts w:ascii="Times New Roman" w:hAnsi="Times New Roman"/>
          <w:sz w:val="28"/>
          <w:szCs w:val="28"/>
        </w:rPr>
        <w:t xml:space="preserve">- Обогатить словарный запас детей, на основе использования соответствующей терминологии. </w:t>
      </w:r>
    </w:p>
    <w:p w:rsidR="008B7BAC" w:rsidRPr="001A0D8C" w:rsidRDefault="008B7BAC" w:rsidP="0015185B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1A0D8C">
        <w:rPr>
          <w:rFonts w:ascii="Times New Roman" w:hAnsi="Times New Roman"/>
          <w:sz w:val="28"/>
          <w:szCs w:val="28"/>
        </w:rPr>
        <w:t>- Формировать навыки работы с инструментами. </w:t>
      </w:r>
    </w:p>
    <w:p w:rsidR="008B7BAC" w:rsidRPr="001A0D8C" w:rsidRDefault="008B7BAC" w:rsidP="0015185B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1A0D8C">
        <w:rPr>
          <w:rFonts w:ascii="Times New Roman" w:hAnsi="Times New Roman"/>
          <w:sz w:val="28"/>
          <w:szCs w:val="28"/>
        </w:rPr>
        <w:t>- Приобщить к разнообразным видам хозяйственно-бытовой деятельности.</w:t>
      </w:r>
    </w:p>
    <w:p w:rsidR="008B7BAC" w:rsidRPr="001A0D8C" w:rsidRDefault="008B7BAC" w:rsidP="0015185B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1A0D8C">
        <w:rPr>
          <w:rFonts w:ascii="Times New Roman" w:hAnsi="Times New Roman"/>
          <w:sz w:val="28"/>
          <w:szCs w:val="28"/>
        </w:rPr>
        <w:t> - Ознакомить с санитарно-гигиеническими правилами и нормами и техникой безопасности при выполнении работ по ремонту обуви.</w:t>
      </w:r>
    </w:p>
    <w:p w:rsidR="008B7BAC" w:rsidRPr="001A0D8C" w:rsidRDefault="008B7BAC" w:rsidP="0015185B">
      <w:pPr>
        <w:pStyle w:val="NoSpacing"/>
        <w:jc w:val="both"/>
        <w:rPr>
          <w:rStyle w:val="Strong"/>
          <w:rFonts w:ascii="Times New Roman" w:hAnsi="Times New Roman"/>
          <w:sz w:val="28"/>
          <w:szCs w:val="28"/>
          <w:u w:val="single"/>
        </w:rPr>
      </w:pPr>
      <w:r w:rsidRPr="001A0D8C">
        <w:rPr>
          <w:rStyle w:val="Strong"/>
          <w:rFonts w:ascii="Times New Roman" w:hAnsi="Times New Roman"/>
          <w:sz w:val="28"/>
          <w:szCs w:val="28"/>
        </w:rPr>
        <w:t xml:space="preserve">       </w:t>
      </w:r>
      <w:r w:rsidRPr="001A0D8C">
        <w:rPr>
          <w:rStyle w:val="Strong"/>
          <w:rFonts w:ascii="Times New Roman" w:hAnsi="Times New Roman"/>
          <w:sz w:val="28"/>
          <w:szCs w:val="28"/>
          <w:u w:val="single"/>
        </w:rPr>
        <w:t>Коррекционно - развивающие:</w:t>
      </w:r>
    </w:p>
    <w:p w:rsidR="008B7BAC" w:rsidRPr="001A0D8C" w:rsidRDefault="008B7BAC" w:rsidP="0015185B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1A0D8C">
        <w:rPr>
          <w:rFonts w:ascii="Times New Roman" w:hAnsi="Times New Roman"/>
          <w:sz w:val="28"/>
          <w:szCs w:val="28"/>
        </w:rPr>
        <w:t xml:space="preserve">1. Пробудить интерес к сапожному делу у детей. </w:t>
      </w:r>
    </w:p>
    <w:p w:rsidR="008B7BAC" w:rsidRPr="001A0D8C" w:rsidRDefault="008B7BAC" w:rsidP="0015185B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1A0D8C">
        <w:rPr>
          <w:rFonts w:ascii="Times New Roman" w:hAnsi="Times New Roman"/>
          <w:sz w:val="28"/>
          <w:szCs w:val="28"/>
        </w:rPr>
        <w:t>2. Коррекция недостатков развития познавательной деятельности глухих школьников в процессе труда.</w:t>
      </w:r>
    </w:p>
    <w:p w:rsidR="008B7BAC" w:rsidRPr="001A0D8C" w:rsidRDefault="008B7BAC" w:rsidP="0015185B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1A0D8C">
        <w:rPr>
          <w:rFonts w:ascii="Times New Roman" w:hAnsi="Times New Roman"/>
          <w:sz w:val="28"/>
          <w:szCs w:val="28"/>
        </w:rPr>
        <w:t>3. Адаптация детей с ОВЗ к современным социально-экономическим условиям.</w:t>
      </w:r>
    </w:p>
    <w:p w:rsidR="008B7BAC" w:rsidRPr="001A0D8C" w:rsidRDefault="008B7BAC" w:rsidP="0015185B">
      <w:pPr>
        <w:pStyle w:val="NoSpacing"/>
        <w:jc w:val="both"/>
        <w:rPr>
          <w:rFonts w:ascii="Times New Roman" w:hAnsi="Times New Roman"/>
          <w:sz w:val="28"/>
          <w:szCs w:val="28"/>
          <w:u w:val="single"/>
        </w:rPr>
      </w:pPr>
      <w:r w:rsidRPr="001A0D8C">
        <w:rPr>
          <w:rStyle w:val="Strong"/>
          <w:rFonts w:ascii="Times New Roman" w:hAnsi="Times New Roman"/>
          <w:sz w:val="28"/>
          <w:szCs w:val="28"/>
        </w:rPr>
        <w:t xml:space="preserve">         </w:t>
      </w:r>
      <w:r w:rsidRPr="001A0D8C">
        <w:rPr>
          <w:rStyle w:val="Strong"/>
          <w:rFonts w:ascii="Times New Roman" w:hAnsi="Times New Roman"/>
          <w:sz w:val="28"/>
          <w:szCs w:val="28"/>
          <w:u w:val="single"/>
        </w:rPr>
        <w:t>Воспитательные:</w:t>
      </w:r>
    </w:p>
    <w:p w:rsidR="008B7BAC" w:rsidRPr="001A0D8C" w:rsidRDefault="008B7BAC" w:rsidP="0015185B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1A0D8C">
        <w:rPr>
          <w:rFonts w:ascii="Times New Roman" w:hAnsi="Times New Roman"/>
          <w:sz w:val="28"/>
          <w:szCs w:val="28"/>
        </w:rPr>
        <w:t>1. Воспитывать трудолюбие, бережливость, аккуратность.  </w:t>
      </w:r>
    </w:p>
    <w:p w:rsidR="008B7BAC" w:rsidRPr="001A0D8C" w:rsidRDefault="008B7BAC" w:rsidP="0015185B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1A0D8C">
        <w:rPr>
          <w:rFonts w:ascii="Times New Roman" w:hAnsi="Times New Roman"/>
          <w:sz w:val="28"/>
          <w:szCs w:val="28"/>
        </w:rPr>
        <w:t>2. Привить навыки работы в группе; формировать культуру общения.</w:t>
      </w:r>
    </w:p>
    <w:p w:rsidR="008B7BAC" w:rsidRPr="001A0D8C" w:rsidRDefault="008B7BAC" w:rsidP="0015185B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1A0D8C">
        <w:rPr>
          <w:rFonts w:ascii="Times New Roman" w:hAnsi="Times New Roman"/>
          <w:sz w:val="28"/>
          <w:szCs w:val="28"/>
        </w:rPr>
        <w:t>3. Формировать любовь и уважение к традициям сапожного мастерства.</w:t>
      </w:r>
    </w:p>
    <w:p w:rsidR="008B7BAC" w:rsidRPr="001A0D8C" w:rsidRDefault="008B7BAC" w:rsidP="0015185B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1A0D8C">
        <w:rPr>
          <w:rFonts w:ascii="Times New Roman" w:hAnsi="Times New Roman"/>
          <w:sz w:val="28"/>
          <w:szCs w:val="28"/>
        </w:rPr>
        <w:t>4. Формировать позитивную установку на семейную жизнь.      </w:t>
      </w:r>
    </w:p>
    <w:p w:rsidR="008B7BAC" w:rsidRPr="001A0D8C" w:rsidRDefault="008B7BAC" w:rsidP="0015185B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1A0D8C">
        <w:rPr>
          <w:rStyle w:val="c7"/>
          <w:rFonts w:ascii="Times New Roman" w:hAnsi="Times New Roman"/>
          <w:sz w:val="28"/>
          <w:szCs w:val="28"/>
        </w:rPr>
        <w:t xml:space="preserve">5. </w:t>
      </w:r>
      <w:r w:rsidRPr="001A0D8C">
        <w:rPr>
          <w:rFonts w:ascii="Times New Roman" w:hAnsi="Times New Roman"/>
          <w:sz w:val="28"/>
          <w:szCs w:val="28"/>
        </w:rPr>
        <w:t>Воспитание  ответственности за результаты своего труда, уважительное отношение к людям различных профессий.</w:t>
      </w:r>
    </w:p>
    <w:p w:rsidR="008B7BAC" w:rsidRPr="001A0D8C" w:rsidRDefault="008B7BAC" w:rsidP="0015185B">
      <w:pPr>
        <w:pStyle w:val="NoSpacing"/>
        <w:jc w:val="both"/>
        <w:rPr>
          <w:rFonts w:ascii="Times New Roman" w:hAnsi="Times New Roman"/>
          <w:sz w:val="28"/>
          <w:szCs w:val="28"/>
          <w:u w:val="single"/>
        </w:rPr>
      </w:pPr>
      <w:r w:rsidRPr="0015185B">
        <w:rPr>
          <w:rFonts w:ascii="Times New Roman" w:hAnsi="Times New Roman"/>
          <w:b/>
          <w:sz w:val="28"/>
          <w:szCs w:val="28"/>
        </w:rPr>
        <w:t xml:space="preserve">          </w:t>
      </w:r>
      <w:r w:rsidRPr="0015185B">
        <w:rPr>
          <w:rFonts w:ascii="Times New Roman" w:hAnsi="Times New Roman"/>
          <w:b/>
          <w:sz w:val="28"/>
          <w:szCs w:val="28"/>
          <w:u w:val="single"/>
        </w:rPr>
        <w:t>Развивающие</w:t>
      </w:r>
      <w:r w:rsidRPr="001A0D8C">
        <w:rPr>
          <w:rFonts w:ascii="Times New Roman" w:hAnsi="Times New Roman"/>
          <w:sz w:val="28"/>
          <w:szCs w:val="28"/>
          <w:u w:val="single"/>
        </w:rPr>
        <w:t>:</w:t>
      </w:r>
    </w:p>
    <w:p w:rsidR="008B7BAC" w:rsidRPr="001A0D8C" w:rsidRDefault="008B7BAC" w:rsidP="0015185B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1A0D8C">
        <w:rPr>
          <w:rFonts w:ascii="Times New Roman" w:hAnsi="Times New Roman"/>
          <w:sz w:val="28"/>
          <w:szCs w:val="28"/>
        </w:rPr>
        <w:t>1.</w:t>
      </w:r>
      <w:r w:rsidRPr="001A0D8C">
        <w:rPr>
          <w:rStyle w:val="c7"/>
          <w:rFonts w:ascii="Times New Roman" w:hAnsi="Times New Roman"/>
          <w:sz w:val="28"/>
          <w:szCs w:val="28"/>
        </w:rPr>
        <w:t>Развитие у учащихся познавательного интереса, технического мышления, пространственного воображения, интеллектуальных, творческих, коммуникативных и организаторских способностей.</w:t>
      </w:r>
    </w:p>
    <w:p w:rsidR="008B7BAC" w:rsidRPr="001A0D8C" w:rsidRDefault="008B7BAC" w:rsidP="0015185B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1A0D8C">
        <w:rPr>
          <w:rFonts w:ascii="Times New Roman" w:hAnsi="Times New Roman"/>
          <w:sz w:val="28"/>
          <w:szCs w:val="28"/>
        </w:rPr>
        <w:t>2. Развитие инновационной творческой деятельности учащихся.</w:t>
      </w:r>
    </w:p>
    <w:p w:rsidR="008B7BAC" w:rsidRPr="001A0D8C" w:rsidRDefault="008B7BAC" w:rsidP="0015185B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1A0D8C">
        <w:rPr>
          <w:rFonts w:ascii="Times New Roman" w:hAnsi="Times New Roman"/>
          <w:sz w:val="28"/>
          <w:szCs w:val="28"/>
        </w:rPr>
        <w:t>3.Развитие моторики и координации движений рук при работе ручными инструментами.</w:t>
      </w:r>
    </w:p>
    <w:p w:rsidR="008B7BAC" w:rsidRDefault="008B7BAC" w:rsidP="0015185B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1A0D8C">
        <w:rPr>
          <w:rFonts w:ascii="Times New Roman" w:hAnsi="Times New Roman"/>
          <w:sz w:val="28"/>
          <w:szCs w:val="28"/>
        </w:rPr>
        <w:t>3. Предметные умения, навыки и способы деятельности, которыми должны овладеть учащиеся в течение учебного года</w:t>
      </w:r>
    </w:p>
    <w:p w:rsidR="008B7BAC" w:rsidRPr="001A0D8C" w:rsidRDefault="008B7BAC" w:rsidP="00114854">
      <w:pPr>
        <w:pStyle w:val="NoSpacing"/>
        <w:ind w:firstLine="708"/>
        <w:jc w:val="both"/>
        <w:rPr>
          <w:rFonts w:ascii="Times New Roman" w:hAnsi="Times New Roman"/>
          <w:sz w:val="28"/>
          <w:szCs w:val="28"/>
        </w:rPr>
      </w:pPr>
      <w:r w:rsidRPr="001A0D8C">
        <w:rPr>
          <w:rFonts w:ascii="Times New Roman" w:hAnsi="Times New Roman"/>
          <w:sz w:val="28"/>
          <w:szCs w:val="28"/>
        </w:rPr>
        <w:t>Для достижения поставленной цели и реализации задач используются следующие методы обучения:</w:t>
      </w:r>
      <w:r>
        <w:rPr>
          <w:rFonts w:ascii="Times New Roman" w:hAnsi="Times New Roman"/>
          <w:sz w:val="28"/>
          <w:szCs w:val="28"/>
        </w:rPr>
        <w:t xml:space="preserve"> словесный (объяснение,</w:t>
      </w:r>
      <w:r w:rsidRPr="001A0D8C">
        <w:rPr>
          <w:rFonts w:ascii="Times New Roman" w:hAnsi="Times New Roman"/>
          <w:sz w:val="28"/>
          <w:szCs w:val="28"/>
        </w:rPr>
        <w:t xml:space="preserve"> беседа), наглядный (показ, наблюдение), практический (демонстрация приемов работы), эмоциональный (подбор ассоциаций, художественных впечатлений).</w:t>
      </w:r>
    </w:p>
    <w:p w:rsidR="008B7BAC" w:rsidRDefault="008B7BAC" w:rsidP="0015185B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1A0D8C">
        <w:rPr>
          <w:rFonts w:ascii="Times New Roman" w:hAnsi="Times New Roman"/>
          <w:sz w:val="28"/>
          <w:szCs w:val="28"/>
        </w:rPr>
        <w:t>Предложенные методы работы в рамках данной программы являются наиболее продуктивными, так как апробированы и освоены педагогом в течение времени.</w:t>
      </w:r>
    </w:p>
    <w:p w:rsidR="008B7BAC" w:rsidRPr="0015185B" w:rsidRDefault="008B7BAC" w:rsidP="006210B5">
      <w:pPr>
        <w:pStyle w:val="NoSpacing"/>
        <w:jc w:val="both"/>
        <w:rPr>
          <w:rFonts w:ascii="Times New Roman" w:hAnsi="Times New Roman"/>
          <w:b/>
          <w:i/>
          <w:sz w:val="28"/>
          <w:szCs w:val="28"/>
        </w:rPr>
      </w:pPr>
      <w:r w:rsidRPr="0015185B">
        <w:rPr>
          <w:rFonts w:ascii="Times New Roman" w:hAnsi="Times New Roman"/>
          <w:b/>
          <w:i/>
          <w:sz w:val="28"/>
          <w:szCs w:val="28"/>
        </w:rPr>
        <w:t>Учащиеся должны знать:</w:t>
      </w:r>
    </w:p>
    <w:p w:rsidR="008B7BAC" w:rsidRPr="001A0D8C" w:rsidRDefault="008B7BAC" w:rsidP="006210B5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1A0D8C">
        <w:rPr>
          <w:rFonts w:ascii="Times New Roman" w:hAnsi="Times New Roman"/>
          <w:sz w:val="28"/>
          <w:szCs w:val="28"/>
        </w:rPr>
        <w:t>Технологию ремонта обуви;</w:t>
      </w:r>
    </w:p>
    <w:p w:rsidR="008B7BAC" w:rsidRPr="001A0D8C" w:rsidRDefault="008B7BAC" w:rsidP="006210B5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1A0D8C">
        <w:rPr>
          <w:rFonts w:ascii="Times New Roman" w:hAnsi="Times New Roman"/>
          <w:sz w:val="28"/>
          <w:szCs w:val="28"/>
        </w:rPr>
        <w:t>Методы крепления низа обуви;</w:t>
      </w:r>
    </w:p>
    <w:p w:rsidR="008B7BAC" w:rsidRPr="001A0D8C" w:rsidRDefault="008B7BAC" w:rsidP="006210B5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1A0D8C">
        <w:rPr>
          <w:rFonts w:ascii="Times New Roman" w:hAnsi="Times New Roman"/>
          <w:sz w:val="28"/>
          <w:szCs w:val="28"/>
        </w:rPr>
        <w:t>Качество и свойства применяемых материалов;</w:t>
      </w:r>
    </w:p>
    <w:p w:rsidR="008B7BAC" w:rsidRPr="001A0D8C" w:rsidRDefault="008B7BAC" w:rsidP="006210B5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1A0D8C">
        <w:rPr>
          <w:rFonts w:ascii="Times New Roman" w:hAnsi="Times New Roman"/>
          <w:sz w:val="28"/>
          <w:szCs w:val="28"/>
        </w:rPr>
        <w:t>Технические требования к качеству ремонта обуви;</w:t>
      </w:r>
    </w:p>
    <w:p w:rsidR="008B7BAC" w:rsidRPr="001A0D8C" w:rsidRDefault="008B7BAC" w:rsidP="006210B5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1A0D8C">
        <w:rPr>
          <w:rFonts w:ascii="Times New Roman" w:hAnsi="Times New Roman"/>
          <w:sz w:val="28"/>
          <w:szCs w:val="28"/>
        </w:rPr>
        <w:t>Виды, фасоны и размеры колодок; свойства различных видов кожевенных материалов верха при растяжке обуви.</w:t>
      </w:r>
    </w:p>
    <w:p w:rsidR="008B7BAC" w:rsidRPr="0015185B" w:rsidRDefault="008B7BAC" w:rsidP="006210B5">
      <w:pPr>
        <w:pStyle w:val="NoSpacing"/>
        <w:jc w:val="both"/>
        <w:rPr>
          <w:rFonts w:ascii="Times New Roman" w:hAnsi="Times New Roman"/>
          <w:b/>
          <w:i/>
          <w:sz w:val="28"/>
          <w:szCs w:val="28"/>
        </w:rPr>
      </w:pPr>
      <w:r w:rsidRPr="0015185B">
        <w:rPr>
          <w:rFonts w:ascii="Times New Roman" w:hAnsi="Times New Roman"/>
          <w:b/>
          <w:i/>
          <w:sz w:val="28"/>
          <w:szCs w:val="28"/>
        </w:rPr>
        <w:t>Учащиеся должны уметь:</w:t>
      </w:r>
    </w:p>
    <w:p w:rsidR="008B7BAC" w:rsidRPr="001A0D8C" w:rsidRDefault="008B7BAC" w:rsidP="006210B5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1A0D8C">
        <w:rPr>
          <w:rFonts w:ascii="Times New Roman" w:hAnsi="Times New Roman"/>
          <w:sz w:val="28"/>
          <w:szCs w:val="28"/>
        </w:rPr>
        <w:t>Производить мелкий ремонт кожаной обуви;</w:t>
      </w:r>
    </w:p>
    <w:p w:rsidR="008B7BAC" w:rsidRPr="001A0D8C" w:rsidRDefault="008B7BAC" w:rsidP="006210B5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1A0D8C">
        <w:rPr>
          <w:rFonts w:ascii="Times New Roman" w:hAnsi="Times New Roman"/>
          <w:sz w:val="28"/>
          <w:szCs w:val="28"/>
        </w:rPr>
        <w:t>Прикреплять косячки, рубчики к подошвам или набойкам;</w:t>
      </w:r>
    </w:p>
    <w:p w:rsidR="008B7BAC" w:rsidRPr="001A0D8C" w:rsidRDefault="008B7BAC" w:rsidP="006210B5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1A0D8C">
        <w:rPr>
          <w:rFonts w:ascii="Times New Roman" w:hAnsi="Times New Roman"/>
          <w:sz w:val="28"/>
          <w:szCs w:val="28"/>
        </w:rPr>
        <w:t>Прикреплять отстающие части подметок, пластинок для коньков и др.</w:t>
      </w:r>
    </w:p>
    <w:p w:rsidR="008B7BAC" w:rsidRPr="001A0D8C" w:rsidRDefault="008B7BAC" w:rsidP="006210B5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1A0D8C">
        <w:rPr>
          <w:rFonts w:ascii="Times New Roman" w:hAnsi="Times New Roman"/>
          <w:sz w:val="28"/>
          <w:szCs w:val="28"/>
        </w:rPr>
        <w:t>Производить ремонт валяной обуви (заплаты, подпяточники и др.);</w:t>
      </w:r>
    </w:p>
    <w:p w:rsidR="008B7BAC" w:rsidRPr="001A0D8C" w:rsidRDefault="008B7BAC" w:rsidP="006210B5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1A0D8C">
        <w:rPr>
          <w:rFonts w:ascii="Times New Roman" w:hAnsi="Times New Roman"/>
          <w:sz w:val="28"/>
          <w:szCs w:val="28"/>
        </w:rPr>
        <w:t>Производить мелкий ремонт обуви с заменой изношенных частей путем приклеивания резиновыми и другими специальными клеями;</w:t>
      </w:r>
    </w:p>
    <w:p w:rsidR="008B7BAC" w:rsidRPr="001A0D8C" w:rsidRDefault="008B7BAC" w:rsidP="006210B5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1A0D8C">
        <w:rPr>
          <w:rFonts w:ascii="Times New Roman" w:hAnsi="Times New Roman"/>
          <w:sz w:val="28"/>
          <w:szCs w:val="28"/>
        </w:rPr>
        <w:t>Производить средний ремонт всех видов кожаной обуви, кроем женской и мужской модельной обуви;</w:t>
      </w:r>
    </w:p>
    <w:p w:rsidR="008B7BAC" w:rsidRPr="001A0D8C" w:rsidRDefault="008B7BAC" w:rsidP="006210B5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1A0D8C">
        <w:rPr>
          <w:rFonts w:ascii="Times New Roman" w:hAnsi="Times New Roman"/>
          <w:sz w:val="28"/>
          <w:szCs w:val="28"/>
        </w:rPr>
        <w:t>Подготовить низа обуви и прикрепить новые подметки, каблуки и набойки;</w:t>
      </w:r>
    </w:p>
    <w:p w:rsidR="008B7BAC" w:rsidRPr="001A0D8C" w:rsidRDefault="008B7BAC" w:rsidP="006210B5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1A0D8C">
        <w:rPr>
          <w:rFonts w:ascii="Times New Roman" w:hAnsi="Times New Roman"/>
          <w:sz w:val="28"/>
          <w:szCs w:val="28"/>
        </w:rPr>
        <w:t>Укрепить старые каблуки с заменой супинатора (при необходимости);</w:t>
      </w:r>
    </w:p>
    <w:p w:rsidR="008B7BAC" w:rsidRPr="001A0D8C" w:rsidRDefault="008B7BAC" w:rsidP="006210B5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1A0D8C">
        <w:rPr>
          <w:rFonts w:ascii="Times New Roman" w:hAnsi="Times New Roman"/>
          <w:sz w:val="28"/>
          <w:szCs w:val="28"/>
        </w:rPr>
        <w:t>Прикрепить старую подошву, ушить рант;</w:t>
      </w:r>
    </w:p>
    <w:p w:rsidR="008B7BAC" w:rsidRPr="001A0D8C" w:rsidRDefault="008B7BAC" w:rsidP="006210B5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1A0D8C">
        <w:rPr>
          <w:rFonts w:ascii="Times New Roman" w:hAnsi="Times New Roman"/>
          <w:sz w:val="28"/>
          <w:szCs w:val="28"/>
        </w:rPr>
        <w:t>Прикрепить или заменить крокульную часть подошвы;</w:t>
      </w:r>
    </w:p>
    <w:p w:rsidR="008B7BAC" w:rsidRPr="001A0D8C" w:rsidRDefault="008B7BAC" w:rsidP="006210B5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1A0D8C">
        <w:rPr>
          <w:rFonts w:ascii="Times New Roman" w:hAnsi="Times New Roman"/>
          <w:sz w:val="28"/>
          <w:szCs w:val="28"/>
        </w:rPr>
        <w:t>Прикрепить профилактические подметки;</w:t>
      </w:r>
    </w:p>
    <w:p w:rsidR="008B7BAC" w:rsidRPr="001A0D8C" w:rsidRDefault="008B7BAC" w:rsidP="006210B5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1A0D8C">
        <w:rPr>
          <w:rFonts w:ascii="Times New Roman" w:hAnsi="Times New Roman"/>
          <w:sz w:val="28"/>
          <w:szCs w:val="28"/>
        </w:rPr>
        <w:t>Растянуть новую обувь на колодках;</w:t>
      </w:r>
    </w:p>
    <w:p w:rsidR="008B7BAC" w:rsidRPr="001A0D8C" w:rsidRDefault="008B7BAC" w:rsidP="006210B5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1A0D8C">
        <w:rPr>
          <w:rFonts w:ascii="Times New Roman" w:hAnsi="Times New Roman"/>
          <w:sz w:val="28"/>
          <w:szCs w:val="28"/>
        </w:rPr>
        <w:t>Удлинить или укоротить ремни на летней обуви;</w:t>
      </w:r>
    </w:p>
    <w:p w:rsidR="008B7BAC" w:rsidRPr="001A0D8C" w:rsidRDefault="008B7BAC" w:rsidP="006210B5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1A0D8C">
        <w:rPr>
          <w:rFonts w:ascii="Times New Roman" w:hAnsi="Times New Roman"/>
          <w:sz w:val="28"/>
          <w:szCs w:val="28"/>
        </w:rPr>
        <w:t>Провести ремонт резиновой обуви в автоклавах и прессах;</w:t>
      </w:r>
    </w:p>
    <w:p w:rsidR="008B7BAC" w:rsidRPr="001A0D8C" w:rsidRDefault="008B7BAC" w:rsidP="006210B5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1A0D8C">
        <w:rPr>
          <w:rFonts w:ascii="Times New Roman" w:hAnsi="Times New Roman"/>
          <w:sz w:val="28"/>
          <w:szCs w:val="28"/>
        </w:rPr>
        <w:t>Пришить новые подошвы к валяной и фетровой обуви;</w:t>
      </w:r>
    </w:p>
    <w:p w:rsidR="008B7BAC" w:rsidRPr="001A0D8C" w:rsidRDefault="008B7BAC" w:rsidP="006210B5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1A0D8C">
        <w:rPr>
          <w:rFonts w:ascii="Times New Roman" w:hAnsi="Times New Roman"/>
          <w:sz w:val="28"/>
          <w:szCs w:val="28"/>
        </w:rPr>
        <w:t>Произвести ушивку верха кожаной обуви;</w:t>
      </w:r>
    </w:p>
    <w:p w:rsidR="008B7BAC" w:rsidRPr="001A0D8C" w:rsidRDefault="008B7BAC" w:rsidP="006210B5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1A0D8C">
        <w:rPr>
          <w:rFonts w:ascii="Times New Roman" w:hAnsi="Times New Roman"/>
          <w:sz w:val="28"/>
          <w:szCs w:val="28"/>
        </w:rPr>
        <w:t>Приклеить или пришить заплату к верху обуви;</w:t>
      </w:r>
    </w:p>
    <w:p w:rsidR="008B7BAC" w:rsidRPr="001A0D8C" w:rsidRDefault="008B7BAC" w:rsidP="006210B5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1A0D8C">
        <w:rPr>
          <w:rFonts w:ascii="Times New Roman" w:hAnsi="Times New Roman"/>
          <w:sz w:val="28"/>
          <w:szCs w:val="28"/>
        </w:rPr>
        <w:t>Вставить внутренний задник;</w:t>
      </w:r>
    </w:p>
    <w:p w:rsidR="008B7BAC" w:rsidRPr="001A0D8C" w:rsidRDefault="008B7BAC" w:rsidP="006210B5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1A0D8C">
        <w:rPr>
          <w:rFonts w:ascii="Times New Roman" w:hAnsi="Times New Roman"/>
          <w:sz w:val="28"/>
          <w:szCs w:val="28"/>
        </w:rPr>
        <w:t>Произвести ремонт прокладки;</w:t>
      </w:r>
    </w:p>
    <w:p w:rsidR="008B7BAC" w:rsidRPr="001A0D8C" w:rsidRDefault="008B7BAC" w:rsidP="006210B5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1A0D8C">
        <w:rPr>
          <w:rFonts w:ascii="Times New Roman" w:hAnsi="Times New Roman"/>
          <w:sz w:val="28"/>
          <w:szCs w:val="28"/>
        </w:rPr>
        <w:t>Прострочить распоротые участки деталей верха обуви;</w:t>
      </w:r>
    </w:p>
    <w:p w:rsidR="008B7BAC" w:rsidRPr="00580899" w:rsidRDefault="008B7BAC" w:rsidP="006210B5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1A0D8C">
        <w:rPr>
          <w:rFonts w:ascii="Times New Roman" w:hAnsi="Times New Roman"/>
          <w:sz w:val="28"/>
          <w:szCs w:val="28"/>
        </w:rPr>
        <w:t>Прострочить замок «молния».</w:t>
      </w:r>
    </w:p>
    <w:p w:rsidR="008B7BAC" w:rsidRDefault="008B7BAC" w:rsidP="0015185B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8B7BAC" w:rsidRPr="001644F8" w:rsidRDefault="008B7BAC" w:rsidP="001644F8">
      <w:pPr>
        <w:pStyle w:val="NoSpacing"/>
        <w:jc w:val="both"/>
        <w:rPr>
          <w:rFonts w:ascii="Times New Roman" w:hAnsi="Times New Roman"/>
          <w:b/>
          <w:sz w:val="28"/>
          <w:szCs w:val="28"/>
        </w:rPr>
      </w:pPr>
      <w:r w:rsidRPr="001644F8">
        <w:rPr>
          <w:rFonts w:ascii="Times New Roman" w:hAnsi="Times New Roman"/>
          <w:b/>
          <w:sz w:val="28"/>
          <w:szCs w:val="28"/>
        </w:rPr>
        <w:t>В результате освоения программы идет формирование следующих УУД</w:t>
      </w:r>
      <w:r>
        <w:rPr>
          <w:rFonts w:ascii="Times New Roman" w:hAnsi="Times New Roman"/>
          <w:b/>
          <w:sz w:val="28"/>
          <w:szCs w:val="28"/>
        </w:rPr>
        <w:t>:</w:t>
      </w:r>
    </w:p>
    <w:p w:rsidR="008B7BAC" w:rsidRPr="001A0D8C" w:rsidRDefault="008B7BAC" w:rsidP="001644F8">
      <w:pPr>
        <w:pStyle w:val="NoSpacing"/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1A0D8C">
        <w:rPr>
          <w:rFonts w:ascii="Times New Roman" w:hAnsi="Times New Roman"/>
          <w:i/>
          <w:sz w:val="28"/>
          <w:szCs w:val="28"/>
          <w:u w:val="single"/>
        </w:rPr>
        <w:t>Личностные</w:t>
      </w:r>
    </w:p>
    <w:p w:rsidR="008B7BAC" w:rsidRPr="001A0D8C" w:rsidRDefault="008B7BAC" w:rsidP="001644F8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1A0D8C">
        <w:rPr>
          <w:rFonts w:ascii="Times New Roman" w:hAnsi="Times New Roman"/>
          <w:sz w:val="28"/>
          <w:szCs w:val="28"/>
        </w:rPr>
        <w:t>Развитие  устойчивой учебно-познавательной мотивации учения;</w:t>
      </w:r>
    </w:p>
    <w:p w:rsidR="008B7BAC" w:rsidRPr="001A0D8C" w:rsidRDefault="008B7BAC" w:rsidP="001644F8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1A0D8C">
        <w:rPr>
          <w:rFonts w:ascii="Times New Roman" w:hAnsi="Times New Roman"/>
          <w:sz w:val="28"/>
          <w:szCs w:val="28"/>
        </w:rPr>
        <w:t>Формирование ответственного отношения к учению;</w:t>
      </w:r>
    </w:p>
    <w:p w:rsidR="008B7BAC" w:rsidRPr="001A0D8C" w:rsidRDefault="008B7BAC" w:rsidP="001644F8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1A0D8C">
        <w:rPr>
          <w:rFonts w:ascii="Times New Roman" w:hAnsi="Times New Roman"/>
          <w:sz w:val="28"/>
          <w:szCs w:val="28"/>
        </w:rPr>
        <w:t>Формирование целостного мировоззрения, соответствующего современному уровню развития науки и практики.</w:t>
      </w:r>
    </w:p>
    <w:p w:rsidR="008B7BAC" w:rsidRPr="001A0D8C" w:rsidRDefault="008B7BAC" w:rsidP="001644F8">
      <w:pPr>
        <w:pStyle w:val="NoSpacing"/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1A0D8C">
        <w:rPr>
          <w:rFonts w:ascii="Times New Roman" w:hAnsi="Times New Roman"/>
          <w:i/>
          <w:sz w:val="28"/>
          <w:szCs w:val="28"/>
          <w:u w:val="single"/>
        </w:rPr>
        <w:t>Регулятивные действия</w:t>
      </w:r>
    </w:p>
    <w:p w:rsidR="008B7BAC" w:rsidRPr="001A0D8C" w:rsidRDefault="008B7BAC" w:rsidP="001644F8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1A0D8C">
        <w:rPr>
          <w:rFonts w:ascii="Times New Roman" w:hAnsi="Times New Roman"/>
          <w:sz w:val="28"/>
          <w:szCs w:val="28"/>
        </w:rPr>
        <w:t>Умение спланировать свою и коллективную деятельность для более эффективного решения поставленных задач;</w:t>
      </w:r>
    </w:p>
    <w:p w:rsidR="008B7BAC" w:rsidRPr="001A0D8C" w:rsidRDefault="008B7BAC" w:rsidP="001644F8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1A0D8C">
        <w:rPr>
          <w:rFonts w:ascii="Times New Roman" w:hAnsi="Times New Roman"/>
          <w:sz w:val="28"/>
          <w:szCs w:val="28"/>
        </w:rPr>
        <w:t>Умение оценивать свою работу и работу других участников коллектива.</w:t>
      </w:r>
    </w:p>
    <w:p w:rsidR="008B7BAC" w:rsidRPr="001A0D8C" w:rsidRDefault="008B7BAC" w:rsidP="001644F8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1A0D8C">
        <w:rPr>
          <w:rFonts w:ascii="Times New Roman" w:hAnsi="Times New Roman"/>
          <w:sz w:val="28"/>
          <w:szCs w:val="28"/>
        </w:rPr>
        <w:t>Ответственность за свою команду как члена коллектива.</w:t>
      </w:r>
    </w:p>
    <w:p w:rsidR="008B7BAC" w:rsidRPr="001A0D8C" w:rsidRDefault="008B7BAC" w:rsidP="001644F8">
      <w:pPr>
        <w:pStyle w:val="NoSpacing"/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1A0D8C">
        <w:rPr>
          <w:rFonts w:ascii="Times New Roman" w:hAnsi="Times New Roman"/>
          <w:i/>
          <w:sz w:val="28"/>
          <w:szCs w:val="28"/>
          <w:u w:val="single"/>
        </w:rPr>
        <w:t>Познавательные действия</w:t>
      </w:r>
    </w:p>
    <w:p w:rsidR="008B7BAC" w:rsidRPr="001A0D8C" w:rsidRDefault="008B7BAC" w:rsidP="001644F8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1A0D8C">
        <w:rPr>
          <w:rFonts w:ascii="Times New Roman" w:hAnsi="Times New Roman"/>
          <w:sz w:val="28"/>
          <w:szCs w:val="28"/>
        </w:rPr>
        <w:t>Умение строить логические рассуждения и делать выводы применительно к поставленным задачам;</w:t>
      </w:r>
    </w:p>
    <w:p w:rsidR="008B7BAC" w:rsidRPr="001A0D8C" w:rsidRDefault="008B7BAC" w:rsidP="001644F8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1A0D8C">
        <w:rPr>
          <w:rFonts w:ascii="Times New Roman" w:hAnsi="Times New Roman"/>
          <w:sz w:val="28"/>
          <w:szCs w:val="28"/>
        </w:rPr>
        <w:t>Осознанно выбирать наиболее эффективные способы решения учебных и познавательных задач.</w:t>
      </w:r>
    </w:p>
    <w:p w:rsidR="008B7BAC" w:rsidRPr="001A0D8C" w:rsidRDefault="008B7BAC" w:rsidP="001644F8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1A0D8C">
        <w:rPr>
          <w:rFonts w:ascii="Times New Roman" w:hAnsi="Times New Roman"/>
          <w:sz w:val="28"/>
          <w:szCs w:val="28"/>
        </w:rPr>
        <w:t>Осознанное построение индивидуальной образовательной траектории с учетом устойчивых познавательных интересов.</w:t>
      </w:r>
    </w:p>
    <w:p w:rsidR="008B7BAC" w:rsidRDefault="008B7BAC" w:rsidP="001644F8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1A0D8C">
        <w:rPr>
          <w:rFonts w:ascii="Times New Roman" w:hAnsi="Times New Roman"/>
          <w:sz w:val="28"/>
          <w:szCs w:val="28"/>
        </w:rPr>
        <w:t>Понимание перспектив использования полученных знаний, профориентирование.</w:t>
      </w:r>
    </w:p>
    <w:p w:rsidR="008B7BAC" w:rsidRPr="00114854" w:rsidRDefault="008B7BAC" w:rsidP="00114854">
      <w:pPr>
        <w:pStyle w:val="NoSpacing"/>
        <w:rPr>
          <w:rFonts w:ascii="Times New Roman" w:hAnsi="Times New Roman"/>
          <w:i/>
          <w:sz w:val="28"/>
          <w:szCs w:val="28"/>
          <w:u w:val="single"/>
        </w:rPr>
      </w:pPr>
      <w:r w:rsidRPr="00114854">
        <w:rPr>
          <w:rFonts w:ascii="Times New Roman" w:hAnsi="Times New Roman"/>
          <w:i/>
          <w:sz w:val="28"/>
          <w:szCs w:val="28"/>
          <w:u w:val="single"/>
        </w:rPr>
        <w:t>Коммуникативные действия</w:t>
      </w:r>
    </w:p>
    <w:p w:rsidR="008B7BAC" w:rsidRPr="00114854" w:rsidRDefault="008B7BAC" w:rsidP="00114854">
      <w:pPr>
        <w:pStyle w:val="NoSpacing"/>
        <w:rPr>
          <w:rFonts w:ascii="Times New Roman" w:hAnsi="Times New Roman"/>
          <w:sz w:val="28"/>
          <w:szCs w:val="28"/>
        </w:rPr>
      </w:pPr>
      <w:r w:rsidRPr="00114854">
        <w:rPr>
          <w:rFonts w:ascii="Times New Roman" w:hAnsi="Times New Roman"/>
          <w:sz w:val="28"/>
          <w:szCs w:val="28"/>
        </w:rPr>
        <w:t>Умение организовать совместную деятельность со сверстниками и учителем;</w:t>
      </w:r>
    </w:p>
    <w:p w:rsidR="008B7BAC" w:rsidRPr="00114854" w:rsidRDefault="008B7BAC" w:rsidP="00114854">
      <w:pPr>
        <w:pStyle w:val="NoSpacing"/>
        <w:rPr>
          <w:rFonts w:ascii="Times New Roman" w:hAnsi="Times New Roman"/>
          <w:sz w:val="28"/>
          <w:szCs w:val="28"/>
        </w:rPr>
      </w:pPr>
      <w:r w:rsidRPr="00114854">
        <w:rPr>
          <w:rFonts w:ascii="Times New Roman" w:hAnsi="Times New Roman"/>
          <w:sz w:val="28"/>
          <w:szCs w:val="28"/>
        </w:rPr>
        <w:t>Умение работать в группе и находить общее решение;</w:t>
      </w:r>
    </w:p>
    <w:p w:rsidR="008B7BAC" w:rsidRPr="00114854" w:rsidRDefault="008B7BAC" w:rsidP="00114854">
      <w:pPr>
        <w:pStyle w:val="NoSpacing"/>
        <w:rPr>
          <w:rFonts w:ascii="Times New Roman" w:hAnsi="Times New Roman"/>
          <w:sz w:val="28"/>
          <w:szCs w:val="28"/>
        </w:rPr>
      </w:pPr>
      <w:r w:rsidRPr="00114854">
        <w:rPr>
          <w:rFonts w:ascii="Times New Roman" w:hAnsi="Times New Roman"/>
          <w:sz w:val="28"/>
          <w:szCs w:val="28"/>
        </w:rPr>
        <w:t>Умение отстаивать свои интересы и интересы группы;</w:t>
      </w:r>
    </w:p>
    <w:p w:rsidR="008B7BAC" w:rsidRPr="00114854" w:rsidRDefault="008B7BAC" w:rsidP="00114854">
      <w:pPr>
        <w:pStyle w:val="NoSpacing"/>
        <w:rPr>
          <w:rFonts w:ascii="Times New Roman" w:hAnsi="Times New Roman"/>
          <w:sz w:val="28"/>
          <w:szCs w:val="28"/>
        </w:rPr>
      </w:pPr>
      <w:r w:rsidRPr="00114854">
        <w:rPr>
          <w:rFonts w:ascii="Times New Roman" w:hAnsi="Times New Roman"/>
          <w:sz w:val="28"/>
          <w:szCs w:val="28"/>
        </w:rPr>
        <w:t>Умение формулировать и аргументировать свою точку зрения;</w:t>
      </w:r>
    </w:p>
    <w:p w:rsidR="008B7BAC" w:rsidRDefault="008B7BAC" w:rsidP="001644F8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114854">
        <w:rPr>
          <w:rFonts w:ascii="Times New Roman" w:hAnsi="Times New Roman"/>
          <w:sz w:val="28"/>
          <w:szCs w:val="28"/>
        </w:rPr>
        <w:t>Умение осознанно использовать речевые средства для выражения своих чувств, мыслей и потребностей в соответствии с задачами и условиями коммуникации.</w:t>
      </w:r>
    </w:p>
    <w:p w:rsidR="008B7BAC" w:rsidRPr="001A0D8C" w:rsidRDefault="008B7BAC" w:rsidP="001644F8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8B7BAC" w:rsidRPr="001644F8" w:rsidRDefault="008B7BAC" w:rsidP="001644F8">
      <w:pPr>
        <w:pStyle w:val="NoSpacing"/>
        <w:jc w:val="both"/>
        <w:rPr>
          <w:rFonts w:ascii="Times New Roman" w:hAnsi="Times New Roman"/>
          <w:b/>
          <w:sz w:val="28"/>
          <w:szCs w:val="28"/>
        </w:rPr>
      </w:pPr>
      <w:r w:rsidRPr="001644F8">
        <w:rPr>
          <w:rFonts w:ascii="Times New Roman" w:hAnsi="Times New Roman"/>
          <w:b/>
          <w:sz w:val="28"/>
          <w:szCs w:val="28"/>
        </w:rPr>
        <w:t>В процессе обучения применяются следующие формы контроля и проверки знаний учащихся:</w:t>
      </w:r>
    </w:p>
    <w:p w:rsidR="008B7BAC" w:rsidRPr="001A0D8C" w:rsidRDefault="008B7BAC" w:rsidP="001644F8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1A0D8C">
        <w:rPr>
          <w:rFonts w:ascii="Times New Roman" w:hAnsi="Times New Roman"/>
          <w:sz w:val="28"/>
          <w:szCs w:val="28"/>
        </w:rPr>
        <w:t>Контрольная работа;</w:t>
      </w:r>
    </w:p>
    <w:p w:rsidR="008B7BAC" w:rsidRPr="001A0D8C" w:rsidRDefault="008B7BAC" w:rsidP="001644F8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1A0D8C">
        <w:rPr>
          <w:rFonts w:ascii="Times New Roman" w:hAnsi="Times New Roman"/>
          <w:sz w:val="28"/>
          <w:szCs w:val="28"/>
        </w:rPr>
        <w:t>Срезы знаний, умений и навыков;</w:t>
      </w:r>
    </w:p>
    <w:p w:rsidR="008B7BAC" w:rsidRPr="001A0D8C" w:rsidRDefault="008B7BAC" w:rsidP="001644F8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1A0D8C">
        <w:rPr>
          <w:rFonts w:ascii="Times New Roman" w:hAnsi="Times New Roman"/>
          <w:sz w:val="28"/>
          <w:szCs w:val="28"/>
        </w:rPr>
        <w:t>Самооценка учащимися своих работ по заданному эталону;</w:t>
      </w:r>
    </w:p>
    <w:p w:rsidR="008B7BAC" w:rsidRDefault="008B7BAC" w:rsidP="001644F8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Различные формы опроса;</w:t>
      </w:r>
    </w:p>
    <w:p w:rsidR="008B7BAC" w:rsidRPr="00345374" w:rsidRDefault="008B7BAC" w:rsidP="001644F8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345374">
        <w:rPr>
          <w:rFonts w:ascii="Times New Roman" w:hAnsi="Times New Roman"/>
          <w:color w:val="000000"/>
          <w:sz w:val="28"/>
          <w:szCs w:val="28"/>
        </w:rPr>
        <w:t>Выставка с комментариями технологии изготовления работы</w:t>
      </w:r>
    </w:p>
    <w:p w:rsidR="008B7BAC" w:rsidRPr="001A0D8C" w:rsidRDefault="008B7BAC" w:rsidP="0015185B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1A0D8C">
        <w:rPr>
          <w:rFonts w:ascii="Times New Roman" w:hAnsi="Times New Roman"/>
          <w:sz w:val="28"/>
          <w:szCs w:val="28"/>
        </w:rPr>
        <w:t xml:space="preserve">    </w:t>
      </w:r>
    </w:p>
    <w:p w:rsidR="008B7BAC" w:rsidRDefault="008B7BAC" w:rsidP="0015185B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1.6</w:t>
      </w:r>
      <w:r w:rsidRPr="002E4140">
        <w:rPr>
          <w:rFonts w:ascii="Times New Roman" w:hAnsi="Times New Roman"/>
          <w:b/>
          <w:sz w:val="28"/>
          <w:szCs w:val="28"/>
        </w:rPr>
        <w:t>. Возраст детей, участвующих в реализации программы</w:t>
      </w:r>
      <w:r w:rsidRPr="001A0D8C">
        <w:rPr>
          <w:rFonts w:ascii="Times New Roman" w:hAnsi="Times New Roman"/>
          <w:sz w:val="28"/>
          <w:szCs w:val="28"/>
        </w:rPr>
        <w:t xml:space="preserve"> </w:t>
      </w:r>
    </w:p>
    <w:p w:rsidR="008B7BAC" w:rsidRDefault="008B7BAC" w:rsidP="0015185B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D55B8D">
        <w:rPr>
          <w:rFonts w:ascii="Times New Roman" w:hAnsi="Times New Roman"/>
          <w:color w:val="000000"/>
          <w:sz w:val="28"/>
          <w:szCs w:val="28"/>
        </w:rPr>
        <w:t>Возраст детей</w:t>
      </w:r>
      <w:r w:rsidRPr="00886532">
        <w:rPr>
          <w:color w:val="000000"/>
        </w:rPr>
        <w:t xml:space="preserve"> </w:t>
      </w:r>
      <w:r w:rsidRPr="001A0D8C">
        <w:rPr>
          <w:rFonts w:ascii="Times New Roman" w:hAnsi="Times New Roman"/>
          <w:sz w:val="28"/>
          <w:szCs w:val="28"/>
        </w:rPr>
        <w:t>13-17 лет</w:t>
      </w:r>
    </w:p>
    <w:p w:rsidR="008B7BAC" w:rsidRDefault="008B7BAC" w:rsidP="0015185B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8B7BAC" w:rsidRDefault="008B7BAC" w:rsidP="0015185B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1.7</w:t>
      </w:r>
      <w:r w:rsidRPr="002E4140">
        <w:rPr>
          <w:rFonts w:ascii="Times New Roman" w:hAnsi="Times New Roman"/>
          <w:b/>
          <w:sz w:val="28"/>
          <w:szCs w:val="28"/>
        </w:rPr>
        <w:t>. Сроки и этапы реализации программы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8B7BAC" w:rsidRDefault="008B7BAC" w:rsidP="0015185B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1A0D8C">
        <w:rPr>
          <w:rFonts w:ascii="Times New Roman" w:hAnsi="Times New Roman"/>
          <w:sz w:val="28"/>
          <w:szCs w:val="28"/>
        </w:rPr>
        <w:t xml:space="preserve"> </w:t>
      </w:r>
      <w:r w:rsidRPr="002E4140">
        <w:rPr>
          <w:rFonts w:ascii="Times New Roman" w:hAnsi="Times New Roman"/>
          <w:sz w:val="28"/>
          <w:szCs w:val="28"/>
        </w:rPr>
        <w:t xml:space="preserve">Программа рассчитана на </w:t>
      </w:r>
      <w:r>
        <w:rPr>
          <w:rFonts w:ascii="Times New Roman" w:hAnsi="Times New Roman"/>
          <w:sz w:val="28"/>
          <w:szCs w:val="28"/>
        </w:rPr>
        <w:t>один год</w:t>
      </w:r>
      <w:r w:rsidRPr="002E4140">
        <w:rPr>
          <w:rFonts w:ascii="Times New Roman" w:hAnsi="Times New Roman"/>
          <w:sz w:val="28"/>
          <w:szCs w:val="28"/>
        </w:rPr>
        <w:t xml:space="preserve"> обучения с общим объемом </w:t>
      </w:r>
      <w:r>
        <w:rPr>
          <w:rFonts w:ascii="Times New Roman" w:hAnsi="Times New Roman"/>
          <w:sz w:val="28"/>
          <w:szCs w:val="28"/>
        </w:rPr>
        <w:t>144 часа.</w:t>
      </w:r>
    </w:p>
    <w:p w:rsidR="008B7BAC" w:rsidRDefault="008B7BAC" w:rsidP="0015185B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8B7BAC" w:rsidRDefault="008B7BAC" w:rsidP="0015185B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1.8</w:t>
      </w:r>
      <w:r w:rsidRPr="002E4140">
        <w:rPr>
          <w:rFonts w:ascii="Times New Roman" w:hAnsi="Times New Roman"/>
          <w:b/>
          <w:sz w:val="28"/>
          <w:szCs w:val="28"/>
        </w:rPr>
        <w:t>. Форма и режим занятий</w:t>
      </w:r>
      <w:r w:rsidRPr="001A0D8C">
        <w:rPr>
          <w:rFonts w:ascii="Times New Roman" w:hAnsi="Times New Roman"/>
          <w:sz w:val="28"/>
          <w:szCs w:val="28"/>
        </w:rPr>
        <w:t xml:space="preserve">. </w:t>
      </w:r>
    </w:p>
    <w:p w:rsidR="008B7BAC" w:rsidRDefault="008B7BAC" w:rsidP="0015185B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D55B8D">
        <w:rPr>
          <w:rFonts w:ascii="Times New Roman" w:hAnsi="Times New Roman"/>
          <w:sz w:val="28"/>
          <w:szCs w:val="28"/>
        </w:rPr>
        <w:t xml:space="preserve">Занятия проводятся два раза в неделю по два часа каждое занятие. </w:t>
      </w:r>
      <w:r>
        <w:rPr>
          <w:rFonts w:ascii="Times New Roman" w:hAnsi="Times New Roman"/>
          <w:sz w:val="28"/>
          <w:szCs w:val="28"/>
        </w:rPr>
        <w:t>Наполняемость группы до 10</w:t>
      </w:r>
      <w:r w:rsidRPr="006210B5">
        <w:rPr>
          <w:rFonts w:ascii="Times New Roman" w:hAnsi="Times New Roman"/>
          <w:sz w:val="28"/>
          <w:szCs w:val="28"/>
        </w:rPr>
        <w:t xml:space="preserve"> человек.</w:t>
      </w:r>
      <w:r w:rsidRPr="0062409D">
        <w:rPr>
          <w:sz w:val="28"/>
          <w:szCs w:val="28"/>
        </w:rPr>
        <w:t xml:space="preserve"> </w:t>
      </w:r>
      <w:r w:rsidRPr="00D55B8D">
        <w:rPr>
          <w:rFonts w:ascii="Times New Roman" w:hAnsi="Times New Roman"/>
          <w:sz w:val="28"/>
          <w:szCs w:val="28"/>
        </w:rPr>
        <w:t xml:space="preserve">Занятия проходят в форме лекций, на которых учащиеся знакомятся с теоретической стороной вопроса и в форме </w:t>
      </w:r>
      <w:r>
        <w:rPr>
          <w:rFonts w:ascii="Times New Roman" w:hAnsi="Times New Roman"/>
          <w:sz w:val="28"/>
          <w:szCs w:val="28"/>
        </w:rPr>
        <w:t>практических</w:t>
      </w:r>
      <w:r w:rsidRPr="00D55B8D">
        <w:rPr>
          <w:rFonts w:ascii="Times New Roman" w:hAnsi="Times New Roman"/>
          <w:sz w:val="28"/>
          <w:szCs w:val="28"/>
        </w:rPr>
        <w:t xml:space="preserve"> занятий, на которых они самостоятельно (индивидуально или группой) решают конкретно поставленные задачи.</w:t>
      </w:r>
    </w:p>
    <w:p w:rsidR="008B7BAC" w:rsidRDefault="008B7BAC" w:rsidP="0015185B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8B7BAC" w:rsidRDefault="008B7BAC" w:rsidP="0015185B">
      <w:pPr>
        <w:pStyle w:val="NoSpacing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1.9</w:t>
      </w:r>
      <w:r w:rsidRPr="003E69D4">
        <w:rPr>
          <w:rFonts w:ascii="Times New Roman" w:hAnsi="Times New Roman"/>
          <w:b/>
          <w:sz w:val="28"/>
          <w:szCs w:val="28"/>
        </w:rPr>
        <w:t>. Ожидаемые результаты реализации программы и способы их проверки</w:t>
      </w:r>
    </w:p>
    <w:p w:rsidR="008B7BAC" w:rsidRPr="0015185B" w:rsidRDefault="008B7BAC" w:rsidP="0015185B">
      <w:pPr>
        <w:pStyle w:val="NoSpacing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 w:rsidRPr="0015185B">
        <w:rPr>
          <w:rFonts w:ascii="Times New Roman" w:hAnsi="Times New Roman"/>
          <w:b/>
          <w:i/>
          <w:sz w:val="28"/>
          <w:szCs w:val="28"/>
          <w:u w:val="single"/>
        </w:rPr>
        <w:t xml:space="preserve">Личностные </w:t>
      </w:r>
    </w:p>
    <w:p w:rsidR="008B7BAC" w:rsidRPr="001A0D8C" w:rsidRDefault="008B7BAC" w:rsidP="0015185B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1A0D8C">
        <w:rPr>
          <w:rFonts w:ascii="Times New Roman" w:hAnsi="Times New Roman"/>
          <w:sz w:val="28"/>
          <w:szCs w:val="28"/>
        </w:rPr>
        <w:t>- Развитие устойчивой учебно-познавательной мотивации учения;</w:t>
      </w:r>
    </w:p>
    <w:p w:rsidR="008B7BAC" w:rsidRPr="001A0D8C" w:rsidRDefault="008B7BAC" w:rsidP="003E69D4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1A0D8C">
        <w:rPr>
          <w:rFonts w:ascii="Times New Roman" w:hAnsi="Times New Roman"/>
          <w:sz w:val="28"/>
          <w:szCs w:val="28"/>
        </w:rPr>
        <w:t xml:space="preserve"> - Формирование коммуникативной компетентности в общении со сверстниками (осознанного и уважительного отношения к участнику группы и его мнению, освоение норм, правил поведения и ролей в группе);</w:t>
      </w:r>
    </w:p>
    <w:p w:rsidR="008B7BAC" w:rsidRPr="001A0D8C" w:rsidRDefault="008B7BAC" w:rsidP="003E69D4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1A0D8C">
        <w:rPr>
          <w:rFonts w:ascii="Times New Roman" w:hAnsi="Times New Roman"/>
          <w:sz w:val="28"/>
          <w:szCs w:val="28"/>
        </w:rPr>
        <w:t>- Развитие профессиональной  компетентности в решении проблем, основанных на собственном выборе;</w:t>
      </w:r>
    </w:p>
    <w:p w:rsidR="008B7BAC" w:rsidRPr="001A0D8C" w:rsidRDefault="008B7BAC" w:rsidP="003E69D4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1A0D8C">
        <w:rPr>
          <w:rFonts w:ascii="Times New Roman" w:hAnsi="Times New Roman"/>
          <w:sz w:val="28"/>
          <w:szCs w:val="28"/>
        </w:rPr>
        <w:t xml:space="preserve"> - Развитие опыта практической деятельности, который пригодится в жизненно важных ситуациях, формирование ответственного отношения к учению, готовности и способности учащихся к саморазвитию и самообразованию на основе мотивации к обучению и познанию, выбору дальнейшего образования на базе ориентировки в мире профессий и профессиональных предпочтений, осознанному построению индивидуальной образовательной траектории с учетом устойчивых познавательных интересов. </w:t>
      </w:r>
    </w:p>
    <w:p w:rsidR="008B7BAC" w:rsidRPr="0015185B" w:rsidRDefault="008B7BAC" w:rsidP="003E69D4">
      <w:pPr>
        <w:pStyle w:val="NoSpacing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 w:rsidRPr="0015185B">
        <w:rPr>
          <w:rFonts w:ascii="Times New Roman" w:hAnsi="Times New Roman"/>
          <w:b/>
          <w:i/>
          <w:sz w:val="28"/>
          <w:szCs w:val="28"/>
          <w:u w:val="single"/>
        </w:rPr>
        <w:t>Предметные</w:t>
      </w:r>
    </w:p>
    <w:p w:rsidR="008B7BAC" w:rsidRPr="001A0D8C" w:rsidRDefault="008B7BAC" w:rsidP="003E69D4">
      <w:pPr>
        <w:pStyle w:val="NoSpacing"/>
        <w:jc w:val="both"/>
        <w:rPr>
          <w:rStyle w:val="c7"/>
          <w:rFonts w:ascii="Times New Roman" w:hAnsi="Times New Roman"/>
          <w:sz w:val="28"/>
          <w:szCs w:val="28"/>
        </w:rPr>
      </w:pPr>
      <w:r w:rsidRPr="001A0D8C">
        <w:rPr>
          <w:rFonts w:ascii="Times New Roman" w:hAnsi="Times New Roman"/>
          <w:sz w:val="28"/>
          <w:szCs w:val="28"/>
        </w:rPr>
        <w:t xml:space="preserve"> в познавательной сфере</w:t>
      </w:r>
    </w:p>
    <w:p w:rsidR="008B7BAC" w:rsidRPr="001A0D8C" w:rsidRDefault="008B7BAC" w:rsidP="003E69D4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1A0D8C">
        <w:rPr>
          <w:rFonts w:ascii="Times New Roman" w:hAnsi="Times New Roman"/>
          <w:sz w:val="28"/>
          <w:szCs w:val="28"/>
        </w:rPr>
        <w:t>- Самостоятельно ремонтировать обувь, соблюдая правильную технологическую последовательность, санитарно-гигиенические требования и правила безопасной работы.</w:t>
      </w:r>
    </w:p>
    <w:p w:rsidR="008B7BAC" w:rsidRPr="001A0D8C" w:rsidRDefault="008B7BAC" w:rsidP="003E69D4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1A0D8C">
        <w:rPr>
          <w:rFonts w:ascii="Times New Roman" w:hAnsi="Times New Roman"/>
          <w:sz w:val="28"/>
          <w:szCs w:val="28"/>
        </w:rPr>
        <w:t>в организационной сфере:</w:t>
      </w:r>
    </w:p>
    <w:p w:rsidR="008B7BAC" w:rsidRPr="001A0D8C" w:rsidRDefault="008B7BAC" w:rsidP="003E69D4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1A0D8C">
        <w:rPr>
          <w:rFonts w:ascii="Times New Roman" w:hAnsi="Times New Roman"/>
          <w:sz w:val="28"/>
          <w:szCs w:val="28"/>
        </w:rPr>
        <w:t>- планирование технологического процесса, подбор материала с учетом характера объекта труда и технологий;</w:t>
      </w:r>
    </w:p>
    <w:p w:rsidR="008B7BAC" w:rsidRPr="001A0D8C" w:rsidRDefault="008B7BAC" w:rsidP="003E69D4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1A0D8C">
        <w:rPr>
          <w:rFonts w:ascii="Times New Roman" w:hAnsi="Times New Roman"/>
          <w:sz w:val="28"/>
          <w:szCs w:val="28"/>
        </w:rPr>
        <w:t xml:space="preserve">- решение творческих задач; </w:t>
      </w:r>
    </w:p>
    <w:p w:rsidR="008B7BAC" w:rsidRPr="001A0D8C" w:rsidRDefault="008B7BAC" w:rsidP="003E69D4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1A0D8C">
        <w:rPr>
          <w:rFonts w:ascii="Times New Roman" w:hAnsi="Times New Roman"/>
          <w:sz w:val="28"/>
          <w:szCs w:val="28"/>
        </w:rPr>
        <w:t>- выполнение технологических операций с соблюдением    установленных норм, стандартов, ограничений;</w:t>
      </w:r>
    </w:p>
    <w:p w:rsidR="008B7BAC" w:rsidRPr="001A0D8C" w:rsidRDefault="008B7BAC" w:rsidP="003E69D4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1A0D8C">
        <w:rPr>
          <w:rFonts w:ascii="Times New Roman" w:hAnsi="Times New Roman"/>
          <w:sz w:val="28"/>
          <w:szCs w:val="28"/>
        </w:rPr>
        <w:t>- выбор средств и видов представления технической и технологической информации;</w:t>
      </w:r>
    </w:p>
    <w:p w:rsidR="008B7BAC" w:rsidRPr="001A0D8C" w:rsidRDefault="008B7BAC" w:rsidP="003E69D4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1A0D8C">
        <w:rPr>
          <w:rFonts w:ascii="Times New Roman" w:hAnsi="Times New Roman"/>
          <w:sz w:val="28"/>
          <w:szCs w:val="28"/>
        </w:rPr>
        <w:t xml:space="preserve">- документирование результатов труда </w:t>
      </w:r>
    </w:p>
    <w:p w:rsidR="008B7BAC" w:rsidRPr="001A0D8C" w:rsidRDefault="008B7BAC" w:rsidP="003E69D4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1A0D8C">
        <w:rPr>
          <w:rFonts w:ascii="Times New Roman" w:hAnsi="Times New Roman"/>
          <w:sz w:val="28"/>
          <w:szCs w:val="28"/>
        </w:rPr>
        <w:t>в мотивационной сфере:</w:t>
      </w:r>
    </w:p>
    <w:p w:rsidR="008B7BAC" w:rsidRPr="001A0D8C" w:rsidRDefault="008B7BAC" w:rsidP="003E69D4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1A0D8C">
        <w:rPr>
          <w:rFonts w:ascii="Times New Roman" w:hAnsi="Times New Roman"/>
          <w:sz w:val="28"/>
          <w:szCs w:val="28"/>
        </w:rPr>
        <w:t>- оценивание своей способности к труду, осознание ответственности за качество результатов труда;</w:t>
      </w:r>
    </w:p>
    <w:p w:rsidR="008B7BAC" w:rsidRPr="001A0D8C" w:rsidRDefault="008B7BAC" w:rsidP="003E69D4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1A0D8C">
        <w:rPr>
          <w:rFonts w:ascii="Times New Roman" w:hAnsi="Times New Roman"/>
          <w:sz w:val="28"/>
          <w:szCs w:val="28"/>
        </w:rPr>
        <w:t>- согласование своих потребностей и  требований с требованиями других участников познавательного процесса;</w:t>
      </w:r>
    </w:p>
    <w:p w:rsidR="008B7BAC" w:rsidRPr="001A0D8C" w:rsidRDefault="008B7BAC" w:rsidP="003E69D4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1A0D8C">
        <w:rPr>
          <w:rFonts w:ascii="Times New Roman" w:hAnsi="Times New Roman"/>
          <w:sz w:val="28"/>
          <w:szCs w:val="28"/>
        </w:rPr>
        <w:t>- формирование представлений о мире профессий;</w:t>
      </w:r>
    </w:p>
    <w:p w:rsidR="008B7BAC" w:rsidRPr="001A0D8C" w:rsidRDefault="008B7BAC" w:rsidP="003E69D4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1A0D8C">
        <w:rPr>
          <w:rFonts w:ascii="Times New Roman" w:hAnsi="Times New Roman"/>
          <w:sz w:val="28"/>
          <w:szCs w:val="28"/>
        </w:rPr>
        <w:t>- стремление  к экономии и бережливости в расходовании времени, материалов, наличие экономической культуры при выполнении работы.</w:t>
      </w:r>
    </w:p>
    <w:p w:rsidR="008B7BAC" w:rsidRPr="001A0D8C" w:rsidRDefault="008B7BAC" w:rsidP="003E69D4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1A0D8C">
        <w:rPr>
          <w:rFonts w:ascii="Times New Roman" w:hAnsi="Times New Roman"/>
          <w:sz w:val="28"/>
          <w:szCs w:val="28"/>
        </w:rPr>
        <w:t>в эстетической сфере:</w:t>
      </w:r>
    </w:p>
    <w:p w:rsidR="008B7BAC" w:rsidRPr="001A0D8C" w:rsidRDefault="008B7BAC" w:rsidP="003E69D4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1A0D8C">
        <w:rPr>
          <w:rFonts w:ascii="Times New Roman" w:hAnsi="Times New Roman"/>
          <w:sz w:val="28"/>
          <w:szCs w:val="28"/>
        </w:rPr>
        <w:t xml:space="preserve">- овладение методами эстетического оформления изделий; </w:t>
      </w:r>
    </w:p>
    <w:p w:rsidR="008B7BAC" w:rsidRPr="001A0D8C" w:rsidRDefault="008B7BAC" w:rsidP="003E69D4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1A0D8C">
        <w:rPr>
          <w:rFonts w:ascii="Times New Roman" w:hAnsi="Times New Roman"/>
          <w:sz w:val="28"/>
          <w:szCs w:val="28"/>
        </w:rPr>
        <w:t>- рациональное и эстетическое  оснащение рабочего места с учетом требований эргономики;</w:t>
      </w:r>
    </w:p>
    <w:p w:rsidR="008B7BAC" w:rsidRPr="001A0D8C" w:rsidRDefault="008B7BAC" w:rsidP="003E69D4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1A0D8C">
        <w:rPr>
          <w:rFonts w:ascii="Times New Roman" w:hAnsi="Times New Roman"/>
          <w:sz w:val="28"/>
          <w:szCs w:val="28"/>
        </w:rPr>
        <w:t>- умение в доступных формах выражать себя в формах художественно-прикладного творчества;</w:t>
      </w:r>
    </w:p>
    <w:p w:rsidR="008B7BAC" w:rsidRPr="001A0D8C" w:rsidRDefault="008B7BAC" w:rsidP="003E69D4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1A0D8C">
        <w:rPr>
          <w:rFonts w:ascii="Times New Roman" w:hAnsi="Times New Roman"/>
          <w:sz w:val="28"/>
          <w:szCs w:val="28"/>
        </w:rPr>
        <w:t>- стремление внести красоту в быт</w:t>
      </w:r>
    </w:p>
    <w:p w:rsidR="008B7BAC" w:rsidRPr="001A0D8C" w:rsidRDefault="008B7BAC" w:rsidP="003E69D4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1A0D8C">
        <w:rPr>
          <w:rFonts w:ascii="Times New Roman" w:hAnsi="Times New Roman"/>
          <w:sz w:val="28"/>
          <w:szCs w:val="28"/>
        </w:rPr>
        <w:t>в коммуникативной сфере:</w:t>
      </w:r>
    </w:p>
    <w:p w:rsidR="008B7BAC" w:rsidRPr="001A0D8C" w:rsidRDefault="008B7BAC" w:rsidP="003E69D4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1A0D8C">
        <w:rPr>
          <w:rFonts w:ascii="Times New Roman" w:hAnsi="Times New Roman"/>
          <w:sz w:val="28"/>
          <w:szCs w:val="28"/>
        </w:rPr>
        <w:t>- практическое освоение умений, составляющих основу коммуникативной компетентности;</w:t>
      </w:r>
    </w:p>
    <w:p w:rsidR="008B7BAC" w:rsidRPr="001A0D8C" w:rsidRDefault="008B7BAC" w:rsidP="003E69D4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1A0D8C">
        <w:rPr>
          <w:rFonts w:ascii="Times New Roman" w:hAnsi="Times New Roman"/>
          <w:sz w:val="28"/>
          <w:szCs w:val="28"/>
        </w:rPr>
        <w:t>- установление рабочих отношений в группе для выполнения практической работы в группе, эффективное сотрудничество;</w:t>
      </w:r>
    </w:p>
    <w:p w:rsidR="008B7BAC" w:rsidRPr="001A0D8C" w:rsidRDefault="008B7BAC" w:rsidP="003E69D4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1A0D8C">
        <w:rPr>
          <w:rFonts w:ascii="Times New Roman" w:hAnsi="Times New Roman"/>
          <w:sz w:val="28"/>
          <w:szCs w:val="28"/>
        </w:rPr>
        <w:t>- сравнение разных точек зрения перед принятием решения, аргументирование своей точки зрения;</w:t>
      </w:r>
    </w:p>
    <w:p w:rsidR="008B7BAC" w:rsidRPr="001A0D8C" w:rsidRDefault="008B7BAC" w:rsidP="003E69D4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1A0D8C">
        <w:rPr>
          <w:rFonts w:ascii="Times New Roman" w:hAnsi="Times New Roman"/>
          <w:sz w:val="28"/>
          <w:szCs w:val="28"/>
        </w:rPr>
        <w:t>- адекватное использование речевых средств для решения различных коммуникативных задач, овладение устной и письменной речью</w:t>
      </w:r>
    </w:p>
    <w:p w:rsidR="008B7BAC" w:rsidRPr="001A0D8C" w:rsidRDefault="008B7BAC" w:rsidP="003E69D4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1A0D8C">
        <w:rPr>
          <w:rFonts w:ascii="Times New Roman" w:hAnsi="Times New Roman"/>
          <w:sz w:val="28"/>
          <w:szCs w:val="28"/>
        </w:rPr>
        <w:t>в физиолого-психологической сфере:</w:t>
      </w:r>
    </w:p>
    <w:p w:rsidR="008B7BAC" w:rsidRPr="001A0D8C" w:rsidRDefault="008B7BAC" w:rsidP="003E69D4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1A0D8C">
        <w:rPr>
          <w:rFonts w:ascii="Times New Roman" w:hAnsi="Times New Roman"/>
          <w:sz w:val="28"/>
          <w:szCs w:val="28"/>
        </w:rPr>
        <w:t>- развитие моторики и координации движений рук при работе с ручными инструментами;</w:t>
      </w:r>
    </w:p>
    <w:p w:rsidR="008B7BAC" w:rsidRPr="001A0D8C" w:rsidRDefault="008B7BAC" w:rsidP="003E69D4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1A0D8C">
        <w:rPr>
          <w:rFonts w:ascii="Times New Roman" w:hAnsi="Times New Roman"/>
          <w:sz w:val="28"/>
          <w:szCs w:val="28"/>
        </w:rPr>
        <w:t>- соблюдение необходимой величины усилий, прикладываемым к инструментам с учетом технологических требований;</w:t>
      </w:r>
    </w:p>
    <w:p w:rsidR="008B7BAC" w:rsidRPr="001A0D8C" w:rsidRDefault="008B7BAC" w:rsidP="003E69D4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1A0D8C">
        <w:rPr>
          <w:rFonts w:ascii="Times New Roman" w:hAnsi="Times New Roman"/>
          <w:sz w:val="28"/>
          <w:szCs w:val="28"/>
        </w:rPr>
        <w:t>- сочетание образного и логического мышления в проектной деятельности.</w:t>
      </w:r>
    </w:p>
    <w:p w:rsidR="008B7BAC" w:rsidRPr="0015185B" w:rsidRDefault="008B7BAC" w:rsidP="003E69D4">
      <w:pPr>
        <w:pStyle w:val="NoSpacing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 w:rsidRPr="0015185B">
        <w:rPr>
          <w:rFonts w:ascii="Times New Roman" w:hAnsi="Times New Roman"/>
          <w:b/>
          <w:i/>
          <w:sz w:val="28"/>
          <w:szCs w:val="28"/>
          <w:u w:val="single"/>
        </w:rPr>
        <w:t>Метапредметные</w:t>
      </w:r>
    </w:p>
    <w:p w:rsidR="008B7BAC" w:rsidRPr="001A0D8C" w:rsidRDefault="008B7BAC" w:rsidP="003E69D4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1A0D8C">
        <w:rPr>
          <w:rFonts w:ascii="Times New Roman" w:hAnsi="Times New Roman"/>
          <w:sz w:val="28"/>
          <w:szCs w:val="28"/>
        </w:rPr>
        <w:t xml:space="preserve">-  целеполагание в учебной деятельности: умение самостоятельно ставить новые учебные познавательные задачи на основе развития познавательных мотивов и интересов; </w:t>
      </w:r>
    </w:p>
    <w:p w:rsidR="008B7BAC" w:rsidRPr="001A0D8C" w:rsidRDefault="008B7BAC" w:rsidP="003E69D4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1A0D8C">
        <w:rPr>
          <w:rFonts w:ascii="Times New Roman" w:hAnsi="Times New Roman"/>
          <w:sz w:val="28"/>
          <w:szCs w:val="28"/>
        </w:rPr>
        <w:t xml:space="preserve">- умение организовывать учебное сотрудничество и совместную деятельность с учителем и сверстниками: определять цели, распределение функций и ролей участников, взаимодействие и общие способы работы; </w:t>
      </w:r>
    </w:p>
    <w:p w:rsidR="008B7BAC" w:rsidRPr="001A0D8C" w:rsidRDefault="008B7BAC" w:rsidP="003E69D4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1A0D8C">
        <w:rPr>
          <w:rFonts w:ascii="Times New Roman" w:hAnsi="Times New Roman"/>
          <w:sz w:val="28"/>
          <w:szCs w:val="28"/>
        </w:rPr>
        <w:t xml:space="preserve">- умение работать в группе: находить общее решение и разрешать конфликты на основе согласования позиций и учета интересов; слушать партнера; формулировать, аргументировать и отстаивать свое мнение; </w:t>
      </w:r>
    </w:p>
    <w:p w:rsidR="008B7BAC" w:rsidRPr="001A0D8C" w:rsidRDefault="008B7BAC" w:rsidP="003E69D4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1A0D8C">
        <w:rPr>
          <w:rFonts w:ascii="Times New Roman" w:hAnsi="Times New Roman"/>
          <w:sz w:val="28"/>
          <w:szCs w:val="28"/>
        </w:rPr>
        <w:t xml:space="preserve">- умение адекватно и осознанно использовать речевые средства в соответствии с задачей коммуникации; для отображения своих чувств, мыслей и потребностей; планирования и регуляции своей деятельности; владение устной и письменной речью; </w:t>
      </w:r>
    </w:p>
    <w:p w:rsidR="008B7BAC" w:rsidRPr="001A0D8C" w:rsidRDefault="008B7BAC" w:rsidP="003E69D4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1A0D8C">
        <w:rPr>
          <w:rFonts w:ascii="Times New Roman" w:hAnsi="Times New Roman"/>
          <w:sz w:val="28"/>
          <w:szCs w:val="28"/>
        </w:rPr>
        <w:t>- формирование и развитие учебной и обще пользовательской компетентности в области использования информационно-коммуникационных технологий (ИКТ-компетентности);</w:t>
      </w:r>
    </w:p>
    <w:p w:rsidR="008B7BAC" w:rsidRPr="001A0D8C" w:rsidRDefault="008B7BAC" w:rsidP="003E69D4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1A0D8C">
        <w:rPr>
          <w:rFonts w:ascii="Times New Roman" w:hAnsi="Times New Roman"/>
          <w:sz w:val="28"/>
          <w:szCs w:val="28"/>
        </w:rPr>
        <w:t>- развитие умения планировать свое речевое и неречевое поведение.</w:t>
      </w:r>
    </w:p>
    <w:p w:rsidR="008B7BAC" w:rsidRDefault="008B7BAC" w:rsidP="008A41C1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8B7BAC" w:rsidRPr="003E69D4" w:rsidRDefault="008B7BAC" w:rsidP="003E69D4">
      <w:pPr>
        <w:pStyle w:val="NoSpacing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1.10. Формы подведения итогов реализации программы</w:t>
      </w:r>
    </w:p>
    <w:p w:rsidR="008B7BAC" w:rsidRPr="0062409D" w:rsidRDefault="008B7BAC" w:rsidP="006210B5">
      <w:pPr>
        <w:tabs>
          <w:tab w:val="left" w:pos="1290"/>
        </w:tabs>
        <w:jc w:val="both"/>
        <w:rPr>
          <w:sz w:val="28"/>
          <w:szCs w:val="28"/>
        </w:rPr>
      </w:pPr>
      <w:r w:rsidRPr="001A0D8C">
        <w:rPr>
          <w:color w:val="000000"/>
          <w:sz w:val="28"/>
          <w:szCs w:val="28"/>
        </w:rPr>
        <w:t>Итоговая аттестация проводится в форме выставки</w:t>
      </w:r>
      <w:r>
        <w:rPr>
          <w:color w:val="000000"/>
          <w:sz w:val="28"/>
          <w:szCs w:val="28"/>
        </w:rPr>
        <w:t xml:space="preserve"> с комментариями технологии изготовления работы</w:t>
      </w:r>
      <w:r w:rsidRPr="001A0D8C">
        <w:rPr>
          <w:color w:val="000000"/>
          <w:sz w:val="28"/>
          <w:szCs w:val="28"/>
        </w:rPr>
        <w:t>.</w:t>
      </w:r>
      <w:r w:rsidRPr="006210B5">
        <w:rPr>
          <w:sz w:val="28"/>
          <w:szCs w:val="28"/>
        </w:rPr>
        <w:t xml:space="preserve"> </w:t>
      </w:r>
      <w:r w:rsidRPr="0062409D">
        <w:rPr>
          <w:sz w:val="28"/>
          <w:szCs w:val="28"/>
        </w:rPr>
        <w:t>Мониторинг результатов (карта результативности) в Приложении № 1</w:t>
      </w:r>
    </w:p>
    <w:p w:rsidR="008B7BAC" w:rsidRDefault="008B7BAC" w:rsidP="00BA7D59">
      <w:pPr>
        <w:rPr>
          <w:b/>
          <w:bCs/>
          <w:sz w:val="28"/>
          <w:szCs w:val="28"/>
        </w:rPr>
      </w:pPr>
    </w:p>
    <w:p w:rsidR="008B7BAC" w:rsidRDefault="008B7BAC" w:rsidP="007316A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</w:t>
      </w:r>
      <w:r w:rsidRPr="0015185B">
        <w:rPr>
          <w:b/>
          <w:bCs/>
          <w:sz w:val="28"/>
          <w:szCs w:val="28"/>
        </w:rPr>
        <w:t xml:space="preserve">. </w:t>
      </w:r>
      <w:r>
        <w:rPr>
          <w:b/>
          <w:bCs/>
          <w:sz w:val="28"/>
          <w:szCs w:val="28"/>
        </w:rPr>
        <w:t>УЧЕБНО-ТЕМАТИЧЕСКИЙ ПЛАН</w:t>
      </w:r>
    </w:p>
    <w:p w:rsidR="008B7BAC" w:rsidRPr="005240AD" w:rsidRDefault="008B7BAC" w:rsidP="007316AC">
      <w:pPr>
        <w:jc w:val="center"/>
        <w:rPr>
          <w:b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8"/>
        <w:gridCol w:w="3391"/>
        <w:gridCol w:w="1134"/>
        <w:gridCol w:w="1235"/>
        <w:gridCol w:w="900"/>
        <w:gridCol w:w="2160"/>
      </w:tblGrid>
      <w:tr w:rsidR="008B7BAC" w:rsidRPr="00F978EC" w:rsidTr="00F978EC">
        <w:trPr>
          <w:trHeight w:val="413"/>
        </w:trPr>
        <w:tc>
          <w:tcPr>
            <w:tcW w:w="828" w:type="dxa"/>
            <w:vMerge w:val="restart"/>
          </w:tcPr>
          <w:p w:rsidR="008B7BAC" w:rsidRPr="00F978EC" w:rsidRDefault="008B7BAC" w:rsidP="00E97D1F">
            <w:pPr>
              <w:jc w:val="center"/>
              <w:rPr>
                <w:b/>
                <w:sz w:val="28"/>
                <w:szCs w:val="28"/>
              </w:rPr>
            </w:pPr>
            <w:r w:rsidRPr="00F978EC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3391" w:type="dxa"/>
            <w:vMerge w:val="restart"/>
          </w:tcPr>
          <w:p w:rsidR="008B7BAC" w:rsidRPr="00F978EC" w:rsidRDefault="008B7BAC" w:rsidP="00E97D1F">
            <w:pPr>
              <w:jc w:val="center"/>
              <w:rPr>
                <w:b/>
                <w:sz w:val="28"/>
                <w:szCs w:val="28"/>
              </w:rPr>
            </w:pPr>
            <w:r w:rsidRPr="00F978EC">
              <w:rPr>
                <w:b/>
                <w:sz w:val="28"/>
                <w:szCs w:val="28"/>
              </w:rPr>
              <w:t>Название раздела, темы</w:t>
            </w:r>
          </w:p>
        </w:tc>
        <w:tc>
          <w:tcPr>
            <w:tcW w:w="3269" w:type="dxa"/>
            <w:gridSpan w:val="3"/>
          </w:tcPr>
          <w:p w:rsidR="008B7BAC" w:rsidRPr="00F978EC" w:rsidRDefault="008B7BAC" w:rsidP="00E97D1F">
            <w:pPr>
              <w:jc w:val="center"/>
              <w:rPr>
                <w:b/>
                <w:sz w:val="28"/>
                <w:szCs w:val="28"/>
              </w:rPr>
            </w:pPr>
            <w:r w:rsidRPr="00F978EC">
              <w:rPr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2160" w:type="dxa"/>
            <w:vMerge w:val="restart"/>
          </w:tcPr>
          <w:p w:rsidR="008B7BAC" w:rsidRPr="00F978EC" w:rsidRDefault="008B7BAC" w:rsidP="00E97D1F">
            <w:pPr>
              <w:jc w:val="center"/>
              <w:rPr>
                <w:b/>
                <w:sz w:val="28"/>
                <w:szCs w:val="28"/>
              </w:rPr>
            </w:pPr>
            <w:r w:rsidRPr="00F978EC">
              <w:rPr>
                <w:b/>
                <w:sz w:val="28"/>
                <w:szCs w:val="28"/>
              </w:rPr>
              <w:t>Формы</w:t>
            </w:r>
          </w:p>
          <w:p w:rsidR="008B7BAC" w:rsidRPr="00F978EC" w:rsidRDefault="008B7BAC" w:rsidP="00E97D1F">
            <w:pPr>
              <w:jc w:val="center"/>
              <w:rPr>
                <w:b/>
                <w:sz w:val="28"/>
                <w:szCs w:val="28"/>
              </w:rPr>
            </w:pPr>
            <w:r w:rsidRPr="00F978EC">
              <w:rPr>
                <w:b/>
                <w:sz w:val="28"/>
                <w:szCs w:val="28"/>
              </w:rPr>
              <w:t>аттестации/</w:t>
            </w:r>
          </w:p>
          <w:p w:rsidR="008B7BAC" w:rsidRPr="00F978EC" w:rsidRDefault="008B7BAC" w:rsidP="00E97D1F">
            <w:pPr>
              <w:jc w:val="center"/>
              <w:rPr>
                <w:b/>
                <w:sz w:val="28"/>
                <w:szCs w:val="28"/>
              </w:rPr>
            </w:pPr>
            <w:r w:rsidRPr="00F978EC">
              <w:rPr>
                <w:b/>
                <w:sz w:val="28"/>
                <w:szCs w:val="28"/>
              </w:rPr>
              <w:t>контроля</w:t>
            </w:r>
          </w:p>
        </w:tc>
      </w:tr>
      <w:tr w:rsidR="008B7BAC" w:rsidRPr="00F978EC" w:rsidTr="00F978EC">
        <w:trPr>
          <w:trHeight w:val="412"/>
        </w:trPr>
        <w:tc>
          <w:tcPr>
            <w:tcW w:w="828" w:type="dxa"/>
            <w:vMerge/>
          </w:tcPr>
          <w:p w:rsidR="008B7BAC" w:rsidRPr="00F978EC" w:rsidRDefault="008B7BAC" w:rsidP="00E97D1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91" w:type="dxa"/>
            <w:vMerge/>
          </w:tcPr>
          <w:p w:rsidR="008B7BAC" w:rsidRPr="00F978EC" w:rsidRDefault="008B7BAC" w:rsidP="00E97D1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B7BAC" w:rsidRPr="00F978EC" w:rsidRDefault="008B7BAC" w:rsidP="00E97D1F">
            <w:pPr>
              <w:jc w:val="center"/>
              <w:rPr>
                <w:b/>
                <w:sz w:val="28"/>
                <w:szCs w:val="28"/>
              </w:rPr>
            </w:pPr>
            <w:r w:rsidRPr="00F978EC"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1235" w:type="dxa"/>
          </w:tcPr>
          <w:p w:rsidR="008B7BAC" w:rsidRPr="00F978EC" w:rsidRDefault="008B7BAC" w:rsidP="00E97D1F">
            <w:pPr>
              <w:jc w:val="center"/>
              <w:rPr>
                <w:b/>
                <w:sz w:val="28"/>
                <w:szCs w:val="28"/>
              </w:rPr>
            </w:pPr>
            <w:r w:rsidRPr="00F978EC">
              <w:rPr>
                <w:b/>
                <w:sz w:val="28"/>
                <w:szCs w:val="28"/>
              </w:rPr>
              <w:t>Теория</w:t>
            </w:r>
          </w:p>
        </w:tc>
        <w:tc>
          <w:tcPr>
            <w:tcW w:w="900" w:type="dxa"/>
          </w:tcPr>
          <w:p w:rsidR="008B7BAC" w:rsidRPr="00F978EC" w:rsidRDefault="008B7BAC" w:rsidP="00E97D1F">
            <w:pPr>
              <w:jc w:val="center"/>
              <w:rPr>
                <w:b/>
                <w:sz w:val="28"/>
                <w:szCs w:val="28"/>
              </w:rPr>
            </w:pPr>
            <w:r w:rsidRPr="00F978EC">
              <w:rPr>
                <w:b/>
                <w:sz w:val="28"/>
                <w:szCs w:val="28"/>
              </w:rPr>
              <w:t>Практика</w:t>
            </w:r>
          </w:p>
        </w:tc>
        <w:tc>
          <w:tcPr>
            <w:tcW w:w="2160" w:type="dxa"/>
            <w:vMerge/>
          </w:tcPr>
          <w:p w:rsidR="008B7BAC" w:rsidRPr="00F978EC" w:rsidRDefault="008B7BAC" w:rsidP="00E97D1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8B7BAC" w:rsidRPr="005240AD" w:rsidTr="00F978EC">
        <w:tc>
          <w:tcPr>
            <w:tcW w:w="828" w:type="dxa"/>
          </w:tcPr>
          <w:p w:rsidR="008B7BAC" w:rsidRPr="001D399B" w:rsidRDefault="008B7BAC" w:rsidP="00E97D1F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399B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3391" w:type="dxa"/>
          </w:tcPr>
          <w:p w:rsidR="008B7BAC" w:rsidRPr="001D399B" w:rsidRDefault="008B7BAC" w:rsidP="00E97D1F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99B">
              <w:rPr>
                <w:rFonts w:ascii="Times New Roman" w:hAnsi="Times New Roman"/>
                <w:sz w:val="28"/>
                <w:szCs w:val="28"/>
              </w:rPr>
              <w:t>Вводное занятие</w:t>
            </w:r>
          </w:p>
        </w:tc>
        <w:tc>
          <w:tcPr>
            <w:tcW w:w="1134" w:type="dxa"/>
          </w:tcPr>
          <w:p w:rsidR="008B7BAC" w:rsidRPr="001D399B" w:rsidRDefault="008B7BAC" w:rsidP="00E97D1F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399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35" w:type="dxa"/>
          </w:tcPr>
          <w:p w:rsidR="008B7BAC" w:rsidRPr="001D399B" w:rsidRDefault="008B7BAC" w:rsidP="00E97D1F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399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00" w:type="dxa"/>
          </w:tcPr>
          <w:p w:rsidR="008B7BAC" w:rsidRDefault="008B7BAC" w:rsidP="00E97D1F">
            <w:pPr>
              <w:jc w:val="center"/>
            </w:pPr>
            <w:r>
              <w:t>-</w:t>
            </w:r>
          </w:p>
        </w:tc>
        <w:tc>
          <w:tcPr>
            <w:tcW w:w="2160" w:type="dxa"/>
          </w:tcPr>
          <w:p w:rsidR="008B7BAC" w:rsidRPr="005240AD" w:rsidRDefault="008B7BAC" w:rsidP="00E97D1F">
            <w:pPr>
              <w:jc w:val="center"/>
              <w:rPr>
                <w:b/>
              </w:rPr>
            </w:pPr>
            <w:r>
              <w:rPr>
                <w:sz w:val="28"/>
                <w:szCs w:val="28"/>
              </w:rPr>
              <w:t>Устный опрос</w:t>
            </w:r>
          </w:p>
        </w:tc>
      </w:tr>
      <w:tr w:rsidR="008B7BAC" w:rsidRPr="005240AD" w:rsidTr="00F978EC">
        <w:tc>
          <w:tcPr>
            <w:tcW w:w="828" w:type="dxa"/>
          </w:tcPr>
          <w:p w:rsidR="008B7BAC" w:rsidRPr="001D399B" w:rsidRDefault="008B7BAC" w:rsidP="00E97D1F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399B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3391" w:type="dxa"/>
          </w:tcPr>
          <w:p w:rsidR="008B7BAC" w:rsidRPr="001D399B" w:rsidRDefault="008B7BAC" w:rsidP="00E97D1F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99B">
              <w:rPr>
                <w:rFonts w:ascii="Times New Roman" w:hAnsi="Times New Roman"/>
                <w:sz w:val="28"/>
                <w:szCs w:val="28"/>
              </w:rPr>
              <w:t>Безопасность труда и пожарная безопасность в учебных материалах</w:t>
            </w:r>
          </w:p>
        </w:tc>
        <w:tc>
          <w:tcPr>
            <w:tcW w:w="1134" w:type="dxa"/>
          </w:tcPr>
          <w:p w:rsidR="008B7BAC" w:rsidRPr="001D399B" w:rsidRDefault="008B7BAC" w:rsidP="00E97D1F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399B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235" w:type="dxa"/>
          </w:tcPr>
          <w:p w:rsidR="008B7BAC" w:rsidRPr="001D399B" w:rsidRDefault="008B7BAC" w:rsidP="00E97D1F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399B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00" w:type="dxa"/>
          </w:tcPr>
          <w:p w:rsidR="008B7BAC" w:rsidRDefault="008B7BAC" w:rsidP="00E97D1F">
            <w:pPr>
              <w:jc w:val="center"/>
            </w:pPr>
            <w:r>
              <w:t>2</w:t>
            </w:r>
          </w:p>
        </w:tc>
        <w:tc>
          <w:tcPr>
            <w:tcW w:w="2160" w:type="dxa"/>
          </w:tcPr>
          <w:p w:rsidR="008B7BAC" w:rsidRPr="005240AD" w:rsidRDefault="008B7BAC" w:rsidP="00E97D1F">
            <w:pPr>
              <w:jc w:val="center"/>
              <w:rPr>
                <w:b/>
              </w:rPr>
            </w:pPr>
            <w:r w:rsidRPr="001A0D8C">
              <w:rPr>
                <w:sz w:val="28"/>
                <w:szCs w:val="28"/>
              </w:rPr>
              <w:t>Контрольная работа</w:t>
            </w:r>
          </w:p>
        </w:tc>
      </w:tr>
      <w:tr w:rsidR="008B7BAC" w:rsidRPr="005240AD" w:rsidTr="00F978EC">
        <w:tc>
          <w:tcPr>
            <w:tcW w:w="828" w:type="dxa"/>
          </w:tcPr>
          <w:p w:rsidR="008B7BAC" w:rsidRPr="001D399B" w:rsidRDefault="008B7BAC" w:rsidP="00E97D1F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399B">
              <w:rPr>
                <w:rFonts w:ascii="Times New Roman" w:hAnsi="Times New Roman"/>
                <w:sz w:val="28"/>
                <w:szCs w:val="28"/>
              </w:rPr>
              <w:t>3</w:t>
            </w:r>
            <w:r w:rsidRPr="001D399B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3391" w:type="dxa"/>
          </w:tcPr>
          <w:p w:rsidR="008B7BAC" w:rsidRPr="001D399B" w:rsidRDefault="008B7BAC" w:rsidP="00E97D1F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99B">
              <w:rPr>
                <w:rFonts w:ascii="Times New Roman" w:hAnsi="Times New Roman"/>
                <w:sz w:val="28"/>
                <w:szCs w:val="28"/>
              </w:rPr>
              <w:t>Материаловедение</w:t>
            </w:r>
          </w:p>
        </w:tc>
        <w:tc>
          <w:tcPr>
            <w:tcW w:w="1134" w:type="dxa"/>
          </w:tcPr>
          <w:p w:rsidR="008B7BAC" w:rsidRPr="001D399B" w:rsidRDefault="008B7BAC" w:rsidP="00E97D1F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399B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235" w:type="dxa"/>
          </w:tcPr>
          <w:p w:rsidR="008B7BAC" w:rsidRPr="001D399B" w:rsidRDefault="008B7BAC" w:rsidP="00E97D1F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399B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900" w:type="dxa"/>
          </w:tcPr>
          <w:p w:rsidR="008B7BAC" w:rsidRDefault="008B7BAC" w:rsidP="00E97D1F">
            <w:pPr>
              <w:jc w:val="center"/>
            </w:pPr>
            <w:r>
              <w:t>-</w:t>
            </w:r>
          </w:p>
        </w:tc>
        <w:tc>
          <w:tcPr>
            <w:tcW w:w="2160" w:type="dxa"/>
          </w:tcPr>
          <w:p w:rsidR="008B7BAC" w:rsidRPr="005240AD" w:rsidRDefault="008B7BAC" w:rsidP="00E97D1F">
            <w:pPr>
              <w:jc w:val="center"/>
              <w:rPr>
                <w:b/>
              </w:rPr>
            </w:pPr>
            <w:r w:rsidRPr="001A0D8C">
              <w:rPr>
                <w:sz w:val="28"/>
                <w:szCs w:val="28"/>
              </w:rPr>
              <w:t>Контрольная работа</w:t>
            </w:r>
          </w:p>
        </w:tc>
      </w:tr>
      <w:tr w:rsidR="008B7BAC" w:rsidRPr="005240AD" w:rsidTr="00F978EC">
        <w:tc>
          <w:tcPr>
            <w:tcW w:w="828" w:type="dxa"/>
          </w:tcPr>
          <w:p w:rsidR="008B7BAC" w:rsidRPr="001D399B" w:rsidRDefault="008B7BAC" w:rsidP="00E97D1F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399B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3391" w:type="dxa"/>
          </w:tcPr>
          <w:p w:rsidR="008B7BAC" w:rsidRPr="001D399B" w:rsidRDefault="008B7BAC" w:rsidP="00E97D1F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99B">
              <w:rPr>
                <w:rFonts w:ascii="Times New Roman" w:hAnsi="Times New Roman"/>
                <w:sz w:val="28"/>
                <w:szCs w:val="28"/>
              </w:rPr>
              <w:t>Оборудование</w:t>
            </w:r>
          </w:p>
        </w:tc>
        <w:tc>
          <w:tcPr>
            <w:tcW w:w="1134" w:type="dxa"/>
          </w:tcPr>
          <w:p w:rsidR="008B7BAC" w:rsidRPr="001D399B" w:rsidRDefault="008B7BAC" w:rsidP="00E97D1F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399B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235" w:type="dxa"/>
          </w:tcPr>
          <w:p w:rsidR="008B7BAC" w:rsidRPr="001D399B" w:rsidRDefault="008B7BAC" w:rsidP="00E97D1F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399B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900" w:type="dxa"/>
          </w:tcPr>
          <w:p w:rsidR="008B7BAC" w:rsidRDefault="008B7BAC" w:rsidP="00E97D1F">
            <w:pPr>
              <w:jc w:val="center"/>
            </w:pPr>
            <w:r>
              <w:t>-</w:t>
            </w:r>
          </w:p>
        </w:tc>
        <w:tc>
          <w:tcPr>
            <w:tcW w:w="2160" w:type="dxa"/>
          </w:tcPr>
          <w:p w:rsidR="008B7BAC" w:rsidRPr="005240AD" w:rsidRDefault="008B7BAC" w:rsidP="00E97D1F">
            <w:pPr>
              <w:jc w:val="center"/>
              <w:rPr>
                <w:b/>
              </w:rPr>
            </w:pPr>
            <w:r w:rsidRPr="001A0D8C">
              <w:rPr>
                <w:sz w:val="28"/>
                <w:szCs w:val="28"/>
              </w:rPr>
              <w:t>Контрольная работа</w:t>
            </w:r>
          </w:p>
        </w:tc>
      </w:tr>
      <w:tr w:rsidR="008B7BAC" w:rsidRPr="005240AD" w:rsidTr="00F978EC">
        <w:tc>
          <w:tcPr>
            <w:tcW w:w="828" w:type="dxa"/>
          </w:tcPr>
          <w:p w:rsidR="008B7BAC" w:rsidRPr="001D399B" w:rsidRDefault="008B7BAC" w:rsidP="00E97D1F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399B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3391" w:type="dxa"/>
          </w:tcPr>
          <w:p w:rsidR="008B7BAC" w:rsidRPr="001D399B" w:rsidRDefault="008B7BAC" w:rsidP="00E97D1F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99B">
              <w:rPr>
                <w:rFonts w:ascii="Times New Roman" w:hAnsi="Times New Roman"/>
                <w:sz w:val="28"/>
                <w:szCs w:val="28"/>
              </w:rPr>
              <w:t>Технология ремонта обуви</w:t>
            </w:r>
          </w:p>
        </w:tc>
        <w:tc>
          <w:tcPr>
            <w:tcW w:w="1134" w:type="dxa"/>
          </w:tcPr>
          <w:p w:rsidR="008B7BAC" w:rsidRPr="001D399B" w:rsidRDefault="008B7BAC" w:rsidP="00E97D1F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399B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1235" w:type="dxa"/>
          </w:tcPr>
          <w:p w:rsidR="008B7BAC" w:rsidRPr="001D399B" w:rsidRDefault="008B7BAC" w:rsidP="00E97D1F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399B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900" w:type="dxa"/>
          </w:tcPr>
          <w:p w:rsidR="008B7BAC" w:rsidRDefault="008B7BAC" w:rsidP="00E97D1F">
            <w:pPr>
              <w:jc w:val="center"/>
            </w:pPr>
            <w:r>
              <w:t>20</w:t>
            </w:r>
          </w:p>
        </w:tc>
        <w:tc>
          <w:tcPr>
            <w:tcW w:w="2160" w:type="dxa"/>
          </w:tcPr>
          <w:p w:rsidR="008B7BAC" w:rsidRPr="005240AD" w:rsidRDefault="008B7BAC" w:rsidP="00E97D1F">
            <w:pPr>
              <w:jc w:val="center"/>
              <w:rPr>
                <w:b/>
              </w:rPr>
            </w:pPr>
            <w:r w:rsidRPr="001A0D8C">
              <w:rPr>
                <w:sz w:val="28"/>
                <w:szCs w:val="28"/>
              </w:rPr>
              <w:t>Контрольная работа</w:t>
            </w:r>
          </w:p>
        </w:tc>
      </w:tr>
      <w:tr w:rsidR="008B7BAC" w:rsidRPr="005240AD" w:rsidTr="00F978EC">
        <w:tc>
          <w:tcPr>
            <w:tcW w:w="828" w:type="dxa"/>
          </w:tcPr>
          <w:p w:rsidR="008B7BAC" w:rsidRPr="001D399B" w:rsidRDefault="008B7BAC" w:rsidP="00E97D1F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399B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3391" w:type="dxa"/>
          </w:tcPr>
          <w:p w:rsidR="008B7BAC" w:rsidRPr="001D399B" w:rsidRDefault="008B7BAC" w:rsidP="00E97D1F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99B">
              <w:rPr>
                <w:rFonts w:ascii="Times New Roman" w:hAnsi="Times New Roman"/>
                <w:sz w:val="28"/>
                <w:szCs w:val="28"/>
              </w:rPr>
              <w:t>Производственное обучение</w:t>
            </w:r>
          </w:p>
        </w:tc>
        <w:tc>
          <w:tcPr>
            <w:tcW w:w="1134" w:type="dxa"/>
          </w:tcPr>
          <w:p w:rsidR="008B7BAC" w:rsidRPr="001D399B" w:rsidRDefault="008B7BAC" w:rsidP="00E97D1F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399B"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  <w:tc>
          <w:tcPr>
            <w:tcW w:w="1235" w:type="dxa"/>
          </w:tcPr>
          <w:p w:rsidR="008B7BAC" w:rsidRPr="001D399B" w:rsidRDefault="008B7BAC" w:rsidP="00E97D1F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399B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900" w:type="dxa"/>
          </w:tcPr>
          <w:p w:rsidR="008B7BAC" w:rsidRDefault="008B7BAC" w:rsidP="00E97D1F">
            <w:pPr>
              <w:jc w:val="center"/>
            </w:pPr>
            <w:r>
              <w:t>40</w:t>
            </w:r>
          </w:p>
        </w:tc>
        <w:tc>
          <w:tcPr>
            <w:tcW w:w="2160" w:type="dxa"/>
          </w:tcPr>
          <w:p w:rsidR="008B7BAC" w:rsidRPr="005240AD" w:rsidRDefault="008B7BAC" w:rsidP="00E97D1F">
            <w:pPr>
              <w:jc w:val="center"/>
              <w:rPr>
                <w:b/>
              </w:rPr>
            </w:pPr>
            <w:r w:rsidRPr="001A0D8C">
              <w:rPr>
                <w:sz w:val="28"/>
                <w:szCs w:val="28"/>
              </w:rPr>
              <w:t>Контрольная работа</w:t>
            </w:r>
          </w:p>
        </w:tc>
      </w:tr>
      <w:tr w:rsidR="008B7BAC" w:rsidRPr="005240AD" w:rsidTr="00F978EC">
        <w:tc>
          <w:tcPr>
            <w:tcW w:w="828" w:type="dxa"/>
          </w:tcPr>
          <w:p w:rsidR="008B7BAC" w:rsidRPr="001D399B" w:rsidRDefault="008B7BAC" w:rsidP="00E97D1F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399B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3391" w:type="dxa"/>
          </w:tcPr>
          <w:p w:rsidR="008B7BAC" w:rsidRPr="001D399B" w:rsidRDefault="008B7BAC" w:rsidP="00E97D1F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99B">
              <w:rPr>
                <w:rFonts w:ascii="Times New Roman" w:hAnsi="Times New Roman"/>
                <w:sz w:val="28"/>
                <w:szCs w:val="28"/>
              </w:rPr>
              <w:t>Экскурсия в сапожную мастерскую</w:t>
            </w:r>
          </w:p>
        </w:tc>
        <w:tc>
          <w:tcPr>
            <w:tcW w:w="1134" w:type="dxa"/>
          </w:tcPr>
          <w:p w:rsidR="008B7BAC" w:rsidRPr="001D399B" w:rsidRDefault="008B7BAC" w:rsidP="00E97D1F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399B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35" w:type="dxa"/>
          </w:tcPr>
          <w:p w:rsidR="008B7BAC" w:rsidRPr="001D399B" w:rsidRDefault="008B7BAC" w:rsidP="00E97D1F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399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00" w:type="dxa"/>
          </w:tcPr>
          <w:p w:rsidR="008B7BAC" w:rsidRDefault="008B7BAC" w:rsidP="00E97D1F">
            <w:pPr>
              <w:jc w:val="center"/>
            </w:pPr>
            <w:r>
              <w:t>-</w:t>
            </w:r>
          </w:p>
        </w:tc>
        <w:tc>
          <w:tcPr>
            <w:tcW w:w="2160" w:type="dxa"/>
          </w:tcPr>
          <w:p w:rsidR="008B7BAC" w:rsidRPr="005240AD" w:rsidRDefault="008B7BAC" w:rsidP="00E97D1F">
            <w:pPr>
              <w:jc w:val="center"/>
              <w:rPr>
                <w:b/>
              </w:rPr>
            </w:pPr>
            <w:r w:rsidRPr="001A0D8C">
              <w:rPr>
                <w:sz w:val="28"/>
                <w:szCs w:val="28"/>
              </w:rPr>
              <w:t>Контрольная работа</w:t>
            </w:r>
          </w:p>
        </w:tc>
      </w:tr>
      <w:tr w:rsidR="008B7BAC" w:rsidRPr="005240AD" w:rsidTr="00F978EC">
        <w:tc>
          <w:tcPr>
            <w:tcW w:w="828" w:type="dxa"/>
          </w:tcPr>
          <w:p w:rsidR="008B7BAC" w:rsidRPr="001D399B" w:rsidRDefault="008B7BAC" w:rsidP="00E97D1F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399B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3391" w:type="dxa"/>
          </w:tcPr>
          <w:p w:rsidR="008B7BAC" w:rsidRPr="001D399B" w:rsidRDefault="008B7BAC" w:rsidP="00E97D1F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99B">
              <w:rPr>
                <w:rFonts w:ascii="Times New Roman" w:hAnsi="Times New Roman"/>
                <w:sz w:val="28"/>
                <w:szCs w:val="28"/>
              </w:rPr>
              <w:t>Итоговое занятие</w:t>
            </w:r>
          </w:p>
        </w:tc>
        <w:tc>
          <w:tcPr>
            <w:tcW w:w="1134" w:type="dxa"/>
          </w:tcPr>
          <w:p w:rsidR="008B7BAC" w:rsidRPr="001D399B" w:rsidRDefault="008B7BAC" w:rsidP="00E97D1F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399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35" w:type="dxa"/>
          </w:tcPr>
          <w:p w:rsidR="008B7BAC" w:rsidRPr="001D399B" w:rsidRDefault="008B7BAC" w:rsidP="00E97D1F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399B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00" w:type="dxa"/>
          </w:tcPr>
          <w:p w:rsidR="008B7BAC" w:rsidRDefault="008B7BAC" w:rsidP="00E97D1F">
            <w:pPr>
              <w:jc w:val="center"/>
            </w:pPr>
            <w:r>
              <w:t>2</w:t>
            </w:r>
          </w:p>
        </w:tc>
        <w:tc>
          <w:tcPr>
            <w:tcW w:w="2160" w:type="dxa"/>
          </w:tcPr>
          <w:p w:rsidR="008B7BAC" w:rsidRPr="005240AD" w:rsidRDefault="008B7BAC" w:rsidP="00E97D1F">
            <w:pPr>
              <w:jc w:val="center"/>
              <w:rPr>
                <w:b/>
              </w:rPr>
            </w:pPr>
            <w:r>
              <w:rPr>
                <w:color w:val="000000"/>
                <w:sz w:val="28"/>
                <w:szCs w:val="28"/>
              </w:rPr>
              <w:t>выставка с комментариями технологии изготовления работы</w:t>
            </w:r>
          </w:p>
        </w:tc>
      </w:tr>
      <w:tr w:rsidR="008B7BAC" w:rsidRPr="005240AD" w:rsidTr="00F978EC">
        <w:tc>
          <w:tcPr>
            <w:tcW w:w="828" w:type="dxa"/>
          </w:tcPr>
          <w:p w:rsidR="008B7BAC" w:rsidRPr="001D399B" w:rsidRDefault="008B7BAC" w:rsidP="00E97D1F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91" w:type="dxa"/>
          </w:tcPr>
          <w:p w:rsidR="008B7BAC" w:rsidRPr="001D399B" w:rsidRDefault="008B7BAC" w:rsidP="00E97D1F">
            <w:pPr>
              <w:pStyle w:val="NoSpacing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1D399B">
              <w:rPr>
                <w:rFonts w:ascii="Times New Roman" w:hAnsi="Times New Roman"/>
                <w:sz w:val="28"/>
                <w:szCs w:val="28"/>
              </w:rPr>
              <w:t xml:space="preserve">                             </w:t>
            </w:r>
            <w:r w:rsidRPr="001D399B">
              <w:rPr>
                <w:rFonts w:ascii="Times New Roman" w:hAnsi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134" w:type="dxa"/>
          </w:tcPr>
          <w:p w:rsidR="008B7BAC" w:rsidRPr="001D399B" w:rsidRDefault="008B7BAC" w:rsidP="00E97D1F">
            <w:pPr>
              <w:pStyle w:val="NoSpacing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D399B">
              <w:rPr>
                <w:rFonts w:ascii="Times New Roman" w:hAnsi="Times New Roman"/>
                <w:b/>
                <w:sz w:val="28"/>
                <w:szCs w:val="28"/>
              </w:rPr>
              <w:t>144</w:t>
            </w:r>
          </w:p>
        </w:tc>
        <w:tc>
          <w:tcPr>
            <w:tcW w:w="1235" w:type="dxa"/>
          </w:tcPr>
          <w:p w:rsidR="008B7BAC" w:rsidRPr="001D399B" w:rsidRDefault="008B7BAC" w:rsidP="00E97D1F">
            <w:pPr>
              <w:pStyle w:val="NoSpacing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D399B">
              <w:rPr>
                <w:rFonts w:ascii="Times New Roman" w:hAnsi="Times New Roman"/>
                <w:b/>
                <w:sz w:val="28"/>
                <w:szCs w:val="28"/>
              </w:rPr>
              <w:t>78</w:t>
            </w:r>
          </w:p>
        </w:tc>
        <w:tc>
          <w:tcPr>
            <w:tcW w:w="900" w:type="dxa"/>
          </w:tcPr>
          <w:p w:rsidR="008B7BAC" w:rsidRPr="00E64CEB" w:rsidRDefault="008B7BAC" w:rsidP="00E97D1F">
            <w:pPr>
              <w:jc w:val="center"/>
              <w:rPr>
                <w:b/>
              </w:rPr>
            </w:pPr>
            <w:r w:rsidRPr="00E64CEB">
              <w:rPr>
                <w:b/>
              </w:rPr>
              <w:t>66</w:t>
            </w:r>
          </w:p>
        </w:tc>
        <w:tc>
          <w:tcPr>
            <w:tcW w:w="2160" w:type="dxa"/>
          </w:tcPr>
          <w:p w:rsidR="008B7BAC" w:rsidRPr="005240AD" w:rsidRDefault="008B7BAC" w:rsidP="00E97D1F">
            <w:pPr>
              <w:jc w:val="center"/>
              <w:rPr>
                <w:b/>
              </w:rPr>
            </w:pPr>
          </w:p>
        </w:tc>
      </w:tr>
    </w:tbl>
    <w:p w:rsidR="008B7BAC" w:rsidRDefault="008B7BAC" w:rsidP="00E64CEB">
      <w:pPr>
        <w:pStyle w:val="NoSpacing"/>
        <w:rPr>
          <w:rFonts w:ascii="Times New Roman" w:hAnsi="Times New Roman"/>
          <w:b/>
          <w:sz w:val="28"/>
          <w:szCs w:val="28"/>
        </w:rPr>
      </w:pPr>
    </w:p>
    <w:p w:rsidR="008B7BAC" w:rsidRDefault="008B7BAC" w:rsidP="00C92868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</w:p>
    <w:p w:rsidR="008B7BAC" w:rsidRDefault="008B7BAC" w:rsidP="00C92868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</w:p>
    <w:p w:rsidR="008B7BAC" w:rsidRDefault="008B7BAC" w:rsidP="00C92868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 СОДЕРЖАНИЕ ПРОГРАММЫ</w:t>
      </w:r>
    </w:p>
    <w:p w:rsidR="008B7BAC" w:rsidRPr="00C92868" w:rsidRDefault="008B7BAC" w:rsidP="00C92868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</w:p>
    <w:p w:rsidR="008B7BAC" w:rsidRPr="001A0D8C" w:rsidRDefault="008B7BAC" w:rsidP="001A0D8C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1A0D8C">
        <w:rPr>
          <w:rFonts w:ascii="Times New Roman" w:hAnsi="Times New Roman"/>
          <w:color w:val="000000"/>
          <w:spacing w:val="-9"/>
          <w:sz w:val="28"/>
          <w:szCs w:val="28"/>
        </w:rPr>
        <w:t xml:space="preserve">1. </w:t>
      </w:r>
      <w:r w:rsidRPr="001A0D8C">
        <w:rPr>
          <w:rFonts w:ascii="Times New Roman" w:hAnsi="Times New Roman"/>
          <w:color w:val="000000"/>
          <w:spacing w:val="-9"/>
          <w:sz w:val="28"/>
          <w:szCs w:val="28"/>
          <w:u w:val="single"/>
        </w:rPr>
        <w:t>Вводное занятие.</w:t>
      </w:r>
    </w:p>
    <w:p w:rsidR="008B7BAC" w:rsidRPr="001A0D8C" w:rsidRDefault="008B7BAC" w:rsidP="001A0D8C">
      <w:pPr>
        <w:pStyle w:val="NoSpacing"/>
        <w:jc w:val="both"/>
        <w:rPr>
          <w:rFonts w:ascii="Times New Roman" w:hAnsi="Times New Roman"/>
          <w:color w:val="000000"/>
          <w:spacing w:val="-6"/>
          <w:sz w:val="28"/>
          <w:szCs w:val="28"/>
        </w:rPr>
      </w:pPr>
      <w:r w:rsidRPr="001A0D8C">
        <w:rPr>
          <w:rFonts w:ascii="Times New Roman" w:hAnsi="Times New Roman"/>
          <w:color w:val="000000"/>
          <w:spacing w:val="-6"/>
          <w:sz w:val="28"/>
          <w:szCs w:val="28"/>
        </w:rPr>
        <w:t>Режим работы кружка. Ознакомление.</w:t>
      </w:r>
      <w:r w:rsidRPr="001A0D8C">
        <w:rPr>
          <w:rFonts w:ascii="Times New Roman" w:hAnsi="Times New Roman"/>
          <w:color w:val="000000"/>
          <w:spacing w:val="-3"/>
          <w:sz w:val="28"/>
          <w:szCs w:val="28"/>
        </w:rPr>
        <w:t xml:space="preserve"> Порядок и содержание работы. Организация рабочего </w:t>
      </w:r>
      <w:r w:rsidRPr="001A0D8C">
        <w:rPr>
          <w:rFonts w:ascii="Times New Roman" w:hAnsi="Times New Roman"/>
          <w:color w:val="000000"/>
          <w:spacing w:val="-5"/>
          <w:sz w:val="28"/>
          <w:szCs w:val="28"/>
        </w:rPr>
        <w:t>места.</w:t>
      </w:r>
    </w:p>
    <w:p w:rsidR="008B7BAC" w:rsidRPr="001A0D8C" w:rsidRDefault="008B7BAC" w:rsidP="001A0D8C">
      <w:pPr>
        <w:pStyle w:val="NoSpacing"/>
        <w:jc w:val="both"/>
        <w:rPr>
          <w:rFonts w:ascii="Times New Roman" w:hAnsi="Times New Roman"/>
          <w:color w:val="000000"/>
          <w:spacing w:val="-6"/>
          <w:sz w:val="28"/>
          <w:szCs w:val="28"/>
        </w:rPr>
      </w:pPr>
      <w:r>
        <w:rPr>
          <w:rFonts w:ascii="Times New Roman" w:hAnsi="Times New Roman"/>
          <w:color w:val="000000"/>
          <w:spacing w:val="-6"/>
          <w:sz w:val="28"/>
          <w:szCs w:val="28"/>
        </w:rPr>
        <w:t xml:space="preserve">2. </w:t>
      </w:r>
      <w:r w:rsidRPr="001A0D8C">
        <w:rPr>
          <w:rFonts w:ascii="Times New Roman" w:hAnsi="Times New Roman"/>
          <w:color w:val="000000"/>
          <w:spacing w:val="-6"/>
          <w:sz w:val="28"/>
          <w:szCs w:val="28"/>
          <w:u w:val="single"/>
        </w:rPr>
        <w:t xml:space="preserve">Безопасность труда и пожарная </w:t>
      </w:r>
      <w:r w:rsidRPr="001A0D8C">
        <w:rPr>
          <w:rFonts w:ascii="Times New Roman" w:hAnsi="Times New Roman"/>
          <w:color w:val="000000"/>
          <w:spacing w:val="-11"/>
          <w:sz w:val="28"/>
          <w:szCs w:val="28"/>
          <w:u w:val="single"/>
        </w:rPr>
        <w:t>безопасность в учебных мастерских.</w:t>
      </w:r>
    </w:p>
    <w:p w:rsidR="008B7BAC" w:rsidRPr="001A0D8C" w:rsidRDefault="008B7BAC" w:rsidP="001A0D8C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1A0D8C">
        <w:rPr>
          <w:rFonts w:ascii="Times New Roman" w:hAnsi="Times New Roman"/>
          <w:color w:val="000000"/>
          <w:spacing w:val="-5"/>
          <w:sz w:val="28"/>
          <w:szCs w:val="28"/>
        </w:rPr>
        <w:t xml:space="preserve">Правила </w:t>
      </w:r>
      <w:r w:rsidRPr="001A0D8C">
        <w:rPr>
          <w:rFonts w:ascii="Times New Roman" w:hAnsi="Times New Roman"/>
          <w:color w:val="000000"/>
          <w:spacing w:val="-8"/>
          <w:sz w:val="28"/>
          <w:szCs w:val="28"/>
        </w:rPr>
        <w:t xml:space="preserve">безопасности туда при работе с электронагревательными приборами, </w:t>
      </w:r>
      <w:r w:rsidRPr="001A0D8C">
        <w:rPr>
          <w:rFonts w:ascii="Times New Roman" w:hAnsi="Times New Roman"/>
          <w:color w:val="000000"/>
          <w:spacing w:val="-6"/>
          <w:sz w:val="28"/>
          <w:szCs w:val="28"/>
        </w:rPr>
        <w:t>колющими и режущими инструментами и приспособлениями. Санитарно-</w:t>
      </w:r>
      <w:r w:rsidRPr="001A0D8C">
        <w:rPr>
          <w:rFonts w:ascii="Times New Roman" w:hAnsi="Times New Roman"/>
          <w:color w:val="000000"/>
          <w:spacing w:val="-9"/>
          <w:sz w:val="28"/>
          <w:szCs w:val="28"/>
        </w:rPr>
        <w:t xml:space="preserve">гигиеническое требование к содержанию помещения и оборудования. </w:t>
      </w:r>
      <w:r w:rsidRPr="001A0D8C">
        <w:rPr>
          <w:rFonts w:ascii="Times New Roman" w:hAnsi="Times New Roman"/>
          <w:color w:val="000000"/>
          <w:spacing w:val="-12"/>
          <w:sz w:val="28"/>
          <w:szCs w:val="28"/>
        </w:rPr>
        <w:t>Правила пожарной безопасности в учебных мастерских.</w:t>
      </w:r>
    </w:p>
    <w:p w:rsidR="008B7BAC" w:rsidRPr="001A0D8C" w:rsidRDefault="008B7BAC" w:rsidP="001A0D8C">
      <w:pPr>
        <w:pStyle w:val="NoSpacing"/>
        <w:jc w:val="both"/>
        <w:rPr>
          <w:rFonts w:ascii="Times New Roman" w:hAnsi="Times New Roman"/>
          <w:sz w:val="28"/>
          <w:szCs w:val="28"/>
          <w:u w:val="single"/>
        </w:rPr>
      </w:pPr>
      <w:r w:rsidRPr="001A0D8C">
        <w:rPr>
          <w:rFonts w:ascii="Times New Roman" w:hAnsi="Times New Roman"/>
          <w:color w:val="000000"/>
          <w:spacing w:val="-8"/>
          <w:sz w:val="28"/>
          <w:szCs w:val="28"/>
        </w:rPr>
        <w:t xml:space="preserve">3. </w:t>
      </w:r>
      <w:r w:rsidRPr="001A0D8C">
        <w:rPr>
          <w:rFonts w:ascii="Times New Roman" w:hAnsi="Times New Roman"/>
          <w:color w:val="000000"/>
          <w:spacing w:val="-8"/>
          <w:sz w:val="28"/>
          <w:szCs w:val="28"/>
          <w:u w:val="single"/>
        </w:rPr>
        <w:t>Материаловедение.</w:t>
      </w:r>
    </w:p>
    <w:p w:rsidR="008B7BAC" w:rsidRPr="001A0D8C" w:rsidRDefault="008B7BAC" w:rsidP="001A0D8C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1A0D8C">
        <w:rPr>
          <w:rFonts w:ascii="Times New Roman" w:hAnsi="Times New Roman"/>
          <w:color w:val="000000"/>
          <w:sz w:val="28"/>
          <w:szCs w:val="28"/>
        </w:rPr>
        <w:t xml:space="preserve">Классификация кож для верха обуви и подкладки. Кожа для низа. </w:t>
      </w:r>
      <w:r w:rsidRPr="001A0D8C">
        <w:rPr>
          <w:rFonts w:ascii="Times New Roman" w:hAnsi="Times New Roman"/>
          <w:color w:val="000000"/>
          <w:spacing w:val="-1"/>
          <w:sz w:val="28"/>
          <w:szCs w:val="28"/>
        </w:rPr>
        <w:t xml:space="preserve">Заменители кож для верха обуви и подкладки. Заменители кож для низа </w:t>
      </w:r>
      <w:r w:rsidRPr="001A0D8C">
        <w:rPr>
          <w:rFonts w:ascii="Times New Roman" w:hAnsi="Times New Roman"/>
          <w:color w:val="000000"/>
          <w:spacing w:val="-10"/>
          <w:sz w:val="28"/>
          <w:szCs w:val="28"/>
        </w:rPr>
        <w:t xml:space="preserve">обуви. Ткани для верха обуви и подкладки. Клеи, растворители и химические </w:t>
      </w:r>
      <w:r w:rsidRPr="001A0D8C">
        <w:rPr>
          <w:rFonts w:ascii="Times New Roman" w:hAnsi="Times New Roman"/>
          <w:color w:val="000000"/>
          <w:spacing w:val="-5"/>
          <w:sz w:val="28"/>
          <w:szCs w:val="28"/>
        </w:rPr>
        <w:t xml:space="preserve">отделочные материалы. Оценка свойств обувных клеев. Вспомогательные </w:t>
      </w:r>
      <w:r w:rsidRPr="001A0D8C">
        <w:rPr>
          <w:rFonts w:ascii="Times New Roman" w:hAnsi="Times New Roman"/>
          <w:color w:val="000000"/>
          <w:spacing w:val="-12"/>
          <w:sz w:val="28"/>
          <w:szCs w:val="28"/>
        </w:rPr>
        <w:t>материалы и фурнитура.</w:t>
      </w:r>
    </w:p>
    <w:p w:rsidR="008B7BAC" w:rsidRPr="001A0D8C" w:rsidRDefault="008B7BAC" w:rsidP="001A0D8C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1A0D8C">
        <w:rPr>
          <w:rFonts w:ascii="Times New Roman" w:hAnsi="Times New Roman"/>
          <w:color w:val="000000"/>
          <w:spacing w:val="-12"/>
          <w:sz w:val="28"/>
          <w:szCs w:val="28"/>
        </w:rPr>
        <w:t>- Контрольная работа.</w:t>
      </w:r>
    </w:p>
    <w:p w:rsidR="008B7BAC" w:rsidRPr="001A0D8C" w:rsidRDefault="008B7BAC" w:rsidP="001A0D8C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1A0D8C">
        <w:rPr>
          <w:rFonts w:ascii="Times New Roman" w:hAnsi="Times New Roman"/>
          <w:color w:val="000000"/>
          <w:spacing w:val="-8"/>
          <w:sz w:val="28"/>
          <w:szCs w:val="28"/>
        </w:rPr>
        <w:t xml:space="preserve">4. </w:t>
      </w:r>
      <w:r w:rsidRPr="001A0D8C">
        <w:rPr>
          <w:rFonts w:ascii="Times New Roman" w:hAnsi="Times New Roman"/>
          <w:color w:val="000000"/>
          <w:spacing w:val="-8"/>
          <w:sz w:val="28"/>
          <w:szCs w:val="28"/>
          <w:u w:val="single"/>
        </w:rPr>
        <w:t>Оборудование.</w:t>
      </w:r>
    </w:p>
    <w:p w:rsidR="008B7BAC" w:rsidRPr="001A0D8C" w:rsidRDefault="008B7BAC" w:rsidP="001A0D8C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1A0D8C">
        <w:rPr>
          <w:rFonts w:ascii="Times New Roman" w:hAnsi="Times New Roman"/>
          <w:color w:val="000000"/>
          <w:spacing w:val="-2"/>
          <w:sz w:val="28"/>
          <w:szCs w:val="28"/>
        </w:rPr>
        <w:t xml:space="preserve">Машины для отделки обуви. Швейные машины. Прессы для разруба </w:t>
      </w:r>
      <w:r w:rsidRPr="001A0D8C">
        <w:rPr>
          <w:rFonts w:ascii="Times New Roman" w:hAnsi="Times New Roman"/>
          <w:color w:val="000000"/>
          <w:spacing w:val="-6"/>
          <w:sz w:val="28"/>
          <w:szCs w:val="28"/>
        </w:rPr>
        <w:t xml:space="preserve">нижних и верхних кожтоваров. Подсобное оборудование и средства малой </w:t>
      </w:r>
      <w:r w:rsidRPr="001A0D8C">
        <w:rPr>
          <w:rFonts w:ascii="Times New Roman" w:hAnsi="Times New Roman"/>
          <w:color w:val="000000"/>
          <w:spacing w:val="-13"/>
          <w:sz w:val="28"/>
          <w:szCs w:val="28"/>
        </w:rPr>
        <w:t>механизации.</w:t>
      </w:r>
    </w:p>
    <w:p w:rsidR="008B7BAC" w:rsidRPr="001A0D8C" w:rsidRDefault="008B7BAC" w:rsidP="001A0D8C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1A0D8C">
        <w:rPr>
          <w:rFonts w:ascii="Times New Roman" w:hAnsi="Times New Roman"/>
          <w:color w:val="000000"/>
          <w:spacing w:val="-12"/>
          <w:sz w:val="28"/>
          <w:szCs w:val="28"/>
        </w:rPr>
        <w:t>- Контрольная работа.</w:t>
      </w:r>
    </w:p>
    <w:p w:rsidR="008B7BAC" w:rsidRPr="001A0D8C" w:rsidRDefault="008B7BAC" w:rsidP="001A0D8C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1A0D8C">
        <w:rPr>
          <w:rFonts w:ascii="Times New Roman" w:hAnsi="Times New Roman"/>
          <w:color w:val="000000"/>
          <w:spacing w:val="-9"/>
          <w:sz w:val="28"/>
          <w:szCs w:val="28"/>
        </w:rPr>
        <w:t xml:space="preserve">5. </w:t>
      </w:r>
      <w:r w:rsidRPr="001A0D8C">
        <w:rPr>
          <w:rFonts w:ascii="Times New Roman" w:hAnsi="Times New Roman"/>
          <w:color w:val="000000"/>
          <w:spacing w:val="-9"/>
          <w:sz w:val="28"/>
          <w:szCs w:val="28"/>
          <w:u w:val="single"/>
        </w:rPr>
        <w:t>Технология ремонта обуви.</w:t>
      </w:r>
    </w:p>
    <w:p w:rsidR="008B7BAC" w:rsidRPr="001A0D8C" w:rsidRDefault="008B7BAC" w:rsidP="001A0D8C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1A0D8C">
        <w:rPr>
          <w:rFonts w:ascii="Times New Roman" w:hAnsi="Times New Roman"/>
          <w:color w:val="000000"/>
          <w:spacing w:val="-10"/>
          <w:sz w:val="28"/>
          <w:szCs w:val="28"/>
        </w:rPr>
        <w:t xml:space="preserve">Классификация и сведения о конструкциях обуви. Стопа и ее измерение. </w:t>
      </w:r>
      <w:r w:rsidRPr="001A0D8C">
        <w:rPr>
          <w:rFonts w:ascii="Times New Roman" w:hAnsi="Times New Roman"/>
          <w:color w:val="000000"/>
          <w:spacing w:val="-3"/>
          <w:sz w:val="28"/>
          <w:szCs w:val="28"/>
        </w:rPr>
        <w:t xml:space="preserve">Обувные колодки. Раскрой обувных материалов на детали верха. Ремонт </w:t>
      </w:r>
      <w:r w:rsidRPr="001A0D8C">
        <w:rPr>
          <w:rFonts w:ascii="Times New Roman" w:hAnsi="Times New Roman"/>
          <w:color w:val="000000"/>
          <w:spacing w:val="-1"/>
          <w:sz w:val="28"/>
          <w:szCs w:val="28"/>
        </w:rPr>
        <w:t xml:space="preserve">верха обуви и подкладки. Формирование заготовок. Подготовка следа и </w:t>
      </w:r>
      <w:r w:rsidRPr="001A0D8C">
        <w:rPr>
          <w:rFonts w:ascii="Times New Roman" w:hAnsi="Times New Roman"/>
          <w:color w:val="000000"/>
          <w:spacing w:val="-3"/>
          <w:sz w:val="28"/>
          <w:szCs w:val="28"/>
        </w:rPr>
        <w:t xml:space="preserve">прикрепление деталей низа при пошиве и ремонте обуви. Отделка обуви. </w:t>
      </w:r>
      <w:r w:rsidRPr="001A0D8C">
        <w:rPr>
          <w:rFonts w:ascii="Times New Roman" w:hAnsi="Times New Roman"/>
          <w:color w:val="000000"/>
          <w:spacing w:val="-12"/>
          <w:sz w:val="28"/>
          <w:szCs w:val="28"/>
        </w:rPr>
        <w:t>Ремонт валяной обуви.</w:t>
      </w:r>
    </w:p>
    <w:p w:rsidR="008B7BAC" w:rsidRPr="001A0D8C" w:rsidRDefault="008B7BAC" w:rsidP="001A0D8C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1A0D8C">
        <w:rPr>
          <w:rFonts w:ascii="Times New Roman" w:hAnsi="Times New Roman"/>
          <w:color w:val="000000"/>
          <w:spacing w:val="-12"/>
          <w:sz w:val="28"/>
          <w:szCs w:val="28"/>
        </w:rPr>
        <w:t>Практическая работа:</w:t>
      </w:r>
    </w:p>
    <w:p w:rsidR="008B7BAC" w:rsidRPr="001A0D8C" w:rsidRDefault="008B7BAC" w:rsidP="001A0D8C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1A0D8C">
        <w:rPr>
          <w:rFonts w:ascii="Times New Roman" w:hAnsi="Times New Roman"/>
          <w:color w:val="000000"/>
          <w:spacing w:val="-10"/>
          <w:sz w:val="28"/>
          <w:szCs w:val="28"/>
        </w:rPr>
        <w:t xml:space="preserve">Ознакомление с деталями обуви и способами их промышленных </w:t>
      </w:r>
      <w:r w:rsidRPr="001A0D8C">
        <w:rPr>
          <w:rFonts w:ascii="Times New Roman" w:hAnsi="Times New Roman"/>
          <w:color w:val="000000"/>
          <w:spacing w:val="-9"/>
          <w:sz w:val="28"/>
          <w:szCs w:val="28"/>
        </w:rPr>
        <w:t xml:space="preserve">соединений. Ознакомление с внешними данными, потребительскими и </w:t>
      </w:r>
      <w:r w:rsidRPr="001A0D8C">
        <w:rPr>
          <w:rFonts w:ascii="Times New Roman" w:hAnsi="Times New Roman"/>
          <w:color w:val="000000"/>
          <w:spacing w:val="-8"/>
          <w:sz w:val="28"/>
          <w:szCs w:val="28"/>
        </w:rPr>
        <w:t xml:space="preserve">технологическими свойствами материалов, применяемых при изготовлении </w:t>
      </w:r>
      <w:r w:rsidRPr="001A0D8C">
        <w:rPr>
          <w:rFonts w:ascii="Times New Roman" w:hAnsi="Times New Roman"/>
          <w:color w:val="000000"/>
          <w:spacing w:val="-17"/>
          <w:sz w:val="28"/>
          <w:szCs w:val="28"/>
        </w:rPr>
        <w:t>обуви.</w:t>
      </w:r>
    </w:p>
    <w:p w:rsidR="008B7BAC" w:rsidRPr="001A0D8C" w:rsidRDefault="008B7BAC" w:rsidP="001A0D8C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1A0D8C">
        <w:rPr>
          <w:rFonts w:ascii="Times New Roman" w:hAnsi="Times New Roman"/>
          <w:color w:val="000000"/>
          <w:spacing w:val="-12"/>
          <w:sz w:val="28"/>
          <w:szCs w:val="28"/>
        </w:rPr>
        <w:t>- Контрольная работа.</w:t>
      </w:r>
    </w:p>
    <w:p w:rsidR="008B7BAC" w:rsidRPr="001A0D8C" w:rsidRDefault="008B7BAC" w:rsidP="001A0D8C">
      <w:pPr>
        <w:pStyle w:val="NoSpacing"/>
        <w:jc w:val="both"/>
        <w:rPr>
          <w:rFonts w:ascii="Times New Roman" w:hAnsi="Times New Roman"/>
          <w:sz w:val="28"/>
          <w:szCs w:val="28"/>
          <w:u w:val="single"/>
        </w:rPr>
      </w:pPr>
      <w:r w:rsidRPr="001A0D8C">
        <w:rPr>
          <w:rFonts w:ascii="Times New Roman" w:hAnsi="Times New Roman"/>
          <w:color w:val="000000"/>
          <w:spacing w:val="-9"/>
          <w:sz w:val="28"/>
          <w:szCs w:val="28"/>
        </w:rPr>
        <w:t xml:space="preserve">6. </w:t>
      </w:r>
      <w:r w:rsidRPr="001A0D8C">
        <w:rPr>
          <w:rFonts w:ascii="Times New Roman" w:hAnsi="Times New Roman"/>
          <w:color w:val="000000"/>
          <w:spacing w:val="-9"/>
          <w:sz w:val="28"/>
          <w:szCs w:val="28"/>
          <w:u w:val="single"/>
        </w:rPr>
        <w:t>Производственное обучение.</w:t>
      </w:r>
    </w:p>
    <w:p w:rsidR="008B7BAC" w:rsidRPr="001A0D8C" w:rsidRDefault="008B7BAC" w:rsidP="001A0D8C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1A0D8C">
        <w:rPr>
          <w:rFonts w:ascii="Times New Roman" w:hAnsi="Times New Roman"/>
          <w:color w:val="000000"/>
          <w:spacing w:val="-2"/>
          <w:sz w:val="28"/>
          <w:szCs w:val="28"/>
        </w:rPr>
        <w:t xml:space="preserve">Безопасность труда и пожарная безопасность в учебных мастерских. </w:t>
      </w:r>
      <w:r w:rsidRPr="001A0D8C">
        <w:rPr>
          <w:rFonts w:ascii="Times New Roman" w:hAnsi="Times New Roman"/>
          <w:color w:val="000000"/>
          <w:spacing w:val="-8"/>
          <w:sz w:val="28"/>
          <w:szCs w:val="28"/>
        </w:rPr>
        <w:t xml:space="preserve">Работа ручным инструментом. Подготовительные операции. Прикрепление </w:t>
      </w:r>
      <w:r w:rsidRPr="001A0D8C">
        <w:rPr>
          <w:rFonts w:ascii="Times New Roman" w:hAnsi="Times New Roman"/>
          <w:color w:val="000000"/>
          <w:sz w:val="28"/>
          <w:szCs w:val="28"/>
        </w:rPr>
        <w:t xml:space="preserve">подошв и подметок. Прикрепление каблуков и набоек. Отделка обуви. </w:t>
      </w:r>
      <w:r w:rsidRPr="001A0D8C">
        <w:rPr>
          <w:rFonts w:ascii="Times New Roman" w:hAnsi="Times New Roman"/>
          <w:color w:val="000000"/>
          <w:spacing w:val="-7"/>
          <w:sz w:val="28"/>
          <w:szCs w:val="28"/>
        </w:rPr>
        <w:t xml:space="preserve">Ремонт верха обуви и подкладки. Ремонт резиновой обуви. Ремонт валяной </w:t>
      </w:r>
      <w:r w:rsidRPr="001A0D8C">
        <w:rPr>
          <w:rFonts w:ascii="Times New Roman" w:hAnsi="Times New Roman"/>
          <w:color w:val="000000"/>
          <w:spacing w:val="-17"/>
          <w:sz w:val="28"/>
          <w:szCs w:val="28"/>
        </w:rPr>
        <w:t>обуви.</w:t>
      </w:r>
    </w:p>
    <w:p w:rsidR="008B7BAC" w:rsidRPr="001A0D8C" w:rsidRDefault="008B7BAC" w:rsidP="001A0D8C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1A0D8C">
        <w:rPr>
          <w:rFonts w:ascii="Times New Roman" w:hAnsi="Times New Roman"/>
          <w:color w:val="000000"/>
          <w:spacing w:val="-12"/>
          <w:sz w:val="28"/>
          <w:szCs w:val="28"/>
        </w:rPr>
        <w:t>Практическая работа:</w:t>
      </w:r>
    </w:p>
    <w:p w:rsidR="008B7BAC" w:rsidRPr="001A0D8C" w:rsidRDefault="008B7BAC" w:rsidP="001A0D8C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1A0D8C">
        <w:rPr>
          <w:rFonts w:ascii="Times New Roman" w:hAnsi="Times New Roman"/>
          <w:color w:val="000000"/>
          <w:spacing w:val="-11"/>
          <w:sz w:val="28"/>
          <w:szCs w:val="28"/>
        </w:rPr>
        <w:t xml:space="preserve">Заготовка  варных и вощеных нитяных концов. Изготовление шил равной </w:t>
      </w:r>
      <w:r w:rsidRPr="001A0D8C">
        <w:rPr>
          <w:rFonts w:ascii="Times New Roman" w:hAnsi="Times New Roman"/>
          <w:color w:val="000000"/>
          <w:spacing w:val="-8"/>
          <w:sz w:val="28"/>
          <w:szCs w:val="28"/>
        </w:rPr>
        <w:t xml:space="preserve">конфигурации. Выполнение образцов различных соединений обувных материалов. Оформление планшетов и альбомов технологических операций </w:t>
      </w:r>
      <w:r w:rsidRPr="001A0D8C">
        <w:rPr>
          <w:rFonts w:ascii="Times New Roman" w:hAnsi="Times New Roman"/>
          <w:color w:val="000000"/>
          <w:spacing w:val="-13"/>
          <w:sz w:val="28"/>
          <w:szCs w:val="28"/>
        </w:rPr>
        <w:t>и образцов.</w:t>
      </w:r>
    </w:p>
    <w:p w:rsidR="008B7BAC" w:rsidRPr="001A0D8C" w:rsidRDefault="008B7BAC" w:rsidP="001A0D8C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1A0D8C">
        <w:rPr>
          <w:rFonts w:ascii="Times New Roman" w:hAnsi="Times New Roman"/>
          <w:color w:val="000000"/>
          <w:spacing w:val="-12"/>
          <w:sz w:val="28"/>
          <w:szCs w:val="28"/>
        </w:rPr>
        <w:t>- Контрольная работа.</w:t>
      </w:r>
    </w:p>
    <w:p w:rsidR="008B7BAC" w:rsidRPr="001A0D8C" w:rsidRDefault="008B7BAC" w:rsidP="001A0D8C">
      <w:pPr>
        <w:pStyle w:val="NoSpacing"/>
        <w:jc w:val="both"/>
        <w:rPr>
          <w:rFonts w:ascii="Times New Roman" w:hAnsi="Times New Roman"/>
          <w:color w:val="000000"/>
          <w:spacing w:val="-10"/>
          <w:sz w:val="28"/>
          <w:szCs w:val="28"/>
          <w:u w:val="single"/>
        </w:rPr>
      </w:pPr>
      <w:r w:rsidRPr="001A0D8C">
        <w:rPr>
          <w:rFonts w:ascii="Times New Roman" w:hAnsi="Times New Roman"/>
          <w:color w:val="000000"/>
          <w:spacing w:val="-10"/>
          <w:sz w:val="28"/>
          <w:szCs w:val="28"/>
        </w:rPr>
        <w:t xml:space="preserve">7. </w:t>
      </w:r>
      <w:r w:rsidRPr="001A0D8C">
        <w:rPr>
          <w:rFonts w:ascii="Times New Roman" w:hAnsi="Times New Roman"/>
          <w:color w:val="000000"/>
          <w:spacing w:val="-10"/>
          <w:sz w:val="28"/>
          <w:szCs w:val="28"/>
          <w:u w:val="single"/>
        </w:rPr>
        <w:t>Экскурсия в мастерскую по ремонту обуви.</w:t>
      </w:r>
    </w:p>
    <w:p w:rsidR="008B7BAC" w:rsidRDefault="008B7BAC" w:rsidP="001A0D8C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1A0D8C">
        <w:rPr>
          <w:rFonts w:ascii="Times New Roman" w:hAnsi="Times New Roman"/>
          <w:color w:val="000000"/>
          <w:spacing w:val="-14"/>
          <w:sz w:val="28"/>
          <w:szCs w:val="28"/>
        </w:rPr>
        <w:t>8.</w:t>
      </w:r>
      <w:r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1A0D8C">
        <w:rPr>
          <w:rFonts w:ascii="Times New Roman" w:hAnsi="Times New Roman"/>
          <w:sz w:val="28"/>
          <w:szCs w:val="28"/>
          <w:u w:val="single"/>
        </w:rPr>
        <w:t xml:space="preserve">Итоговое занятие  </w:t>
      </w:r>
      <w:r w:rsidRPr="001A0D8C">
        <w:rPr>
          <w:rFonts w:ascii="Times New Roman" w:hAnsi="Times New Roman"/>
          <w:sz w:val="28"/>
          <w:szCs w:val="28"/>
        </w:rPr>
        <w:t>Выставка работ учащихся</w:t>
      </w:r>
      <w:r>
        <w:rPr>
          <w:rFonts w:ascii="Times New Roman" w:hAnsi="Times New Roman"/>
          <w:sz w:val="28"/>
          <w:szCs w:val="28"/>
        </w:rPr>
        <w:t xml:space="preserve"> с комментариями технологии изготовления</w:t>
      </w:r>
      <w:r w:rsidRPr="001A0D8C">
        <w:rPr>
          <w:rFonts w:ascii="Times New Roman" w:hAnsi="Times New Roman"/>
          <w:sz w:val="28"/>
          <w:szCs w:val="28"/>
        </w:rPr>
        <w:t>, изготовляемых в течение учебного года</w:t>
      </w:r>
      <w:r>
        <w:rPr>
          <w:rFonts w:ascii="Times New Roman" w:hAnsi="Times New Roman"/>
          <w:sz w:val="28"/>
          <w:szCs w:val="28"/>
        </w:rPr>
        <w:t>.</w:t>
      </w:r>
    </w:p>
    <w:p w:rsidR="008B7BAC" w:rsidRDefault="008B7BAC" w:rsidP="001A0D8C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8B7BAC" w:rsidRDefault="008B7BAC" w:rsidP="001A0D8C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8B7BAC" w:rsidRPr="001A0D8C" w:rsidRDefault="008B7BAC" w:rsidP="001A0D8C">
      <w:pPr>
        <w:pStyle w:val="NoSpacing"/>
        <w:jc w:val="both"/>
        <w:rPr>
          <w:rFonts w:ascii="Times New Roman" w:hAnsi="Times New Roman"/>
          <w:sz w:val="28"/>
          <w:szCs w:val="28"/>
          <w:u w:val="single"/>
        </w:rPr>
      </w:pPr>
    </w:p>
    <w:p w:rsidR="008B7BAC" w:rsidRDefault="008B7BAC" w:rsidP="00291BE1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4. ОРГАНИЗАЦИОННО-ПЕДАГОГИЧЕСКИЕ УСЛОВИЯ </w:t>
      </w:r>
    </w:p>
    <w:p w:rsidR="008B7BAC" w:rsidRDefault="008B7BAC" w:rsidP="00291BE1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РЕАЛИЗАЦИИ ПРОГРАММЫ</w:t>
      </w:r>
    </w:p>
    <w:p w:rsidR="008B7BAC" w:rsidRDefault="008B7BAC" w:rsidP="0005335B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</w:p>
    <w:p w:rsidR="008B7BAC" w:rsidRPr="00291BE1" w:rsidRDefault="008B7BAC" w:rsidP="00291BE1">
      <w:pPr>
        <w:pStyle w:val="NoSpacing"/>
        <w:rPr>
          <w:rFonts w:ascii="Times New Roman" w:hAnsi="Times New Roman"/>
          <w:b/>
          <w:sz w:val="28"/>
          <w:szCs w:val="28"/>
        </w:rPr>
      </w:pPr>
      <w:r w:rsidRPr="00291BE1">
        <w:rPr>
          <w:rFonts w:ascii="Times New Roman" w:hAnsi="Times New Roman"/>
          <w:b/>
          <w:i/>
          <w:sz w:val="28"/>
          <w:szCs w:val="28"/>
          <w:u w:val="single"/>
        </w:rPr>
        <w:t>Методическое, дидактическое обеспечение программы</w:t>
      </w:r>
    </w:p>
    <w:p w:rsidR="008B7BAC" w:rsidRPr="001A0D8C" w:rsidRDefault="008B7BAC" w:rsidP="00291BE1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1A0D8C"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</w:rPr>
        <w:t>Адаптированная общеразвивающая</w:t>
      </w:r>
      <w:r w:rsidRPr="001A0D8C">
        <w:rPr>
          <w:rFonts w:ascii="Times New Roman" w:hAnsi="Times New Roman"/>
          <w:sz w:val="28"/>
          <w:szCs w:val="28"/>
        </w:rPr>
        <w:t xml:space="preserve"> программа объединения «Юный сапожник»</w:t>
      </w:r>
    </w:p>
    <w:p w:rsidR="008B7BAC" w:rsidRPr="001A0D8C" w:rsidRDefault="008B7BAC" w:rsidP="00291BE1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1A0D8C">
        <w:rPr>
          <w:rFonts w:ascii="Times New Roman" w:hAnsi="Times New Roman"/>
          <w:sz w:val="28"/>
          <w:szCs w:val="28"/>
        </w:rPr>
        <w:t xml:space="preserve">2. Таблицы </w:t>
      </w:r>
    </w:p>
    <w:p w:rsidR="008B7BAC" w:rsidRDefault="008B7BAC" w:rsidP="00291BE1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1A0D8C">
        <w:rPr>
          <w:rFonts w:ascii="Times New Roman" w:hAnsi="Times New Roman"/>
          <w:sz w:val="28"/>
          <w:szCs w:val="28"/>
        </w:rPr>
        <w:t>3. Литература по сапожному делу</w:t>
      </w:r>
    </w:p>
    <w:p w:rsidR="008B7BAC" w:rsidRPr="001A0D8C" w:rsidRDefault="008B7BAC" w:rsidP="00291BE1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1A0D8C">
        <w:rPr>
          <w:rFonts w:ascii="Times New Roman" w:hAnsi="Times New Roman"/>
          <w:sz w:val="28"/>
          <w:szCs w:val="28"/>
        </w:rPr>
        <w:t>4.</w:t>
      </w:r>
      <w:r>
        <w:rPr>
          <w:rFonts w:ascii="Times New Roman" w:hAnsi="Times New Roman"/>
          <w:sz w:val="28"/>
          <w:szCs w:val="28"/>
        </w:rPr>
        <w:t xml:space="preserve"> Среда</w:t>
      </w:r>
      <w:r w:rsidRPr="001A0D8C">
        <w:rPr>
          <w:rFonts w:ascii="Times New Roman" w:hAnsi="Times New Roman"/>
          <w:sz w:val="28"/>
          <w:szCs w:val="28"/>
        </w:rPr>
        <w:t xml:space="preserve"> для дистанционного он-лайн и оф-лайн сетевого взаимодействия; среда для интернет-публикаций; редактор интернет-сайтов;</w:t>
      </w:r>
    </w:p>
    <w:p w:rsidR="008B7BAC" w:rsidRPr="001A0D8C" w:rsidRDefault="008B7BAC" w:rsidP="00291BE1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О</w:t>
      </w:r>
      <w:r w:rsidRPr="001A0D8C">
        <w:rPr>
          <w:rFonts w:ascii="Times New Roman" w:hAnsi="Times New Roman"/>
          <w:sz w:val="28"/>
          <w:szCs w:val="28"/>
        </w:rPr>
        <w:t>тображение образовательного процесса в информационной среде:  результаты выполнения аттестационных работ учащихся; творческие работы учителей и учащихся;</w:t>
      </w:r>
    </w:p>
    <w:p w:rsidR="008B7BAC" w:rsidRPr="00291BE1" w:rsidRDefault="008B7BAC" w:rsidP="00291BE1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К</w:t>
      </w:r>
      <w:r w:rsidRPr="001A0D8C">
        <w:rPr>
          <w:rFonts w:ascii="Times New Roman" w:hAnsi="Times New Roman"/>
          <w:sz w:val="28"/>
          <w:szCs w:val="28"/>
        </w:rPr>
        <w:t xml:space="preserve">омпоненты на бумажных носителях: учебники </w:t>
      </w:r>
      <w:r>
        <w:rPr>
          <w:rFonts w:ascii="Times New Roman" w:hAnsi="Times New Roman"/>
          <w:sz w:val="28"/>
          <w:szCs w:val="28"/>
        </w:rPr>
        <w:t>(органайзеры); рабочие тетради.</w:t>
      </w:r>
    </w:p>
    <w:p w:rsidR="008B7BAC" w:rsidRPr="00F25B22" w:rsidRDefault="008B7BAC" w:rsidP="00291BE1">
      <w:pPr>
        <w:pStyle w:val="NoSpacing"/>
        <w:jc w:val="both"/>
        <w:rPr>
          <w:rFonts w:ascii="Times New Roman" w:hAnsi="Times New Roman"/>
          <w:b/>
          <w:bCs/>
          <w:i/>
          <w:sz w:val="28"/>
          <w:szCs w:val="28"/>
          <w:u w:val="single"/>
        </w:rPr>
      </w:pPr>
      <w:r w:rsidRPr="00F25B22">
        <w:rPr>
          <w:rFonts w:ascii="Times New Roman" w:hAnsi="Times New Roman"/>
          <w:b/>
          <w:bCs/>
          <w:i/>
          <w:sz w:val="28"/>
          <w:szCs w:val="28"/>
          <w:u w:val="single"/>
        </w:rPr>
        <w:t>Материально-техническое обеспечение образовательного процесса:</w:t>
      </w:r>
    </w:p>
    <w:p w:rsidR="008B7BAC" w:rsidRPr="001A0D8C" w:rsidRDefault="008B7BAC" w:rsidP="00291BE1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Pr="002D426D">
        <w:rPr>
          <w:rFonts w:ascii="Times New Roman" w:hAnsi="Times New Roman"/>
          <w:sz w:val="28"/>
          <w:szCs w:val="28"/>
        </w:rPr>
        <w:t>Для проведения занятий используется</w:t>
      </w:r>
      <w:r w:rsidRPr="009E031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учебный</w:t>
      </w:r>
      <w:r w:rsidRPr="001A0D8C">
        <w:rPr>
          <w:rFonts w:ascii="Times New Roman" w:hAnsi="Times New Roman"/>
          <w:sz w:val="28"/>
          <w:szCs w:val="28"/>
        </w:rPr>
        <w:t xml:space="preserve"> ка</w:t>
      </w:r>
      <w:r>
        <w:rPr>
          <w:rFonts w:ascii="Times New Roman" w:hAnsi="Times New Roman"/>
          <w:sz w:val="28"/>
          <w:szCs w:val="28"/>
        </w:rPr>
        <w:t>бинет</w:t>
      </w:r>
      <w:r w:rsidRPr="001A0D8C">
        <w:rPr>
          <w:rFonts w:ascii="Times New Roman" w:hAnsi="Times New Roman"/>
          <w:sz w:val="28"/>
          <w:szCs w:val="28"/>
        </w:rPr>
        <w:t xml:space="preserve"> с рабочими местами для учащихся;</w:t>
      </w:r>
    </w:p>
    <w:p w:rsidR="008B7BAC" w:rsidRPr="001A0D8C" w:rsidRDefault="008B7BAC" w:rsidP="00291BE1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Н</w:t>
      </w:r>
      <w:r w:rsidRPr="001A0D8C">
        <w:rPr>
          <w:rFonts w:ascii="Times New Roman" w:hAnsi="Times New Roman"/>
          <w:sz w:val="28"/>
          <w:szCs w:val="28"/>
        </w:rPr>
        <w:t>еобходимые для реализации учебной и внеурочной деятельности: мастерские;</w:t>
      </w:r>
    </w:p>
    <w:p w:rsidR="008B7BAC" w:rsidRPr="001A0D8C" w:rsidRDefault="008B7BAC" w:rsidP="00291BE1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Т</w:t>
      </w:r>
      <w:r w:rsidRPr="001A0D8C">
        <w:rPr>
          <w:rFonts w:ascii="Times New Roman" w:hAnsi="Times New Roman"/>
          <w:sz w:val="28"/>
          <w:szCs w:val="28"/>
        </w:rPr>
        <w:t xml:space="preserve">ехнические средства: </w:t>
      </w:r>
      <w:r>
        <w:rPr>
          <w:rFonts w:ascii="Times New Roman" w:hAnsi="Times New Roman"/>
          <w:sz w:val="28"/>
          <w:szCs w:val="28"/>
        </w:rPr>
        <w:t>вулканизатор, точило,  обувные лапы и т.д.</w:t>
      </w:r>
      <w:r w:rsidRPr="001A0D8C">
        <w:rPr>
          <w:rFonts w:ascii="Times New Roman" w:hAnsi="Times New Roman"/>
          <w:sz w:val="28"/>
          <w:szCs w:val="28"/>
        </w:rPr>
        <w:t>;</w:t>
      </w:r>
    </w:p>
    <w:p w:rsidR="008B7BAC" w:rsidRPr="001A0D8C" w:rsidRDefault="008B7BAC" w:rsidP="00291BE1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8B7BAC" w:rsidRDefault="008B7BAC" w:rsidP="0005335B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 ФОРМЫ АТТЕСТАЦИИ, МОНИТОРИНГ РЕЗУЛЬТАТОВ</w:t>
      </w:r>
    </w:p>
    <w:p w:rsidR="008B7BAC" w:rsidRPr="00277D0F" w:rsidRDefault="008B7BAC" w:rsidP="00E9015D">
      <w:pPr>
        <w:rPr>
          <w:b/>
          <w:sz w:val="28"/>
          <w:szCs w:val="28"/>
        </w:rPr>
      </w:pPr>
      <w:r w:rsidRPr="00277D0F">
        <w:rPr>
          <w:b/>
          <w:sz w:val="28"/>
          <w:szCs w:val="28"/>
        </w:rPr>
        <w:t xml:space="preserve">Мониторинг результатов обучения  детей </w:t>
      </w:r>
    </w:p>
    <w:p w:rsidR="008B7BAC" w:rsidRPr="00277D0F" w:rsidRDefault="008B7BAC" w:rsidP="00E9015D">
      <w:pPr>
        <w:jc w:val="center"/>
        <w:rPr>
          <w:sz w:val="20"/>
        </w:rPr>
      </w:pPr>
      <w:r w:rsidRPr="00277D0F">
        <w:rPr>
          <w:sz w:val="20"/>
        </w:rPr>
        <w:t xml:space="preserve">                                                                                                                                </w:t>
      </w:r>
      <w:r>
        <w:rPr>
          <w:sz w:val="20"/>
        </w:rPr>
        <w:t xml:space="preserve">                    Таблица № 1</w:t>
      </w:r>
    </w:p>
    <w:tbl>
      <w:tblPr>
        <w:tblW w:w="10043" w:type="dxa"/>
        <w:tblInd w:w="-7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18"/>
        <w:gridCol w:w="2538"/>
        <w:gridCol w:w="2685"/>
        <w:gridCol w:w="726"/>
        <w:gridCol w:w="1985"/>
      </w:tblGrid>
      <w:tr w:rsidR="008B7BAC" w:rsidRPr="009C4036" w:rsidTr="001D399B">
        <w:tc>
          <w:tcPr>
            <w:tcW w:w="2558" w:type="dxa"/>
          </w:tcPr>
          <w:p w:rsidR="008B7BAC" w:rsidRPr="001D399B" w:rsidRDefault="008B7BAC" w:rsidP="001D399B">
            <w:pPr>
              <w:jc w:val="center"/>
              <w:rPr>
                <w:sz w:val="28"/>
                <w:szCs w:val="28"/>
              </w:rPr>
            </w:pPr>
            <w:r w:rsidRPr="001D399B">
              <w:rPr>
                <w:sz w:val="28"/>
                <w:szCs w:val="28"/>
              </w:rPr>
              <w:t>Показатели  (оцениваемые параметры)</w:t>
            </w:r>
          </w:p>
        </w:tc>
        <w:tc>
          <w:tcPr>
            <w:tcW w:w="1969" w:type="dxa"/>
          </w:tcPr>
          <w:p w:rsidR="008B7BAC" w:rsidRPr="001D399B" w:rsidRDefault="008B7BAC" w:rsidP="001D399B">
            <w:pPr>
              <w:jc w:val="center"/>
              <w:rPr>
                <w:sz w:val="28"/>
                <w:szCs w:val="28"/>
              </w:rPr>
            </w:pPr>
            <w:r w:rsidRPr="001D399B">
              <w:rPr>
                <w:sz w:val="28"/>
                <w:szCs w:val="28"/>
              </w:rPr>
              <w:t>Критерии</w:t>
            </w:r>
          </w:p>
        </w:tc>
        <w:tc>
          <w:tcPr>
            <w:tcW w:w="2790" w:type="dxa"/>
          </w:tcPr>
          <w:p w:rsidR="008B7BAC" w:rsidRPr="001D399B" w:rsidRDefault="008B7BAC" w:rsidP="001D399B">
            <w:pPr>
              <w:jc w:val="center"/>
              <w:rPr>
                <w:sz w:val="28"/>
                <w:szCs w:val="28"/>
              </w:rPr>
            </w:pPr>
            <w:r w:rsidRPr="001D399B">
              <w:rPr>
                <w:sz w:val="28"/>
                <w:szCs w:val="28"/>
              </w:rPr>
              <w:t>Степень выраженности оцениваемого качества</w:t>
            </w:r>
          </w:p>
        </w:tc>
        <w:tc>
          <w:tcPr>
            <w:tcW w:w="1142" w:type="dxa"/>
          </w:tcPr>
          <w:p w:rsidR="008B7BAC" w:rsidRPr="001D399B" w:rsidRDefault="008B7BAC" w:rsidP="001D399B">
            <w:pPr>
              <w:jc w:val="center"/>
              <w:rPr>
                <w:sz w:val="28"/>
                <w:szCs w:val="28"/>
              </w:rPr>
            </w:pPr>
            <w:r w:rsidRPr="001D399B">
              <w:rPr>
                <w:sz w:val="28"/>
                <w:szCs w:val="28"/>
              </w:rPr>
              <w:t>% / кол-во</w:t>
            </w:r>
          </w:p>
          <w:p w:rsidR="008B7BAC" w:rsidRPr="001D399B" w:rsidRDefault="008B7BAC" w:rsidP="001D399B">
            <w:pPr>
              <w:jc w:val="center"/>
              <w:rPr>
                <w:sz w:val="28"/>
                <w:szCs w:val="28"/>
              </w:rPr>
            </w:pPr>
            <w:r w:rsidRPr="001D399B">
              <w:rPr>
                <w:sz w:val="28"/>
                <w:szCs w:val="28"/>
              </w:rPr>
              <w:t xml:space="preserve"> чел.</w:t>
            </w:r>
          </w:p>
        </w:tc>
        <w:tc>
          <w:tcPr>
            <w:tcW w:w="1584" w:type="dxa"/>
          </w:tcPr>
          <w:p w:rsidR="008B7BAC" w:rsidRPr="001D399B" w:rsidRDefault="008B7BAC" w:rsidP="001D399B">
            <w:pPr>
              <w:jc w:val="center"/>
              <w:rPr>
                <w:sz w:val="28"/>
                <w:szCs w:val="28"/>
              </w:rPr>
            </w:pPr>
            <w:r w:rsidRPr="001D399B">
              <w:rPr>
                <w:sz w:val="28"/>
                <w:szCs w:val="28"/>
              </w:rPr>
              <w:t>Методы диагностики</w:t>
            </w:r>
          </w:p>
        </w:tc>
      </w:tr>
      <w:tr w:rsidR="008B7BAC" w:rsidRPr="009C4036" w:rsidTr="001D399B">
        <w:trPr>
          <w:trHeight w:val="1050"/>
        </w:trPr>
        <w:tc>
          <w:tcPr>
            <w:tcW w:w="2558" w:type="dxa"/>
            <w:vMerge w:val="restart"/>
          </w:tcPr>
          <w:p w:rsidR="008B7BAC" w:rsidRPr="001D399B" w:rsidRDefault="008B7BAC" w:rsidP="001D399B">
            <w:pPr>
              <w:jc w:val="both"/>
              <w:rPr>
                <w:b/>
                <w:sz w:val="28"/>
                <w:szCs w:val="28"/>
              </w:rPr>
            </w:pPr>
            <w:r w:rsidRPr="001D399B">
              <w:rPr>
                <w:b/>
                <w:sz w:val="28"/>
                <w:szCs w:val="28"/>
              </w:rPr>
              <w:t>1.Теоретическая подготовка детей:</w:t>
            </w:r>
          </w:p>
          <w:p w:rsidR="008B7BAC" w:rsidRPr="001D399B" w:rsidRDefault="008B7BAC" w:rsidP="001D399B">
            <w:pPr>
              <w:jc w:val="both"/>
              <w:rPr>
                <w:sz w:val="28"/>
                <w:szCs w:val="28"/>
              </w:rPr>
            </w:pPr>
            <w:r w:rsidRPr="001D399B">
              <w:rPr>
                <w:sz w:val="28"/>
                <w:szCs w:val="28"/>
              </w:rPr>
              <w:t>1.1. Теоретические знания (по основным разделам учебно-тематического плана программы)</w:t>
            </w:r>
          </w:p>
          <w:p w:rsidR="008B7BAC" w:rsidRPr="001D399B" w:rsidRDefault="008B7BAC" w:rsidP="001D399B">
            <w:pPr>
              <w:jc w:val="both"/>
              <w:rPr>
                <w:sz w:val="28"/>
                <w:szCs w:val="28"/>
              </w:rPr>
            </w:pPr>
          </w:p>
          <w:p w:rsidR="008B7BAC" w:rsidRPr="001D399B" w:rsidRDefault="008B7BAC" w:rsidP="001D399B">
            <w:pPr>
              <w:jc w:val="both"/>
              <w:rPr>
                <w:sz w:val="28"/>
                <w:szCs w:val="28"/>
              </w:rPr>
            </w:pPr>
          </w:p>
          <w:p w:rsidR="008B7BAC" w:rsidRPr="001D399B" w:rsidRDefault="008B7BAC" w:rsidP="001D399B">
            <w:pPr>
              <w:jc w:val="both"/>
              <w:rPr>
                <w:sz w:val="28"/>
                <w:szCs w:val="28"/>
              </w:rPr>
            </w:pPr>
          </w:p>
          <w:p w:rsidR="008B7BAC" w:rsidRPr="001D399B" w:rsidRDefault="008B7BAC" w:rsidP="001D399B">
            <w:pPr>
              <w:jc w:val="both"/>
              <w:rPr>
                <w:sz w:val="28"/>
                <w:szCs w:val="28"/>
              </w:rPr>
            </w:pPr>
          </w:p>
          <w:p w:rsidR="008B7BAC" w:rsidRPr="001D399B" w:rsidRDefault="008B7BAC" w:rsidP="001D399B">
            <w:pPr>
              <w:jc w:val="both"/>
              <w:rPr>
                <w:sz w:val="28"/>
                <w:szCs w:val="28"/>
              </w:rPr>
            </w:pPr>
          </w:p>
          <w:p w:rsidR="008B7BAC" w:rsidRPr="001D399B" w:rsidRDefault="008B7BAC" w:rsidP="001D399B">
            <w:pPr>
              <w:jc w:val="both"/>
              <w:rPr>
                <w:sz w:val="28"/>
                <w:szCs w:val="28"/>
              </w:rPr>
            </w:pPr>
          </w:p>
          <w:p w:rsidR="008B7BAC" w:rsidRPr="001D399B" w:rsidRDefault="008B7BAC" w:rsidP="001D399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69" w:type="dxa"/>
            <w:vMerge w:val="restart"/>
          </w:tcPr>
          <w:p w:rsidR="008B7BAC" w:rsidRPr="001D399B" w:rsidRDefault="008B7BAC" w:rsidP="001D399B">
            <w:pPr>
              <w:jc w:val="both"/>
              <w:rPr>
                <w:sz w:val="28"/>
                <w:szCs w:val="28"/>
              </w:rPr>
            </w:pPr>
          </w:p>
          <w:p w:rsidR="008B7BAC" w:rsidRPr="001D399B" w:rsidRDefault="008B7BAC" w:rsidP="001D399B">
            <w:pPr>
              <w:jc w:val="both"/>
              <w:rPr>
                <w:sz w:val="28"/>
                <w:szCs w:val="28"/>
              </w:rPr>
            </w:pPr>
          </w:p>
          <w:p w:rsidR="008B7BAC" w:rsidRPr="001D399B" w:rsidRDefault="008B7BAC" w:rsidP="001D399B">
            <w:pPr>
              <w:jc w:val="both"/>
              <w:rPr>
                <w:sz w:val="28"/>
                <w:szCs w:val="28"/>
              </w:rPr>
            </w:pPr>
            <w:r w:rsidRPr="001D399B">
              <w:rPr>
                <w:sz w:val="28"/>
                <w:szCs w:val="28"/>
              </w:rPr>
              <w:t>Соответствие теоретических знаний программным требованиям</w:t>
            </w:r>
          </w:p>
          <w:p w:rsidR="008B7BAC" w:rsidRPr="001D399B" w:rsidRDefault="008B7BAC" w:rsidP="001D399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790" w:type="dxa"/>
          </w:tcPr>
          <w:p w:rsidR="008B7BAC" w:rsidRPr="001D399B" w:rsidRDefault="008B7BAC" w:rsidP="001D399B">
            <w:pPr>
              <w:jc w:val="both"/>
              <w:rPr>
                <w:sz w:val="28"/>
                <w:szCs w:val="28"/>
              </w:rPr>
            </w:pPr>
          </w:p>
          <w:p w:rsidR="008B7BAC" w:rsidRPr="001D399B" w:rsidRDefault="008B7BAC" w:rsidP="001D399B">
            <w:pPr>
              <w:jc w:val="both"/>
              <w:rPr>
                <w:sz w:val="28"/>
                <w:szCs w:val="28"/>
              </w:rPr>
            </w:pPr>
          </w:p>
          <w:p w:rsidR="008B7BAC" w:rsidRPr="001D399B" w:rsidRDefault="008B7BAC" w:rsidP="001D399B">
            <w:pPr>
              <w:jc w:val="both"/>
              <w:rPr>
                <w:sz w:val="28"/>
                <w:szCs w:val="28"/>
              </w:rPr>
            </w:pPr>
            <w:r w:rsidRPr="001D399B">
              <w:rPr>
                <w:b/>
                <w:sz w:val="28"/>
                <w:szCs w:val="28"/>
              </w:rPr>
              <w:t>- минимальный уровень</w:t>
            </w:r>
            <w:r w:rsidRPr="001D399B">
              <w:rPr>
                <w:sz w:val="28"/>
                <w:szCs w:val="28"/>
              </w:rPr>
              <w:t xml:space="preserve"> (овладели менее чем ½ объема знаний);</w:t>
            </w:r>
          </w:p>
        </w:tc>
        <w:tc>
          <w:tcPr>
            <w:tcW w:w="1142" w:type="dxa"/>
          </w:tcPr>
          <w:p w:rsidR="008B7BAC" w:rsidRPr="001D399B" w:rsidRDefault="008B7BAC" w:rsidP="001D399B">
            <w:pPr>
              <w:jc w:val="center"/>
              <w:rPr>
                <w:sz w:val="28"/>
                <w:szCs w:val="28"/>
              </w:rPr>
            </w:pPr>
          </w:p>
          <w:p w:rsidR="008B7BAC" w:rsidRPr="001D399B" w:rsidRDefault="008B7BAC" w:rsidP="001D39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84" w:type="dxa"/>
            <w:vMerge w:val="restart"/>
          </w:tcPr>
          <w:p w:rsidR="008B7BAC" w:rsidRPr="001D399B" w:rsidRDefault="008B7BAC" w:rsidP="001D399B">
            <w:pPr>
              <w:jc w:val="center"/>
              <w:rPr>
                <w:sz w:val="28"/>
                <w:szCs w:val="28"/>
              </w:rPr>
            </w:pPr>
          </w:p>
          <w:p w:rsidR="008B7BAC" w:rsidRPr="001D399B" w:rsidRDefault="008B7BAC" w:rsidP="001D399B">
            <w:pPr>
              <w:jc w:val="center"/>
              <w:rPr>
                <w:sz w:val="28"/>
                <w:szCs w:val="28"/>
              </w:rPr>
            </w:pPr>
            <w:r w:rsidRPr="001D399B">
              <w:rPr>
                <w:sz w:val="28"/>
                <w:szCs w:val="28"/>
              </w:rPr>
              <w:t>Соревнования,</w:t>
            </w:r>
          </w:p>
          <w:p w:rsidR="008B7BAC" w:rsidRPr="001D399B" w:rsidRDefault="008B7BAC" w:rsidP="001D399B">
            <w:pPr>
              <w:jc w:val="center"/>
              <w:rPr>
                <w:sz w:val="28"/>
                <w:szCs w:val="28"/>
              </w:rPr>
            </w:pPr>
            <w:r w:rsidRPr="001D399B">
              <w:rPr>
                <w:sz w:val="28"/>
                <w:szCs w:val="28"/>
              </w:rPr>
              <w:t>Наблюдение</w:t>
            </w:r>
          </w:p>
          <w:p w:rsidR="008B7BAC" w:rsidRPr="001D399B" w:rsidRDefault="008B7BAC" w:rsidP="001D399B">
            <w:pPr>
              <w:jc w:val="center"/>
              <w:rPr>
                <w:sz w:val="28"/>
                <w:szCs w:val="28"/>
              </w:rPr>
            </w:pPr>
            <w:r w:rsidRPr="001D399B">
              <w:rPr>
                <w:sz w:val="28"/>
                <w:szCs w:val="28"/>
              </w:rPr>
              <w:t>Итоговая работа</w:t>
            </w:r>
          </w:p>
        </w:tc>
      </w:tr>
      <w:tr w:rsidR="008B7BAC" w:rsidRPr="009C4036" w:rsidTr="001D399B">
        <w:trPr>
          <w:trHeight w:val="525"/>
        </w:trPr>
        <w:tc>
          <w:tcPr>
            <w:tcW w:w="2558" w:type="dxa"/>
            <w:vMerge/>
          </w:tcPr>
          <w:p w:rsidR="008B7BAC" w:rsidRPr="001D399B" w:rsidRDefault="008B7BAC" w:rsidP="001D399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969" w:type="dxa"/>
            <w:vMerge/>
          </w:tcPr>
          <w:p w:rsidR="008B7BAC" w:rsidRPr="001D399B" w:rsidRDefault="008B7BAC" w:rsidP="001D399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790" w:type="dxa"/>
          </w:tcPr>
          <w:p w:rsidR="008B7BAC" w:rsidRPr="001D399B" w:rsidRDefault="008B7BAC" w:rsidP="001D399B">
            <w:pPr>
              <w:jc w:val="both"/>
              <w:rPr>
                <w:sz w:val="28"/>
                <w:szCs w:val="28"/>
              </w:rPr>
            </w:pPr>
            <w:r w:rsidRPr="001D399B">
              <w:rPr>
                <w:sz w:val="28"/>
                <w:szCs w:val="28"/>
              </w:rPr>
              <w:t xml:space="preserve">- </w:t>
            </w:r>
            <w:r w:rsidRPr="001D399B">
              <w:rPr>
                <w:b/>
                <w:sz w:val="28"/>
                <w:szCs w:val="28"/>
              </w:rPr>
              <w:t>средний уровень</w:t>
            </w:r>
            <w:r w:rsidRPr="001D399B">
              <w:rPr>
                <w:sz w:val="28"/>
                <w:szCs w:val="28"/>
              </w:rPr>
              <w:t xml:space="preserve"> (объем освоенных знаний составляет более ½);</w:t>
            </w:r>
          </w:p>
        </w:tc>
        <w:tc>
          <w:tcPr>
            <w:tcW w:w="1142" w:type="dxa"/>
          </w:tcPr>
          <w:p w:rsidR="008B7BAC" w:rsidRPr="001D399B" w:rsidRDefault="008B7BAC" w:rsidP="001D39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84" w:type="dxa"/>
            <w:vMerge/>
          </w:tcPr>
          <w:p w:rsidR="008B7BAC" w:rsidRPr="001D399B" w:rsidRDefault="008B7BAC" w:rsidP="001D399B">
            <w:pPr>
              <w:jc w:val="center"/>
              <w:rPr>
                <w:sz w:val="28"/>
                <w:szCs w:val="28"/>
              </w:rPr>
            </w:pPr>
          </w:p>
        </w:tc>
      </w:tr>
      <w:tr w:rsidR="008B7BAC" w:rsidRPr="009C4036" w:rsidTr="001D399B">
        <w:trPr>
          <w:trHeight w:val="1264"/>
        </w:trPr>
        <w:tc>
          <w:tcPr>
            <w:tcW w:w="2558" w:type="dxa"/>
            <w:vMerge/>
          </w:tcPr>
          <w:p w:rsidR="008B7BAC" w:rsidRPr="001D399B" w:rsidRDefault="008B7BAC" w:rsidP="001D399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969" w:type="dxa"/>
            <w:vMerge/>
          </w:tcPr>
          <w:p w:rsidR="008B7BAC" w:rsidRPr="001D399B" w:rsidRDefault="008B7BAC" w:rsidP="001D399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790" w:type="dxa"/>
          </w:tcPr>
          <w:p w:rsidR="008B7BAC" w:rsidRPr="001D399B" w:rsidRDefault="008B7BAC" w:rsidP="001D399B">
            <w:pPr>
              <w:jc w:val="both"/>
              <w:rPr>
                <w:sz w:val="28"/>
                <w:szCs w:val="28"/>
              </w:rPr>
            </w:pPr>
            <w:r w:rsidRPr="001D399B">
              <w:rPr>
                <w:sz w:val="28"/>
                <w:szCs w:val="28"/>
              </w:rPr>
              <w:t xml:space="preserve">- </w:t>
            </w:r>
            <w:r w:rsidRPr="001D399B">
              <w:rPr>
                <w:b/>
                <w:sz w:val="28"/>
                <w:szCs w:val="28"/>
              </w:rPr>
              <w:t>максимальный уровень</w:t>
            </w:r>
            <w:r w:rsidRPr="001D399B">
              <w:rPr>
                <w:sz w:val="28"/>
                <w:szCs w:val="28"/>
              </w:rPr>
              <w:t xml:space="preserve"> (дети освоили практически весь объем знаний, предусмотренных программой)</w:t>
            </w:r>
          </w:p>
        </w:tc>
        <w:tc>
          <w:tcPr>
            <w:tcW w:w="1142" w:type="dxa"/>
          </w:tcPr>
          <w:p w:rsidR="008B7BAC" w:rsidRPr="001D399B" w:rsidRDefault="008B7BAC" w:rsidP="001D39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84" w:type="dxa"/>
            <w:vMerge/>
          </w:tcPr>
          <w:p w:rsidR="008B7BAC" w:rsidRPr="001D399B" w:rsidRDefault="008B7BAC" w:rsidP="001D399B">
            <w:pPr>
              <w:jc w:val="center"/>
              <w:rPr>
                <w:sz w:val="28"/>
                <w:szCs w:val="28"/>
              </w:rPr>
            </w:pPr>
          </w:p>
        </w:tc>
      </w:tr>
      <w:tr w:rsidR="008B7BAC" w:rsidRPr="009C4036" w:rsidTr="001D399B">
        <w:trPr>
          <w:trHeight w:val="585"/>
        </w:trPr>
        <w:tc>
          <w:tcPr>
            <w:tcW w:w="2558" w:type="dxa"/>
            <w:vMerge w:val="restart"/>
          </w:tcPr>
          <w:p w:rsidR="008B7BAC" w:rsidRPr="001D399B" w:rsidRDefault="008B7BAC" w:rsidP="001D399B">
            <w:pPr>
              <w:jc w:val="both"/>
              <w:rPr>
                <w:sz w:val="28"/>
                <w:szCs w:val="28"/>
              </w:rPr>
            </w:pPr>
            <w:r w:rsidRPr="001D399B">
              <w:rPr>
                <w:sz w:val="28"/>
                <w:szCs w:val="28"/>
              </w:rPr>
              <w:t>1.2. Владение специальной терминологией</w:t>
            </w:r>
          </w:p>
        </w:tc>
        <w:tc>
          <w:tcPr>
            <w:tcW w:w="1969" w:type="dxa"/>
            <w:vMerge w:val="restart"/>
          </w:tcPr>
          <w:p w:rsidR="008B7BAC" w:rsidRPr="001D399B" w:rsidRDefault="008B7BAC" w:rsidP="001D399B">
            <w:pPr>
              <w:jc w:val="both"/>
              <w:rPr>
                <w:sz w:val="28"/>
                <w:szCs w:val="28"/>
              </w:rPr>
            </w:pPr>
            <w:r w:rsidRPr="001D399B">
              <w:rPr>
                <w:sz w:val="28"/>
                <w:szCs w:val="28"/>
              </w:rPr>
              <w:t xml:space="preserve">Осмысленность и правильность использования </w:t>
            </w:r>
          </w:p>
        </w:tc>
        <w:tc>
          <w:tcPr>
            <w:tcW w:w="2790" w:type="dxa"/>
          </w:tcPr>
          <w:p w:rsidR="008B7BAC" w:rsidRPr="001D399B" w:rsidRDefault="008B7BAC" w:rsidP="001D399B">
            <w:pPr>
              <w:jc w:val="both"/>
              <w:rPr>
                <w:sz w:val="28"/>
                <w:szCs w:val="28"/>
              </w:rPr>
            </w:pPr>
            <w:r w:rsidRPr="001D399B">
              <w:rPr>
                <w:b/>
                <w:sz w:val="28"/>
                <w:szCs w:val="28"/>
              </w:rPr>
              <w:t xml:space="preserve">- минимальный уровень </w:t>
            </w:r>
            <w:r w:rsidRPr="001D399B">
              <w:rPr>
                <w:sz w:val="28"/>
                <w:szCs w:val="28"/>
              </w:rPr>
              <w:t>(избегают употреблять специальные термины);</w:t>
            </w:r>
          </w:p>
        </w:tc>
        <w:tc>
          <w:tcPr>
            <w:tcW w:w="1142" w:type="dxa"/>
          </w:tcPr>
          <w:p w:rsidR="008B7BAC" w:rsidRPr="001D399B" w:rsidRDefault="008B7BAC" w:rsidP="001D39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84" w:type="dxa"/>
            <w:vMerge w:val="restart"/>
          </w:tcPr>
          <w:p w:rsidR="008B7BAC" w:rsidRPr="001D399B" w:rsidRDefault="008B7BAC" w:rsidP="001D399B">
            <w:pPr>
              <w:jc w:val="center"/>
              <w:rPr>
                <w:sz w:val="28"/>
                <w:szCs w:val="28"/>
              </w:rPr>
            </w:pPr>
          </w:p>
          <w:p w:rsidR="008B7BAC" w:rsidRPr="001D399B" w:rsidRDefault="008B7BAC" w:rsidP="001D399B">
            <w:pPr>
              <w:jc w:val="center"/>
              <w:rPr>
                <w:sz w:val="28"/>
                <w:szCs w:val="28"/>
              </w:rPr>
            </w:pPr>
            <w:r w:rsidRPr="001D399B">
              <w:rPr>
                <w:sz w:val="28"/>
                <w:szCs w:val="28"/>
              </w:rPr>
              <w:t>Тестирование,</w:t>
            </w:r>
          </w:p>
          <w:p w:rsidR="008B7BAC" w:rsidRPr="001D399B" w:rsidRDefault="008B7BAC" w:rsidP="001D399B">
            <w:pPr>
              <w:jc w:val="center"/>
              <w:rPr>
                <w:sz w:val="28"/>
                <w:szCs w:val="28"/>
              </w:rPr>
            </w:pPr>
            <w:r w:rsidRPr="001D399B">
              <w:rPr>
                <w:sz w:val="28"/>
                <w:szCs w:val="28"/>
              </w:rPr>
              <w:t>Опрос,</w:t>
            </w:r>
          </w:p>
          <w:p w:rsidR="008B7BAC" w:rsidRPr="001D399B" w:rsidRDefault="008B7BAC" w:rsidP="001D399B">
            <w:pPr>
              <w:jc w:val="center"/>
              <w:rPr>
                <w:sz w:val="28"/>
                <w:szCs w:val="28"/>
              </w:rPr>
            </w:pPr>
            <w:r w:rsidRPr="001D399B">
              <w:rPr>
                <w:sz w:val="28"/>
                <w:szCs w:val="28"/>
              </w:rPr>
              <w:t>наблюдение</w:t>
            </w:r>
          </w:p>
        </w:tc>
      </w:tr>
      <w:tr w:rsidR="008B7BAC" w:rsidRPr="009C4036" w:rsidTr="001D399B">
        <w:trPr>
          <w:trHeight w:val="675"/>
        </w:trPr>
        <w:tc>
          <w:tcPr>
            <w:tcW w:w="2558" w:type="dxa"/>
            <w:vMerge/>
          </w:tcPr>
          <w:p w:rsidR="008B7BAC" w:rsidRPr="001D399B" w:rsidRDefault="008B7BAC" w:rsidP="001D399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69" w:type="dxa"/>
            <w:vMerge/>
          </w:tcPr>
          <w:p w:rsidR="008B7BAC" w:rsidRPr="001D399B" w:rsidRDefault="008B7BAC" w:rsidP="001D399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790" w:type="dxa"/>
          </w:tcPr>
          <w:p w:rsidR="008B7BAC" w:rsidRPr="001D399B" w:rsidRDefault="008B7BAC" w:rsidP="001D399B">
            <w:pPr>
              <w:jc w:val="both"/>
              <w:rPr>
                <w:b/>
                <w:sz w:val="28"/>
                <w:szCs w:val="28"/>
              </w:rPr>
            </w:pPr>
            <w:r w:rsidRPr="001D399B">
              <w:rPr>
                <w:b/>
                <w:sz w:val="28"/>
                <w:szCs w:val="28"/>
              </w:rPr>
              <w:t>- средний уровень</w:t>
            </w:r>
            <w:r w:rsidRPr="001D399B">
              <w:rPr>
                <w:sz w:val="28"/>
                <w:szCs w:val="28"/>
              </w:rPr>
              <w:t xml:space="preserve"> (сочетают специальную терминологию с бытовой);</w:t>
            </w:r>
          </w:p>
        </w:tc>
        <w:tc>
          <w:tcPr>
            <w:tcW w:w="1142" w:type="dxa"/>
          </w:tcPr>
          <w:p w:rsidR="008B7BAC" w:rsidRPr="001D399B" w:rsidRDefault="008B7BAC" w:rsidP="001D39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84" w:type="dxa"/>
            <w:vMerge/>
          </w:tcPr>
          <w:p w:rsidR="008B7BAC" w:rsidRPr="001D399B" w:rsidRDefault="008B7BAC" w:rsidP="001D399B">
            <w:pPr>
              <w:jc w:val="center"/>
              <w:rPr>
                <w:sz w:val="28"/>
                <w:szCs w:val="28"/>
              </w:rPr>
            </w:pPr>
          </w:p>
        </w:tc>
      </w:tr>
      <w:tr w:rsidR="008B7BAC" w:rsidRPr="009C4036" w:rsidTr="001D399B">
        <w:trPr>
          <w:trHeight w:val="795"/>
        </w:trPr>
        <w:tc>
          <w:tcPr>
            <w:tcW w:w="2558" w:type="dxa"/>
            <w:vMerge/>
          </w:tcPr>
          <w:p w:rsidR="008B7BAC" w:rsidRPr="001D399B" w:rsidRDefault="008B7BAC" w:rsidP="001D399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69" w:type="dxa"/>
            <w:vMerge/>
          </w:tcPr>
          <w:p w:rsidR="008B7BAC" w:rsidRPr="001D399B" w:rsidRDefault="008B7BAC" w:rsidP="001D399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790" w:type="dxa"/>
          </w:tcPr>
          <w:p w:rsidR="008B7BAC" w:rsidRPr="001D399B" w:rsidRDefault="008B7BAC" w:rsidP="001D399B">
            <w:pPr>
              <w:jc w:val="both"/>
              <w:rPr>
                <w:b/>
                <w:sz w:val="28"/>
                <w:szCs w:val="28"/>
              </w:rPr>
            </w:pPr>
            <w:r w:rsidRPr="001D399B">
              <w:rPr>
                <w:sz w:val="28"/>
                <w:szCs w:val="28"/>
              </w:rPr>
              <w:t xml:space="preserve">- </w:t>
            </w:r>
            <w:r w:rsidRPr="001D399B">
              <w:rPr>
                <w:b/>
                <w:sz w:val="28"/>
                <w:szCs w:val="28"/>
              </w:rPr>
              <w:t xml:space="preserve">максимальный уровень </w:t>
            </w:r>
            <w:r w:rsidRPr="001D399B">
              <w:rPr>
                <w:sz w:val="28"/>
                <w:szCs w:val="28"/>
              </w:rPr>
              <w:t>(термины употребляют осознанно и в полном соответствии с их содержанием)</w:t>
            </w:r>
          </w:p>
        </w:tc>
        <w:tc>
          <w:tcPr>
            <w:tcW w:w="1142" w:type="dxa"/>
          </w:tcPr>
          <w:p w:rsidR="008B7BAC" w:rsidRPr="001D399B" w:rsidRDefault="008B7BAC" w:rsidP="001D39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84" w:type="dxa"/>
            <w:vMerge/>
          </w:tcPr>
          <w:p w:rsidR="008B7BAC" w:rsidRPr="001D399B" w:rsidRDefault="008B7BAC" w:rsidP="001D399B">
            <w:pPr>
              <w:jc w:val="center"/>
              <w:rPr>
                <w:sz w:val="28"/>
                <w:szCs w:val="28"/>
              </w:rPr>
            </w:pPr>
          </w:p>
        </w:tc>
      </w:tr>
      <w:tr w:rsidR="008B7BAC" w:rsidRPr="009C4036" w:rsidTr="001D399B">
        <w:trPr>
          <w:trHeight w:val="1015"/>
        </w:trPr>
        <w:tc>
          <w:tcPr>
            <w:tcW w:w="2558" w:type="dxa"/>
            <w:vMerge w:val="restart"/>
          </w:tcPr>
          <w:p w:rsidR="008B7BAC" w:rsidRPr="001D399B" w:rsidRDefault="008B7BAC" w:rsidP="001D399B">
            <w:pPr>
              <w:jc w:val="both"/>
              <w:rPr>
                <w:b/>
                <w:sz w:val="28"/>
                <w:szCs w:val="28"/>
              </w:rPr>
            </w:pPr>
            <w:r w:rsidRPr="001D399B">
              <w:rPr>
                <w:b/>
                <w:sz w:val="28"/>
                <w:szCs w:val="28"/>
              </w:rPr>
              <w:t>2. Практическая подготовка детей:</w:t>
            </w:r>
          </w:p>
          <w:p w:rsidR="008B7BAC" w:rsidRPr="001D399B" w:rsidRDefault="008B7BAC" w:rsidP="001D399B">
            <w:pPr>
              <w:jc w:val="both"/>
              <w:rPr>
                <w:sz w:val="28"/>
                <w:szCs w:val="28"/>
              </w:rPr>
            </w:pPr>
            <w:r w:rsidRPr="001D399B">
              <w:rPr>
                <w:sz w:val="28"/>
                <w:szCs w:val="28"/>
              </w:rPr>
              <w:t>2.1. Практические умения и навыки, предусмотренные программой (по основным разделам)</w:t>
            </w:r>
          </w:p>
        </w:tc>
        <w:tc>
          <w:tcPr>
            <w:tcW w:w="1969" w:type="dxa"/>
            <w:vMerge w:val="restart"/>
          </w:tcPr>
          <w:p w:rsidR="008B7BAC" w:rsidRPr="001D399B" w:rsidRDefault="008B7BAC" w:rsidP="001D399B">
            <w:pPr>
              <w:jc w:val="both"/>
              <w:rPr>
                <w:sz w:val="28"/>
                <w:szCs w:val="28"/>
              </w:rPr>
            </w:pPr>
          </w:p>
          <w:p w:rsidR="008B7BAC" w:rsidRPr="001D399B" w:rsidRDefault="008B7BAC" w:rsidP="001D399B">
            <w:pPr>
              <w:jc w:val="both"/>
              <w:rPr>
                <w:sz w:val="28"/>
                <w:szCs w:val="28"/>
              </w:rPr>
            </w:pPr>
          </w:p>
          <w:p w:rsidR="008B7BAC" w:rsidRPr="001D399B" w:rsidRDefault="008B7BAC" w:rsidP="001D399B">
            <w:pPr>
              <w:jc w:val="both"/>
              <w:rPr>
                <w:sz w:val="28"/>
                <w:szCs w:val="28"/>
              </w:rPr>
            </w:pPr>
            <w:r w:rsidRPr="001D399B">
              <w:rPr>
                <w:sz w:val="28"/>
                <w:szCs w:val="28"/>
              </w:rPr>
              <w:t>Соответствие практических умений и навыков программным требованиям</w:t>
            </w:r>
          </w:p>
        </w:tc>
        <w:tc>
          <w:tcPr>
            <w:tcW w:w="2790" w:type="dxa"/>
          </w:tcPr>
          <w:p w:rsidR="008B7BAC" w:rsidRPr="001D399B" w:rsidRDefault="008B7BAC" w:rsidP="001D399B">
            <w:pPr>
              <w:jc w:val="both"/>
              <w:rPr>
                <w:sz w:val="28"/>
                <w:szCs w:val="28"/>
              </w:rPr>
            </w:pPr>
            <w:r w:rsidRPr="001D399B">
              <w:rPr>
                <w:b/>
                <w:sz w:val="28"/>
                <w:szCs w:val="28"/>
              </w:rPr>
              <w:t xml:space="preserve"> минимальный уровень</w:t>
            </w:r>
            <w:r w:rsidRPr="001D399B">
              <w:rPr>
                <w:sz w:val="28"/>
                <w:szCs w:val="28"/>
              </w:rPr>
              <w:t xml:space="preserve"> (овладели менее чем ½  предусмотренных умений и навыков);</w:t>
            </w:r>
          </w:p>
        </w:tc>
        <w:tc>
          <w:tcPr>
            <w:tcW w:w="1142" w:type="dxa"/>
          </w:tcPr>
          <w:p w:rsidR="008B7BAC" w:rsidRPr="001D399B" w:rsidRDefault="008B7BAC" w:rsidP="001D39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84" w:type="dxa"/>
            <w:vMerge w:val="restart"/>
          </w:tcPr>
          <w:p w:rsidR="008B7BAC" w:rsidRPr="001D399B" w:rsidRDefault="008B7BAC" w:rsidP="001D399B">
            <w:pPr>
              <w:jc w:val="center"/>
              <w:rPr>
                <w:sz w:val="28"/>
                <w:szCs w:val="28"/>
              </w:rPr>
            </w:pPr>
            <w:r w:rsidRPr="001D399B">
              <w:rPr>
                <w:sz w:val="28"/>
                <w:szCs w:val="28"/>
              </w:rPr>
              <w:t>Наблюдения,</w:t>
            </w:r>
          </w:p>
          <w:p w:rsidR="008B7BAC" w:rsidRPr="001D399B" w:rsidRDefault="008B7BAC" w:rsidP="001D399B">
            <w:pPr>
              <w:jc w:val="center"/>
              <w:rPr>
                <w:sz w:val="28"/>
                <w:szCs w:val="28"/>
              </w:rPr>
            </w:pPr>
            <w:r w:rsidRPr="001D399B">
              <w:rPr>
                <w:sz w:val="28"/>
                <w:szCs w:val="28"/>
              </w:rPr>
              <w:t>Соревнования,</w:t>
            </w:r>
          </w:p>
          <w:p w:rsidR="008B7BAC" w:rsidRPr="001D399B" w:rsidRDefault="008B7BAC" w:rsidP="001D399B">
            <w:pPr>
              <w:jc w:val="center"/>
              <w:rPr>
                <w:sz w:val="28"/>
                <w:szCs w:val="28"/>
              </w:rPr>
            </w:pPr>
            <w:r w:rsidRPr="001D399B">
              <w:rPr>
                <w:sz w:val="28"/>
                <w:szCs w:val="28"/>
              </w:rPr>
              <w:t>Итоговые работы</w:t>
            </w:r>
          </w:p>
        </w:tc>
      </w:tr>
      <w:tr w:rsidR="008B7BAC" w:rsidRPr="009C4036" w:rsidTr="001D399B">
        <w:trPr>
          <w:trHeight w:val="600"/>
        </w:trPr>
        <w:tc>
          <w:tcPr>
            <w:tcW w:w="2558" w:type="dxa"/>
            <w:vMerge/>
          </w:tcPr>
          <w:p w:rsidR="008B7BAC" w:rsidRPr="001D399B" w:rsidRDefault="008B7BAC" w:rsidP="001D399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69" w:type="dxa"/>
            <w:vMerge/>
          </w:tcPr>
          <w:p w:rsidR="008B7BAC" w:rsidRPr="001D399B" w:rsidRDefault="008B7BAC" w:rsidP="001D399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790" w:type="dxa"/>
          </w:tcPr>
          <w:p w:rsidR="008B7BAC" w:rsidRPr="001D399B" w:rsidRDefault="008B7BAC" w:rsidP="001D399B">
            <w:pPr>
              <w:jc w:val="both"/>
              <w:rPr>
                <w:sz w:val="28"/>
                <w:szCs w:val="28"/>
              </w:rPr>
            </w:pPr>
            <w:r w:rsidRPr="001D399B">
              <w:rPr>
                <w:sz w:val="28"/>
                <w:szCs w:val="28"/>
              </w:rPr>
              <w:t xml:space="preserve">- </w:t>
            </w:r>
            <w:r w:rsidRPr="001D399B">
              <w:rPr>
                <w:b/>
                <w:sz w:val="28"/>
                <w:szCs w:val="28"/>
              </w:rPr>
              <w:t>средний уровень</w:t>
            </w:r>
            <w:r w:rsidRPr="001D399B">
              <w:rPr>
                <w:sz w:val="28"/>
                <w:szCs w:val="28"/>
              </w:rPr>
              <w:t xml:space="preserve"> (объем освоенных умений и навыков составляет более ½);</w:t>
            </w:r>
          </w:p>
        </w:tc>
        <w:tc>
          <w:tcPr>
            <w:tcW w:w="1142" w:type="dxa"/>
          </w:tcPr>
          <w:p w:rsidR="008B7BAC" w:rsidRPr="001D399B" w:rsidRDefault="008B7BAC" w:rsidP="001D39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84" w:type="dxa"/>
            <w:vMerge/>
          </w:tcPr>
          <w:p w:rsidR="008B7BAC" w:rsidRPr="001D399B" w:rsidRDefault="008B7BAC" w:rsidP="001D399B">
            <w:pPr>
              <w:jc w:val="center"/>
              <w:rPr>
                <w:sz w:val="28"/>
                <w:szCs w:val="28"/>
              </w:rPr>
            </w:pPr>
          </w:p>
        </w:tc>
      </w:tr>
      <w:tr w:rsidR="008B7BAC" w:rsidRPr="009C4036" w:rsidTr="001D399B">
        <w:trPr>
          <w:trHeight w:val="930"/>
        </w:trPr>
        <w:tc>
          <w:tcPr>
            <w:tcW w:w="2558" w:type="dxa"/>
            <w:vMerge/>
          </w:tcPr>
          <w:p w:rsidR="008B7BAC" w:rsidRPr="001D399B" w:rsidRDefault="008B7BAC" w:rsidP="001D399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69" w:type="dxa"/>
            <w:vMerge/>
          </w:tcPr>
          <w:p w:rsidR="008B7BAC" w:rsidRPr="001D399B" w:rsidRDefault="008B7BAC" w:rsidP="001D399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790" w:type="dxa"/>
          </w:tcPr>
          <w:p w:rsidR="008B7BAC" w:rsidRPr="001D399B" w:rsidRDefault="008B7BAC" w:rsidP="001D399B">
            <w:pPr>
              <w:jc w:val="both"/>
              <w:rPr>
                <w:sz w:val="28"/>
                <w:szCs w:val="28"/>
              </w:rPr>
            </w:pPr>
            <w:r w:rsidRPr="001D399B">
              <w:rPr>
                <w:sz w:val="28"/>
                <w:szCs w:val="28"/>
              </w:rPr>
              <w:t xml:space="preserve">- </w:t>
            </w:r>
            <w:r w:rsidRPr="001D399B">
              <w:rPr>
                <w:b/>
                <w:sz w:val="28"/>
                <w:szCs w:val="28"/>
              </w:rPr>
              <w:t>максимальный уровень</w:t>
            </w:r>
            <w:r w:rsidRPr="001D399B">
              <w:rPr>
                <w:sz w:val="28"/>
                <w:szCs w:val="28"/>
              </w:rPr>
              <w:t xml:space="preserve"> (дети овладели практически всеми умениями и навыками,  предусмотренными программой)</w:t>
            </w:r>
          </w:p>
        </w:tc>
        <w:tc>
          <w:tcPr>
            <w:tcW w:w="1142" w:type="dxa"/>
          </w:tcPr>
          <w:p w:rsidR="008B7BAC" w:rsidRPr="001D399B" w:rsidRDefault="008B7BAC" w:rsidP="001D39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84" w:type="dxa"/>
            <w:vMerge/>
          </w:tcPr>
          <w:p w:rsidR="008B7BAC" w:rsidRPr="001D399B" w:rsidRDefault="008B7BAC" w:rsidP="001D399B">
            <w:pPr>
              <w:jc w:val="center"/>
              <w:rPr>
                <w:sz w:val="28"/>
                <w:szCs w:val="28"/>
              </w:rPr>
            </w:pPr>
          </w:p>
        </w:tc>
      </w:tr>
      <w:tr w:rsidR="008B7BAC" w:rsidRPr="009C4036" w:rsidTr="001D399B">
        <w:trPr>
          <w:trHeight w:val="825"/>
        </w:trPr>
        <w:tc>
          <w:tcPr>
            <w:tcW w:w="2558" w:type="dxa"/>
            <w:vMerge w:val="restart"/>
          </w:tcPr>
          <w:p w:rsidR="008B7BAC" w:rsidRPr="001D399B" w:rsidRDefault="008B7BAC" w:rsidP="001D399B">
            <w:pPr>
              <w:jc w:val="both"/>
              <w:rPr>
                <w:sz w:val="28"/>
                <w:szCs w:val="28"/>
              </w:rPr>
            </w:pPr>
            <w:r w:rsidRPr="001D399B">
              <w:rPr>
                <w:sz w:val="28"/>
                <w:szCs w:val="28"/>
              </w:rPr>
              <w:t>2.2. Владение специальным оборудованием и оснащением</w:t>
            </w:r>
          </w:p>
        </w:tc>
        <w:tc>
          <w:tcPr>
            <w:tcW w:w="1969" w:type="dxa"/>
            <w:vMerge w:val="restart"/>
          </w:tcPr>
          <w:p w:rsidR="008B7BAC" w:rsidRPr="001D399B" w:rsidRDefault="008B7BAC" w:rsidP="001D399B">
            <w:pPr>
              <w:jc w:val="both"/>
              <w:rPr>
                <w:sz w:val="28"/>
                <w:szCs w:val="28"/>
              </w:rPr>
            </w:pPr>
            <w:r w:rsidRPr="001D399B">
              <w:rPr>
                <w:sz w:val="28"/>
                <w:szCs w:val="28"/>
              </w:rPr>
              <w:t>Отсутствие затруднений в использовании</w:t>
            </w:r>
          </w:p>
        </w:tc>
        <w:tc>
          <w:tcPr>
            <w:tcW w:w="2790" w:type="dxa"/>
          </w:tcPr>
          <w:p w:rsidR="008B7BAC" w:rsidRPr="001D399B" w:rsidRDefault="008B7BAC" w:rsidP="001D399B">
            <w:pPr>
              <w:jc w:val="both"/>
              <w:rPr>
                <w:sz w:val="28"/>
                <w:szCs w:val="28"/>
              </w:rPr>
            </w:pPr>
            <w:r w:rsidRPr="001D399B">
              <w:rPr>
                <w:b/>
                <w:sz w:val="28"/>
                <w:szCs w:val="28"/>
              </w:rPr>
              <w:t xml:space="preserve">- минимальный уровень </w:t>
            </w:r>
            <w:r w:rsidRPr="001D399B">
              <w:rPr>
                <w:sz w:val="28"/>
                <w:szCs w:val="28"/>
              </w:rPr>
              <w:t>(испытывают</w:t>
            </w:r>
            <w:r w:rsidRPr="001D399B">
              <w:rPr>
                <w:b/>
                <w:sz w:val="28"/>
                <w:szCs w:val="28"/>
              </w:rPr>
              <w:t xml:space="preserve">  </w:t>
            </w:r>
            <w:r w:rsidRPr="001D399B">
              <w:rPr>
                <w:sz w:val="28"/>
                <w:szCs w:val="28"/>
              </w:rPr>
              <w:t>серьезные затруднения при работе с оборудованием)</w:t>
            </w:r>
          </w:p>
        </w:tc>
        <w:tc>
          <w:tcPr>
            <w:tcW w:w="1142" w:type="dxa"/>
          </w:tcPr>
          <w:p w:rsidR="008B7BAC" w:rsidRPr="001D399B" w:rsidRDefault="008B7BAC" w:rsidP="001D39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84" w:type="dxa"/>
            <w:vMerge w:val="restart"/>
          </w:tcPr>
          <w:p w:rsidR="008B7BAC" w:rsidRPr="001D399B" w:rsidRDefault="008B7BAC" w:rsidP="001D399B">
            <w:pPr>
              <w:jc w:val="center"/>
              <w:rPr>
                <w:sz w:val="28"/>
                <w:szCs w:val="28"/>
              </w:rPr>
            </w:pPr>
            <w:r w:rsidRPr="001D399B">
              <w:rPr>
                <w:sz w:val="28"/>
                <w:szCs w:val="28"/>
              </w:rPr>
              <w:t>наблюдение</w:t>
            </w:r>
          </w:p>
        </w:tc>
      </w:tr>
      <w:tr w:rsidR="008B7BAC" w:rsidRPr="009C4036" w:rsidTr="001D399B">
        <w:trPr>
          <w:trHeight w:val="345"/>
        </w:trPr>
        <w:tc>
          <w:tcPr>
            <w:tcW w:w="2558" w:type="dxa"/>
            <w:vMerge/>
          </w:tcPr>
          <w:p w:rsidR="008B7BAC" w:rsidRPr="001D399B" w:rsidRDefault="008B7BAC" w:rsidP="001D399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69" w:type="dxa"/>
            <w:vMerge/>
          </w:tcPr>
          <w:p w:rsidR="008B7BAC" w:rsidRPr="001D399B" w:rsidRDefault="008B7BAC" w:rsidP="001D399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790" w:type="dxa"/>
          </w:tcPr>
          <w:p w:rsidR="008B7BAC" w:rsidRPr="001D399B" w:rsidRDefault="008B7BAC" w:rsidP="001D399B">
            <w:pPr>
              <w:jc w:val="both"/>
              <w:rPr>
                <w:b/>
                <w:sz w:val="28"/>
                <w:szCs w:val="28"/>
              </w:rPr>
            </w:pPr>
            <w:r w:rsidRPr="001D399B">
              <w:rPr>
                <w:sz w:val="28"/>
                <w:szCs w:val="28"/>
              </w:rPr>
              <w:t xml:space="preserve">- </w:t>
            </w:r>
            <w:r w:rsidRPr="001D399B">
              <w:rPr>
                <w:b/>
                <w:sz w:val="28"/>
                <w:szCs w:val="28"/>
              </w:rPr>
              <w:t xml:space="preserve">средний уровень </w:t>
            </w:r>
            <w:r w:rsidRPr="001D399B">
              <w:rPr>
                <w:sz w:val="28"/>
                <w:szCs w:val="28"/>
              </w:rPr>
              <w:t>(работает с помощью педагога)</w:t>
            </w:r>
          </w:p>
        </w:tc>
        <w:tc>
          <w:tcPr>
            <w:tcW w:w="1142" w:type="dxa"/>
          </w:tcPr>
          <w:p w:rsidR="008B7BAC" w:rsidRPr="001D399B" w:rsidRDefault="008B7BAC" w:rsidP="001D39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84" w:type="dxa"/>
            <w:vMerge/>
          </w:tcPr>
          <w:p w:rsidR="008B7BAC" w:rsidRPr="001D399B" w:rsidRDefault="008B7BAC" w:rsidP="001D399B">
            <w:pPr>
              <w:jc w:val="center"/>
              <w:rPr>
                <w:sz w:val="28"/>
                <w:szCs w:val="28"/>
              </w:rPr>
            </w:pPr>
          </w:p>
        </w:tc>
      </w:tr>
      <w:tr w:rsidR="008B7BAC" w:rsidRPr="009C4036" w:rsidTr="001D399B">
        <w:trPr>
          <w:trHeight w:val="465"/>
        </w:trPr>
        <w:tc>
          <w:tcPr>
            <w:tcW w:w="2558" w:type="dxa"/>
            <w:vMerge/>
          </w:tcPr>
          <w:p w:rsidR="008B7BAC" w:rsidRPr="001D399B" w:rsidRDefault="008B7BAC" w:rsidP="001D399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69" w:type="dxa"/>
            <w:vMerge/>
          </w:tcPr>
          <w:p w:rsidR="008B7BAC" w:rsidRPr="001D399B" w:rsidRDefault="008B7BAC" w:rsidP="001D399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790" w:type="dxa"/>
          </w:tcPr>
          <w:p w:rsidR="008B7BAC" w:rsidRPr="001D399B" w:rsidRDefault="008B7BAC" w:rsidP="001D399B">
            <w:pPr>
              <w:jc w:val="both"/>
              <w:rPr>
                <w:sz w:val="28"/>
                <w:szCs w:val="28"/>
              </w:rPr>
            </w:pPr>
            <w:r w:rsidRPr="001D399B">
              <w:rPr>
                <w:b/>
                <w:sz w:val="28"/>
                <w:szCs w:val="28"/>
              </w:rPr>
              <w:t xml:space="preserve"> - </w:t>
            </w:r>
            <w:r w:rsidRPr="001D399B">
              <w:rPr>
                <w:sz w:val="28"/>
                <w:szCs w:val="28"/>
              </w:rPr>
              <w:t xml:space="preserve">- </w:t>
            </w:r>
            <w:r w:rsidRPr="001D399B">
              <w:rPr>
                <w:b/>
                <w:sz w:val="28"/>
                <w:szCs w:val="28"/>
              </w:rPr>
              <w:t>максимальный уровень</w:t>
            </w:r>
            <w:r w:rsidRPr="001D399B">
              <w:rPr>
                <w:sz w:val="28"/>
                <w:szCs w:val="28"/>
              </w:rPr>
              <w:t xml:space="preserve"> (работают самостоятельно)</w:t>
            </w:r>
          </w:p>
        </w:tc>
        <w:tc>
          <w:tcPr>
            <w:tcW w:w="1142" w:type="dxa"/>
          </w:tcPr>
          <w:p w:rsidR="008B7BAC" w:rsidRPr="001D399B" w:rsidRDefault="008B7BAC" w:rsidP="001D39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84" w:type="dxa"/>
            <w:vMerge/>
          </w:tcPr>
          <w:p w:rsidR="008B7BAC" w:rsidRPr="001D399B" w:rsidRDefault="008B7BAC" w:rsidP="001D399B">
            <w:pPr>
              <w:jc w:val="center"/>
              <w:rPr>
                <w:sz w:val="28"/>
                <w:szCs w:val="28"/>
              </w:rPr>
            </w:pPr>
          </w:p>
        </w:tc>
      </w:tr>
      <w:tr w:rsidR="008B7BAC" w:rsidRPr="009C4036" w:rsidTr="001D399B">
        <w:trPr>
          <w:trHeight w:val="525"/>
        </w:trPr>
        <w:tc>
          <w:tcPr>
            <w:tcW w:w="2558" w:type="dxa"/>
            <w:vMerge w:val="restart"/>
          </w:tcPr>
          <w:p w:rsidR="008B7BAC" w:rsidRPr="001D399B" w:rsidRDefault="008B7BAC" w:rsidP="001D399B">
            <w:pPr>
              <w:jc w:val="both"/>
              <w:rPr>
                <w:sz w:val="28"/>
                <w:szCs w:val="28"/>
              </w:rPr>
            </w:pPr>
            <w:r w:rsidRPr="001D399B">
              <w:rPr>
                <w:sz w:val="28"/>
                <w:szCs w:val="28"/>
              </w:rPr>
              <w:t>2.3. Творческие навыки</w:t>
            </w:r>
          </w:p>
        </w:tc>
        <w:tc>
          <w:tcPr>
            <w:tcW w:w="1969" w:type="dxa"/>
            <w:vMerge w:val="restart"/>
          </w:tcPr>
          <w:p w:rsidR="008B7BAC" w:rsidRPr="001D399B" w:rsidRDefault="008B7BAC" w:rsidP="001D399B">
            <w:pPr>
              <w:jc w:val="both"/>
              <w:rPr>
                <w:sz w:val="28"/>
                <w:szCs w:val="28"/>
              </w:rPr>
            </w:pPr>
            <w:r w:rsidRPr="001D399B">
              <w:rPr>
                <w:sz w:val="28"/>
                <w:szCs w:val="28"/>
              </w:rPr>
              <w:t>Креативность в выполнении практических заданий</w:t>
            </w:r>
          </w:p>
        </w:tc>
        <w:tc>
          <w:tcPr>
            <w:tcW w:w="2790" w:type="dxa"/>
          </w:tcPr>
          <w:p w:rsidR="008B7BAC" w:rsidRPr="001D399B" w:rsidRDefault="008B7BAC" w:rsidP="001D399B">
            <w:pPr>
              <w:jc w:val="both"/>
              <w:rPr>
                <w:b/>
                <w:sz w:val="28"/>
                <w:szCs w:val="28"/>
              </w:rPr>
            </w:pPr>
            <w:r w:rsidRPr="001D399B">
              <w:rPr>
                <w:b/>
                <w:sz w:val="28"/>
                <w:szCs w:val="28"/>
              </w:rPr>
              <w:t xml:space="preserve">- начальный </w:t>
            </w:r>
            <w:r w:rsidRPr="001D399B">
              <w:rPr>
                <w:sz w:val="28"/>
                <w:szCs w:val="28"/>
              </w:rPr>
              <w:t>(элементарный, выполняют лишь простейшие практические задания)</w:t>
            </w:r>
          </w:p>
        </w:tc>
        <w:tc>
          <w:tcPr>
            <w:tcW w:w="1142" w:type="dxa"/>
          </w:tcPr>
          <w:p w:rsidR="008B7BAC" w:rsidRPr="001D399B" w:rsidRDefault="008B7BAC" w:rsidP="001D39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84" w:type="dxa"/>
            <w:vMerge w:val="restart"/>
          </w:tcPr>
          <w:p w:rsidR="008B7BAC" w:rsidRPr="001D399B" w:rsidRDefault="008B7BAC" w:rsidP="001D399B">
            <w:pPr>
              <w:jc w:val="center"/>
              <w:rPr>
                <w:sz w:val="28"/>
                <w:szCs w:val="28"/>
              </w:rPr>
            </w:pPr>
            <w:r w:rsidRPr="001D399B">
              <w:rPr>
                <w:sz w:val="28"/>
                <w:szCs w:val="28"/>
              </w:rPr>
              <w:t>Наблюдение,</w:t>
            </w:r>
          </w:p>
          <w:p w:rsidR="008B7BAC" w:rsidRPr="001D399B" w:rsidRDefault="008B7BAC" w:rsidP="001D399B">
            <w:pPr>
              <w:jc w:val="center"/>
              <w:rPr>
                <w:sz w:val="28"/>
                <w:szCs w:val="28"/>
              </w:rPr>
            </w:pPr>
            <w:r w:rsidRPr="001D399B">
              <w:rPr>
                <w:sz w:val="28"/>
                <w:szCs w:val="28"/>
              </w:rPr>
              <w:t>Итоговые работы</w:t>
            </w:r>
          </w:p>
        </w:tc>
      </w:tr>
      <w:tr w:rsidR="008B7BAC" w:rsidRPr="009C4036" w:rsidTr="001D399B">
        <w:trPr>
          <w:trHeight w:val="450"/>
        </w:trPr>
        <w:tc>
          <w:tcPr>
            <w:tcW w:w="2558" w:type="dxa"/>
            <w:vMerge/>
          </w:tcPr>
          <w:p w:rsidR="008B7BAC" w:rsidRPr="001D399B" w:rsidRDefault="008B7BAC" w:rsidP="001D399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69" w:type="dxa"/>
            <w:vMerge/>
          </w:tcPr>
          <w:p w:rsidR="008B7BAC" w:rsidRPr="001D399B" w:rsidRDefault="008B7BAC" w:rsidP="001D399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790" w:type="dxa"/>
          </w:tcPr>
          <w:p w:rsidR="008B7BAC" w:rsidRPr="001D399B" w:rsidRDefault="008B7BAC" w:rsidP="001D399B">
            <w:pPr>
              <w:jc w:val="both"/>
              <w:rPr>
                <w:b/>
                <w:sz w:val="28"/>
                <w:szCs w:val="28"/>
              </w:rPr>
            </w:pPr>
            <w:r w:rsidRPr="001D399B">
              <w:rPr>
                <w:b/>
                <w:sz w:val="28"/>
                <w:szCs w:val="28"/>
              </w:rPr>
              <w:t xml:space="preserve">- репродуктивный </w:t>
            </w:r>
            <w:r w:rsidRPr="001D399B">
              <w:rPr>
                <w:sz w:val="28"/>
                <w:szCs w:val="28"/>
              </w:rPr>
              <w:t>(выполняют задания на основе образца)</w:t>
            </w:r>
          </w:p>
        </w:tc>
        <w:tc>
          <w:tcPr>
            <w:tcW w:w="1142" w:type="dxa"/>
          </w:tcPr>
          <w:p w:rsidR="008B7BAC" w:rsidRPr="001D399B" w:rsidRDefault="008B7BAC" w:rsidP="001D39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84" w:type="dxa"/>
            <w:vMerge/>
          </w:tcPr>
          <w:p w:rsidR="008B7BAC" w:rsidRPr="001D399B" w:rsidRDefault="008B7BAC" w:rsidP="001D399B">
            <w:pPr>
              <w:jc w:val="center"/>
              <w:rPr>
                <w:sz w:val="28"/>
                <w:szCs w:val="28"/>
              </w:rPr>
            </w:pPr>
          </w:p>
        </w:tc>
      </w:tr>
      <w:tr w:rsidR="008B7BAC" w:rsidRPr="009C4036" w:rsidTr="001D399B">
        <w:trPr>
          <w:trHeight w:val="645"/>
        </w:trPr>
        <w:tc>
          <w:tcPr>
            <w:tcW w:w="2558" w:type="dxa"/>
            <w:vMerge/>
          </w:tcPr>
          <w:p w:rsidR="008B7BAC" w:rsidRPr="001D399B" w:rsidRDefault="008B7BAC" w:rsidP="001D399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69" w:type="dxa"/>
            <w:vMerge/>
          </w:tcPr>
          <w:p w:rsidR="008B7BAC" w:rsidRPr="001D399B" w:rsidRDefault="008B7BAC" w:rsidP="001D399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790" w:type="dxa"/>
          </w:tcPr>
          <w:p w:rsidR="008B7BAC" w:rsidRPr="001D399B" w:rsidRDefault="008B7BAC" w:rsidP="001D399B">
            <w:pPr>
              <w:jc w:val="both"/>
              <w:rPr>
                <w:b/>
                <w:sz w:val="28"/>
                <w:szCs w:val="28"/>
              </w:rPr>
            </w:pPr>
            <w:r w:rsidRPr="001D399B">
              <w:rPr>
                <w:b/>
                <w:sz w:val="28"/>
                <w:szCs w:val="28"/>
              </w:rPr>
              <w:t xml:space="preserve">- творческий </w:t>
            </w:r>
            <w:r w:rsidRPr="001D399B">
              <w:rPr>
                <w:sz w:val="28"/>
                <w:szCs w:val="28"/>
              </w:rPr>
              <w:t>(выполняют практические задания с элементами творчества)</w:t>
            </w:r>
          </w:p>
        </w:tc>
        <w:tc>
          <w:tcPr>
            <w:tcW w:w="1142" w:type="dxa"/>
          </w:tcPr>
          <w:p w:rsidR="008B7BAC" w:rsidRPr="001D399B" w:rsidRDefault="008B7BAC" w:rsidP="001D39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84" w:type="dxa"/>
            <w:vMerge/>
          </w:tcPr>
          <w:p w:rsidR="008B7BAC" w:rsidRPr="001D399B" w:rsidRDefault="008B7BAC" w:rsidP="001D399B">
            <w:pPr>
              <w:jc w:val="center"/>
              <w:rPr>
                <w:sz w:val="28"/>
                <w:szCs w:val="28"/>
              </w:rPr>
            </w:pPr>
          </w:p>
        </w:tc>
      </w:tr>
      <w:tr w:rsidR="008B7BAC" w:rsidRPr="009C4036" w:rsidTr="001D399B">
        <w:trPr>
          <w:trHeight w:val="1007"/>
        </w:trPr>
        <w:tc>
          <w:tcPr>
            <w:tcW w:w="2558" w:type="dxa"/>
            <w:vMerge w:val="restart"/>
          </w:tcPr>
          <w:p w:rsidR="008B7BAC" w:rsidRPr="001D399B" w:rsidRDefault="008B7BAC" w:rsidP="001D399B">
            <w:pPr>
              <w:jc w:val="both"/>
              <w:rPr>
                <w:b/>
                <w:sz w:val="28"/>
                <w:szCs w:val="28"/>
              </w:rPr>
            </w:pPr>
            <w:r w:rsidRPr="001D399B">
              <w:rPr>
                <w:b/>
                <w:sz w:val="28"/>
                <w:szCs w:val="28"/>
              </w:rPr>
              <w:t>3. Обшеучебные умения и навыки ребенка:</w:t>
            </w:r>
          </w:p>
          <w:p w:rsidR="008B7BAC" w:rsidRPr="001D399B" w:rsidRDefault="008B7BAC" w:rsidP="001D399B">
            <w:pPr>
              <w:jc w:val="both"/>
              <w:rPr>
                <w:sz w:val="28"/>
                <w:szCs w:val="28"/>
              </w:rPr>
            </w:pPr>
            <w:r w:rsidRPr="001D399B">
              <w:rPr>
                <w:sz w:val="28"/>
                <w:szCs w:val="28"/>
              </w:rPr>
              <w:t>3.1. Учебно-интеллектуальные умения:</w:t>
            </w:r>
          </w:p>
          <w:p w:rsidR="008B7BAC" w:rsidRPr="001D399B" w:rsidRDefault="008B7BAC" w:rsidP="001D399B">
            <w:pPr>
              <w:jc w:val="both"/>
              <w:rPr>
                <w:sz w:val="28"/>
                <w:szCs w:val="28"/>
              </w:rPr>
            </w:pPr>
            <w:r w:rsidRPr="001D399B">
              <w:rPr>
                <w:sz w:val="28"/>
                <w:szCs w:val="28"/>
              </w:rPr>
              <w:t>3.1.1. Умение подбирать и анализировать специальную литературу</w:t>
            </w:r>
          </w:p>
        </w:tc>
        <w:tc>
          <w:tcPr>
            <w:tcW w:w="1969" w:type="dxa"/>
            <w:vMerge w:val="restart"/>
          </w:tcPr>
          <w:p w:rsidR="008B7BAC" w:rsidRPr="001D399B" w:rsidRDefault="008B7BAC" w:rsidP="001D399B">
            <w:pPr>
              <w:jc w:val="both"/>
              <w:rPr>
                <w:sz w:val="28"/>
                <w:szCs w:val="28"/>
              </w:rPr>
            </w:pPr>
          </w:p>
          <w:p w:rsidR="008B7BAC" w:rsidRPr="001D399B" w:rsidRDefault="008B7BAC" w:rsidP="001D399B">
            <w:pPr>
              <w:jc w:val="both"/>
              <w:rPr>
                <w:sz w:val="28"/>
                <w:szCs w:val="28"/>
              </w:rPr>
            </w:pPr>
          </w:p>
          <w:p w:rsidR="008B7BAC" w:rsidRPr="001D399B" w:rsidRDefault="008B7BAC" w:rsidP="001D399B">
            <w:pPr>
              <w:jc w:val="both"/>
              <w:rPr>
                <w:sz w:val="28"/>
                <w:szCs w:val="28"/>
              </w:rPr>
            </w:pPr>
          </w:p>
          <w:p w:rsidR="008B7BAC" w:rsidRPr="001D399B" w:rsidRDefault="008B7BAC" w:rsidP="001D399B">
            <w:pPr>
              <w:jc w:val="both"/>
              <w:rPr>
                <w:sz w:val="28"/>
                <w:szCs w:val="28"/>
              </w:rPr>
            </w:pPr>
            <w:r w:rsidRPr="001D399B">
              <w:rPr>
                <w:sz w:val="28"/>
                <w:szCs w:val="28"/>
              </w:rPr>
              <w:t>Самостоятельность в подборе и анализе литературы</w:t>
            </w:r>
          </w:p>
        </w:tc>
        <w:tc>
          <w:tcPr>
            <w:tcW w:w="2790" w:type="dxa"/>
          </w:tcPr>
          <w:p w:rsidR="008B7BAC" w:rsidRPr="001D399B" w:rsidRDefault="008B7BAC" w:rsidP="001D399B">
            <w:pPr>
              <w:jc w:val="both"/>
              <w:rPr>
                <w:sz w:val="28"/>
                <w:szCs w:val="28"/>
              </w:rPr>
            </w:pPr>
            <w:r w:rsidRPr="001D399B">
              <w:rPr>
                <w:b/>
                <w:sz w:val="28"/>
                <w:szCs w:val="28"/>
              </w:rPr>
              <w:t xml:space="preserve"> минимальный </w:t>
            </w:r>
            <w:r w:rsidRPr="001D399B">
              <w:rPr>
                <w:sz w:val="28"/>
                <w:szCs w:val="28"/>
              </w:rPr>
              <w:t>(испытывают серьезные затруднения, нуждаются в помощи и контроле педагога)</w:t>
            </w:r>
          </w:p>
        </w:tc>
        <w:tc>
          <w:tcPr>
            <w:tcW w:w="1142" w:type="dxa"/>
          </w:tcPr>
          <w:p w:rsidR="008B7BAC" w:rsidRPr="001D399B" w:rsidRDefault="008B7BAC" w:rsidP="001D39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84" w:type="dxa"/>
            <w:vMerge w:val="restart"/>
          </w:tcPr>
          <w:p w:rsidR="008B7BAC" w:rsidRPr="001D399B" w:rsidRDefault="008B7BAC" w:rsidP="001D399B">
            <w:pPr>
              <w:jc w:val="center"/>
              <w:rPr>
                <w:sz w:val="28"/>
                <w:szCs w:val="28"/>
              </w:rPr>
            </w:pPr>
            <w:r w:rsidRPr="001D399B">
              <w:rPr>
                <w:sz w:val="28"/>
                <w:szCs w:val="28"/>
              </w:rPr>
              <w:t>Наблюдение</w:t>
            </w:r>
          </w:p>
          <w:p w:rsidR="008B7BAC" w:rsidRPr="001D399B" w:rsidRDefault="008B7BAC" w:rsidP="001D399B">
            <w:pPr>
              <w:jc w:val="center"/>
              <w:rPr>
                <w:sz w:val="28"/>
                <w:szCs w:val="28"/>
              </w:rPr>
            </w:pPr>
          </w:p>
        </w:tc>
      </w:tr>
      <w:tr w:rsidR="008B7BAC" w:rsidRPr="009C4036" w:rsidTr="001D399B">
        <w:trPr>
          <w:trHeight w:val="660"/>
        </w:trPr>
        <w:tc>
          <w:tcPr>
            <w:tcW w:w="2558" w:type="dxa"/>
            <w:vMerge/>
          </w:tcPr>
          <w:p w:rsidR="008B7BAC" w:rsidRPr="001D399B" w:rsidRDefault="008B7BAC" w:rsidP="001D399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969" w:type="dxa"/>
            <w:vMerge/>
          </w:tcPr>
          <w:p w:rsidR="008B7BAC" w:rsidRPr="001D399B" w:rsidRDefault="008B7BAC" w:rsidP="001D399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790" w:type="dxa"/>
          </w:tcPr>
          <w:p w:rsidR="008B7BAC" w:rsidRPr="001D399B" w:rsidRDefault="008B7BAC" w:rsidP="001D399B">
            <w:pPr>
              <w:jc w:val="both"/>
              <w:rPr>
                <w:b/>
                <w:sz w:val="28"/>
                <w:szCs w:val="28"/>
              </w:rPr>
            </w:pPr>
            <w:r w:rsidRPr="001D399B">
              <w:rPr>
                <w:sz w:val="28"/>
                <w:szCs w:val="28"/>
              </w:rPr>
              <w:t xml:space="preserve">- </w:t>
            </w:r>
            <w:r w:rsidRPr="001D399B">
              <w:rPr>
                <w:b/>
                <w:sz w:val="28"/>
                <w:szCs w:val="28"/>
              </w:rPr>
              <w:t>средний</w:t>
            </w:r>
            <w:r w:rsidRPr="001D399B">
              <w:rPr>
                <w:sz w:val="28"/>
                <w:szCs w:val="28"/>
              </w:rPr>
              <w:t xml:space="preserve"> (работают с литературой с помощью педагога и родителей)</w:t>
            </w:r>
          </w:p>
        </w:tc>
        <w:tc>
          <w:tcPr>
            <w:tcW w:w="1142" w:type="dxa"/>
          </w:tcPr>
          <w:p w:rsidR="008B7BAC" w:rsidRPr="001D399B" w:rsidRDefault="008B7BAC" w:rsidP="001D39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84" w:type="dxa"/>
            <w:vMerge/>
          </w:tcPr>
          <w:p w:rsidR="008B7BAC" w:rsidRPr="001D399B" w:rsidRDefault="008B7BAC" w:rsidP="001D399B">
            <w:pPr>
              <w:jc w:val="center"/>
              <w:rPr>
                <w:sz w:val="28"/>
                <w:szCs w:val="28"/>
              </w:rPr>
            </w:pPr>
          </w:p>
        </w:tc>
      </w:tr>
      <w:tr w:rsidR="008B7BAC" w:rsidRPr="009C4036" w:rsidTr="001D399B">
        <w:trPr>
          <w:trHeight w:val="510"/>
        </w:trPr>
        <w:tc>
          <w:tcPr>
            <w:tcW w:w="2558" w:type="dxa"/>
            <w:vMerge/>
          </w:tcPr>
          <w:p w:rsidR="008B7BAC" w:rsidRPr="001D399B" w:rsidRDefault="008B7BAC" w:rsidP="001D399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969" w:type="dxa"/>
            <w:vMerge/>
          </w:tcPr>
          <w:p w:rsidR="008B7BAC" w:rsidRPr="001D399B" w:rsidRDefault="008B7BAC" w:rsidP="001D399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790" w:type="dxa"/>
          </w:tcPr>
          <w:p w:rsidR="008B7BAC" w:rsidRPr="001D399B" w:rsidRDefault="008B7BAC" w:rsidP="001D399B">
            <w:pPr>
              <w:jc w:val="both"/>
              <w:rPr>
                <w:sz w:val="28"/>
                <w:szCs w:val="28"/>
              </w:rPr>
            </w:pPr>
            <w:r w:rsidRPr="001D399B">
              <w:rPr>
                <w:sz w:val="28"/>
                <w:szCs w:val="28"/>
              </w:rPr>
              <w:t xml:space="preserve">- </w:t>
            </w:r>
            <w:r w:rsidRPr="001D399B">
              <w:rPr>
                <w:b/>
                <w:sz w:val="28"/>
                <w:szCs w:val="28"/>
              </w:rPr>
              <w:t>максимальный</w:t>
            </w:r>
            <w:r w:rsidRPr="001D399B">
              <w:rPr>
                <w:sz w:val="28"/>
                <w:szCs w:val="28"/>
              </w:rPr>
              <w:t xml:space="preserve"> (работают самостоятельно)</w:t>
            </w:r>
          </w:p>
        </w:tc>
        <w:tc>
          <w:tcPr>
            <w:tcW w:w="1142" w:type="dxa"/>
          </w:tcPr>
          <w:p w:rsidR="008B7BAC" w:rsidRPr="001D399B" w:rsidRDefault="008B7BAC" w:rsidP="001D39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84" w:type="dxa"/>
            <w:vMerge/>
          </w:tcPr>
          <w:p w:rsidR="008B7BAC" w:rsidRPr="001D399B" w:rsidRDefault="008B7BAC" w:rsidP="001D399B">
            <w:pPr>
              <w:jc w:val="center"/>
              <w:rPr>
                <w:sz w:val="28"/>
                <w:szCs w:val="28"/>
              </w:rPr>
            </w:pPr>
          </w:p>
        </w:tc>
      </w:tr>
      <w:tr w:rsidR="008B7BAC" w:rsidRPr="009C4036" w:rsidTr="001D399B">
        <w:trPr>
          <w:trHeight w:val="495"/>
        </w:trPr>
        <w:tc>
          <w:tcPr>
            <w:tcW w:w="2558" w:type="dxa"/>
            <w:vMerge w:val="restart"/>
          </w:tcPr>
          <w:p w:rsidR="008B7BAC" w:rsidRPr="001D399B" w:rsidRDefault="008B7BAC" w:rsidP="001D399B">
            <w:pPr>
              <w:jc w:val="both"/>
              <w:rPr>
                <w:sz w:val="28"/>
                <w:szCs w:val="28"/>
              </w:rPr>
            </w:pPr>
            <w:r w:rsidRPr="001D399B">
              <w:rPr>
                <w:sz w:val="28"/>
                <w:szCs w:val="28"/>
              </w:rPr>
              <w:t>3.1.2.  Умение пользоваться компьютерными источниками информации</w:t>
            </w:r>
          </w:p>
        </w:tc>
        <w:tc>
          <w:tcPr>
            <w:tcW w:w="1969" w:type="dxa"/>
            <w:vMerge w:val="restart"/>
          </w:tcPr>
          <w:p w:rsidR="008B7BAC" w:rsidRPr="001D399B" w:rsidRDefault="008B7BAC" w:rsidP="001D399B">
            <w:pPr>
              <w:jc w:val="both"/>
              <w:rPr>
                <w:sz w:val="28"/>
                <w:szCs w:val="28"/>
              </w:rPr>
            </w:pPr>
            <w:r w:rsidRPr="001D399B">
              <w:rPr>
                <w:sz w:val="28"/>
                <w:szCs w:val="28"/>
              </w:rPr>
              <w:t>Самостоятельность в пользовании</w:t>
            </w:r>
          </w:p>
        </w:tc>
        <w:tc>
          <w:tcPr>
            <w:tcW w:w="2790" w:type="dxa"/>
          </w:tcPr>
          <w:p w:rsidR="008B7BAC" w:rsidRPr="001D399B" w:rsidRDefault="008B7BAC" w:rsidP="001D399B">
            <w:pPr>
              <w:jc w:val="both"/>
              <w:rPr>
                <w:sz w:val="28"/>
                <w:szCs w:val="28"/>
              </w:rPr>
            </w:pPr>
            <w:r w:rsidRPr="001D399B">
              <w:rPr>
                <w:sz w:val="28"/>
                <w:szCs w:val="28"/>
              </w:rPr>
              <w:t>Уровни по аналогии с п. 3.1.1.</w:t>
            </w:r>
          </w:p>
          <w:p w:rsidR="008B7BAC" w:rsidRPr="001D399B" w:rsidRDefault="008B7BAC" w:rsidP="001D399B">
            <w:pPr>
              <w:jc w:val="both"/>
              <w:rPr>
                <w:sz w:val="28"/>
                <w:szCs w:val="28"/>
              </w:rPr>
            </w:pPr>
            <w:r w:rsidRPr="001D399B">
              <w:rPr>
                <w:b/>
                <w:sz w:val="28"/>
                <w:szCs w:val="28"/>
              </w:rPr>
              <w:t>- минимальный</w:t>
            </w:r>
          </w:p>
        </w:tc>
        <w:tc>
          <w:tcPr>
            <w:tcW w:w="1142" w:type="dxa"/>
          </w:tcPr>
          <w:p w:rsidR="008B7BAC" w:rsidRPr="001D399B" w:rsidRDefault="008B7BAC" w:rsidP="001D39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84" w:type="dxa"/>
            <w:vMerge w:val="restart"/>
          </w:tcPr>
          <w:p w:rsidR="008B7BAC" w:rsidRPr="001D399B" w:rsidRDefault="008B7BAC" w:rsidP="001D399B">
            <w:pPr>
              <w:jc w:val="center"/>
              <w:rPr>
                <w:sz w:val="28"/>
                <w:szCs w:val="28"/>
              </w:rPr>
            </w:pPr>
            <w:r w:rsidRPr="001D399B">
              <w:rPr>
                <w:sz w:val="28"/>
                <w:szCs w:val="28"/>
              </w:rPr>
              <w:t>Наблюдение</w:t>
            </w:r>
          </w:p>
          <w:p w:rsidR="008B7BAC" w:rsidRPr="001D399B" w:rsidRDefault="008B7BAC" w:rsidP="001D399B">
            <w:pPr>
              <w:jc w:val="center"/>
              <w:rPr>
                <w:sz w:val="28"/>
                <w:szCs w:val="28"/>
              </w:rPr>
            </w:pPr>
          </w:p>
          <w:p w:rsidR="008B7BAC" w:rsidRPr="001D399B" w:rsidRDefault="008B7BAC" w:rsidP="001D399B">
            <w:pPr>
              <w:jc w:val="center"/>
              <w:rPr>
                <w:sz w:val="28"/>
                <w:szCs w:val="28"/>
              </w:rPr>
            </w:pPr>
          </w:p>
        </w:tc>
      </w:tr>
      <w:tr w:rsidR="008B7BAC" w:rsidRPr="009C4036" w:rsidTr="001D399B">
        <w:trPr>
          <w:trHeight w:val="195"/>
        </w:trPr>
        <w:tc>
          <w:tcPr>
            <w:tcW w:w="2558" w:type="dxa"/>
            <w:vMerge/>
          </w:tcPr>
          <w:p w:rsidR="008B7BAC" w:rsidRPr="001D399B" w:rsidRDefault="008B7BAC" w:rsidP="001D399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69" w:type="dxa"/>
            <w:vMerge/>
          </w:tcPr>
          <w:p w:rsidR="008B7BAC" w:rsidRPr="001D399B" w:rsidRDefault="008B7BAC" w:rsidP="001D399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790" w:type="dxa"/>
          </w:tcPr>
          <w:p w:rsidR="008B7BAC" w:rsidRPr="001D399B" w:rsidRDefault="008B7BAC" w:rsidP="001D399B">
            <w:pPr>
              <w:jc w:val="both"/>
              <w:rPr>
                <w:sz w:val="28"/>
                <w:szCs w:val="28"/>
              </w:rPr>
            </w:pPr>
            <w:r w:rsidRPr="001D399B">
              <w:rPr>
                <w:b/>
                <w:sz w:val="28"/>
                <w:szCs w:val="28"/>
              </w:rPr>
              <w:t>-средний</w:t>
            </w:r>
          </w:p>
        </w:tc>
        <w:tc>
          <w:tcPr>
            <w:tcW w:w="1142" w:type="dxa"/>
          </w:tcPr>
          <w:p w:rsidR="008B7BAC" w:rsidRPr="001D399B" w:rsidRDefault="008B7BAC" w:rsidP="001D39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84" w:type="dxa"/>
            <w:vMerge/>
          </w:tcPr>
          <w:p w:rsidR="008B7BAC" w:rsidRPr="001D399B" w:rsidRDefault="008B7BAC" w:rsidP="001D399B">
            <w:pPr>
              <w:jc w:val="center"/>
              <w:rPr>
                <w:sz w:val="28"/>
                <w:szCs w:val="28"/>
              </w:rPr>
            </w:pPr>
          </w:p>
        </w:tc>
      </w:tr>
      <w:tr w:rsidR="008B7BAC" w:rsidRPr="009C4036" w:rsidTr="001D399B">
        <w:trPr>
          <w:trHeight w:val="255"/>
        </w:trPr>
        <w:tc>
          <w:tcPr>
            <w:tcW w:w="2558" w:type="dxa"/>
            <w:vMerge/>
          </w:tcPr>
          <w:p w:rsidR="008B7BAC" w:rsidRPr="001D399B" w:rsidRDefault="008B7BAC" w:rsidP="001D399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69" w:type="dxa"/>
            <w:vMerge/>
          </w:tcPr>
          <w:p w:rsidR="008B7BAC" w:rsidRPr="001D399B" w:rsidRDefault="008B7BAC" w:rsidP="001D399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790" w:type="dxa"/>
          </w:tcPr>
          <w:p w:rsidR="008B7BAC" w:rsidRPr="001D399B" w:rsidRDefault="008B7BAC" w:rsidP="001D399B">
            <w:pPr>
              <w:jc w:val="both"/>
              <w:rPr>
                <w:b/>
                <w:sz w:val="28"/>
                <w:szCs w:val="28"/>
              </w:rPr>
            </w:pPr>
            <w:r w:rsidRPr="001D399B">
              <w:rPr>
                <w:b/>
                <w:sz w:val="28"/>
                <w:szCs w:val="28"/>
              </w:rPr>
              <w:t>-максимальный</w:t>
            </w:r>
          </w:p>
        </w:tc>
        <w:tc>
          <w:tcPr>
            <w:tcW w:w="1142" w:type="dxa"/>
          </w:tcPr>
          <w:p w:rsidR="008B7BAC" w:rsidRPr="001D399B" w:rsidRDefault="008B7BAC" w:rsidP="001D39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84" w:type="dxa"/>
            <w:vMerge/>
          </w:tcPr>
          <w:p w:rsidR="008B7BAC" w:rsidRPr="001D399B" w:rsidRDefault="008B7BAC" w:rsidP="001D399B">
            <w:pPr>
              <w:jc w:val="center"/>
              <w:rPr>
                <w:sz w:val="28"/>
                <w:szCs w:val="28"/>
              </w:rPr>
            </w:pPr>
          </w:p>
        </w:tc>
      </w:tr>
      <w:tr w:rsidR="008B7BAC" w:rsidRPr="009C4036" w:rsidTr="001D399B">
        <w:trPr>
          <w:trHeight w:val="465"/>
        </w:trPr>
        <w:tc>
          <w:tcPr>
            <w:tcW w:w="2558" w:type="dxa"/>
            <w:vMerge w:val="restart"/>
          </w:tcPr>
          <w:p w:rsidR="008B7BAC" w:rsidRPr="001D399B" w:rsidRDefault="008B7BAC" w:rsidP="001D399B">
            <w:pPr>
              <w:jc w:val="both"/>
              <w:rPr>
                <w:sz w:val="28"/>
                <w:szCs w:val="28"/>
              </w:rPr>
            </w:pPr>
            <w:r w:rsidRPr="001D399B">
              <w:rPr>
                <w:sz w:val="28"/>
                <w:szCs w:val="28"/>
              </w:rPr>
              <w:t>3.1.3. Умение осуществлять учебно - исследовательскую работу (рефераты, самостоятельные учебные исследования, проекты и т.д.)</w:t>
            </w:r>
          </w:p>
        </w:tc>
        <w:tc>
          <w:tcPr>
            <w:tcW w:w="1969" w:type="dxa"/>
            <w:vMerge w:val="restart"/>
          </w:tcPr>
          <w:p w:rsidR="008B7BAC" w:rsidRPr="001D399B" w:rsidRDefault="008B7BAC" w:rsidP="001D399B">
            <w:pPr>
              <w:jc w:val="both"/>
              <w:rPr>
                <w:sz w:val="28"/>
                <w:szCs w:val="28"/>
              </w:rPr>
            </w:pPr>
            <w:r w:rsidRPr="001D399B">
              <w:rPr>
                <w:sz w:val="28"/>
                <w:szCs w:val="28"/>
              </w:rPr>
              <w:t>Самостоятельность в учебно-исследовательской работе</w:t>
            </w:r>
          </w:p>
        </w:tc>
        <w:tc>
          <w:tcPr>
            <w:tcW w:w="2790" w:type="dxa"/>
          </w:tcPr>
          <w:p w:rsidR="008B7BAC" w:rsidRPr="001D399B" w:rsidRDefault="008B7BAC" w:rsidP="001D399B">
            <w:pPr>
              <w:jc w:val="both"/>
              <w:rPr>
                <w:sz w:val="28"/>
                <w:szCs w:val="28"/>
              </w:rPr>
            </w:pPr>
            <w:r w:rsidRPr="001D399B">
              <w:rPr>
                <w:sz w:val="28"/>
                <w:szCs w:val="28"/>
              </w:rPr>
              <w:t>Уровни по аналогии с п. 3.1.1.</w:t>
            </w:r>
          </w:p>
          <w:p w:rsidR="008B7BAC" w:rsidRPr="001D399B" w:rsidRDefault="008B7BAC" w:rsidP="001D399B">
            <w:pPr>
              <w:jc w:val="both"/>
              <w:rPr>
                <w:b/>
                <w:sz w:val="28"/>
                <w:szCs w:val="28"/>
              </w:rPr>
            </w:pPr>
            <w:r w:rsidRPr="001D399B">
              <w:rPr>
                <w:b/>
                <w:sz w:val="28"/>
                <w:szCs w:val="28"/>
              </w:rPr>
              <w:t>- минимальный</w:t>
            </w:r>
          </w:p>
          <w:p w:rsidR="008B7BAC" w:rsidRPr="001D399B" w:rsidRDefault="008B7BAC" w:rsidP="001D399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42" w:type="dxa"/>
          </w:tcPr>
          <w:p w:rsidR="008B7BAC" w:rsidRPr="001D399B" w:rsidRDefault="008B7BAC" w:rsidP="001D39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84" w:type="dxa"/>
            <w:vMerge w:val="restart"/>
          </w:tcPr>
          <w:p w:rsidR="008B7BAC" w:rsidRPr="001D399B" w:rsidRDefault="008B7BAC" w:rsidP="001D399B">
            <w:pPr>
              <w:jc w:val="center"/>
              <w:rPr>
                <w:sz w:val="28"/>
                <w:szCs w:val="28"/>
              </w:rPr>
            </w:pPr>
            <w:r w:rsidRPr="001D399B">
              <w:rPr>
                <w:sz w:val="28"/>
                <w:szCs w:val="28"/>
              </w:rPr>
              <w:t>Наблюдение,</w:t>
            </w:r>
          </w:p>
          <w:p w:rsidR="008B7BAC" w:rsidRPr="001D399B" w:rsidRDefault="008B7BAC" w:rsidP="001D399B">
            <w:pPr>
              <w:jc w:val="center"/>
              <w:rPr>
                <w:sz w:val="28"/>
                <w:szCs w:val="28"/>
              </w:rPr>
            </w:pPr>
          </w:p>
          <w:p w:rsidR="008B7BAC" w:rsidRPr="001D399B" w:rsidRDefault="008B7BAC" w:rsidP="001D399B">
            <w:pPr>
              <w:jc w:val="center"/>
              <w:rPr>
                <w:sz w:val="28"/>
                <w:szCs w:val="28"/>
              </w:rPr>
            </w:pPr>
            <w:r w:rsidRPr="001D399B">
              <w:rPr>
                <w:sz w:val="28"/>
                <w:szCs w:val="28"/>
              </w:rPr>
              <w:t>Инд. Работа</w:t>
            </w:r>
          </w:p>
        </w:tc>
      </w:tr>
      <w:tr w:rsidR="008B7BAC" w:rsidRPr="009C4036" w:rsidTr="001D399B">
        <w:trPr>
          <w:trHeight w:val="180"/>
        </w:trPr>
        <w:tc>
          <w:tcPr>
            <w:tcW w:w="2558" w:type="dxa"/>
            <w:vMerge/>
          </w:tcPr>
          <w:p w:rsidR="008B7BAC" w:rsidRPr="001D399B" w:rsidRDefault="008B7BAC" w:rsidP="001D399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69" w:type="dxa"/>
            <w:vMerge/>
          </w:tcPr>
          <w:p w:rsidR="008B7BAC" w:rsidRPr="001D399B" w:rsidRDefault="008B7BAC" w:rsidP="001D399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790" w:type="dxa"/>
          </w:tcPr>
          <w:p w:rsidR="008B7BAC" w:rsidRPr="001D399B" w:rsidRDefault="008B7BAC" w:rsidP="001D399B">
            <w:pPr>
              <w:jc w:val="both"/>
              <w:rPr>
                <w:b/>
                <w:sz w:val="28"/>
                <w:szCs w:val="28"/>
              </w:rPr>
            </w:pPr>
            <w:r w:rsidRPr="001D399B">
              <w:rPr>
                <w:b/>
                <w:sz w:val="28"/>
                <w:szCs w:val="28"/>
              </w:rPr>
              <w:t>-средний</w:t>
            </w:r>
          </w:p>
          <w:p w:rsidR="008B7BAC" w:rsidRPr="001D399B" w:rsidRDefault="008B7BAC" w:rsidP="001D399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42" w:type="dxa"/>
          </w:tcPr>
          <w:p w:rsidR="008B7BAC" w:rsidRPr="001D399B" w:rsidRDefault="008B7BAC" w:rsidP="001D39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84" w:type="dxa"/>
            <w:vMerge/>
          </w:tcPr>
          <w:p w:rsidR="008B7BAC" w:rsidRPr="001D399B" w:rsidRDefault="008B7BAC" w:rsidP="001D399B">
            <w:pPr>
              <w:jc w:val="center"/>
              <w:rPr>
                <w:sz w:val="28"/>
                <w:szCs w:val="28"/>
              </w:rPr>
            </w:pPr>
          </w:p>
        </w:tc>
      </w:tr>
      <w:tr w:rsidR="008B7BAC" w:rsidRPr="009C4036" w:rsidTr="001D399B">
        <w:trPr>
          <w:trHeight w:val="357"/>
        </w:trPr>
        <w:tc>
          <w:tcPr>
            <w:tcW w:w="2558" w:type="dxa"/>
            <w:vMerge/>
          </w:tcPr>
          <w:p w:rsidR="008B7BAC" w:rsidRPr="001D399B" w:rsidRDefault="008B7BAC" w:rsidP="001D399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69" w:type="dxa"/>
            <w:vMerge/>
          </w:tcPr>
          <w:p w:rsidR="008B7BAC" w:rsidRPr="001D399B" w:rsidRDefault="008B7BAC" w:rsidP="001D399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790" w:type="dxa"/>
          </w:tcPr>
          <w:p w:rsidR="008B7BAC" w:rsidRPr="001D399B" w:rsidRDefault="008B7BAC" w:rsidP="001D399B">
            <w:pPr>
              <w:jc w:val="both"/>
              <w:rPr>
                <w:b/>
                <w:sz w:val="28"/>
                <w:szCs w:val="28"/>
              </w:rPr>
            </w:pPr>
            <w:r w:rsidRPr="001D399B">
              <w:rPr>
                <w:b/>
                <w:sz w:val="28"/>
                <w:szCs w:val="28"/>
              </w:rPr>
              <w:t>-максимальный</w:t>
            </w:r>
          </w:p>
        </w:tc>
        <w:tc>
          <w:tcPr>
            <w:tcW w:w="1142" w:type="dxa"/>
          </w:tcPr>
          <w:p w:rsidR="008B7BAC" w:rsidRPr="001D399B" w:rsidRDefault="008B7BAC" w:rsidP="001D39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84" w:type="dxa"/>
            <w:vMerge/>
          </w:tcPr>
          <w:p w:rsidR="008B7BAC" w:rsidRPr="001D399B" w:rsidRDefault="008B7BAC" w:rsidP="001D399B">
            <w:pPr>
              <w:jc w:val="center"/>
              <w:rPr>
                <w:sz w:val="28"/>
                <w:szCs w:val="28"/>
              </w:rPr>
            </w:pPr>
          </w:p>
        </w:tc>
      </w:tr>
      <w:tr w:rsidR="008B7BAC" w:rsidRPr="009C4036" w:rsidTr="001D399B">
        <w:trPr>
          <w:trHeight w:val="357"/>
        </w:trPr>
        <w:tc>
          <w:tcPr>
            <w:tcW w:w="2558" w:type="dxa"/>
            <w:vMerge w:val="restart"/>
          </w:tcPr>
          <w:p w:rsidR="008B7BAC" w:rsidRPr="001D399B" w:rsidRDefault="008B7BAC" w:rsidP="001D399B">
            <w:pPr>
              <w:jc w:val="both"/>
              <w:rPr>
                <w:b/>
                <w:sz w:val="28"/>
                <w:szCs w:val="28"/>
              </w:rPr>
            </w:pPr>
            <w:r w:rsidRPr="001D399B">
              <w:rPr>
                <w:b/>
                <w:sz w:val="28"/>
                <w:szCs w:val="28"/>
              </w:rPr>
              <w:t>3.2</w:t>
            </w:r>
            <w:r w:rsidRPr="001D399B">
              <w:rPr>
                <w:sz w:val="28"/>
                <w:szCs w:val="28"/>
              </w:rPr>
              <w:t xml:space="preserve">. </w:t>
            </w:r>
            <w:r w:rsidRPr="001D399B">
              <w:rPr>
                <w:b/>
                <w:sz w:val="28"/>
                <w:szCs w:val="28"/>
              </w:rPr>
              <w:t>Учебно -</w:t>
            </w:r>
          </w:p>
          <w:p w:rsidR="008B7BAC" w:rsidRPr="001D399B" w:rsidRDefault="008B7BAC" w:rsidP="001D399B">
            <w:pPr>
              <w:jc w:val="both"/>
              <w:rPr>
                <w:sz w:val="28"/>
                <w:szCs w:val="28"/>
              </w:rPr>
            </w:pPr>
            <w:r w:rsidRPr="001D399B">
              <w:rPr>
                <w:b/>
                <w:sz w:val="28"/>
                <w:szCs w:val="28"/>
              </w:rPr>
              <w:t>коммуникативные умения:</w:t>
            </w:r>
            <w:r w:rsidRPr="001D399B">
              <w:rPr>
                <w:sz w:val="28"/>
                <w:szCs w:val="28"/>
              </w:rPr>
              <w:t xml:space="preserve"> </w:t>
            </w:r>
          </w:p>
          <w:p w:rsidR="008B7BAC" w:rsidRPr="001D399B" w:rsidRDefault="008B7BAC" w:rsidP="001D399B">
            <w:pPr>
              <w:jc w:val="both"/>
              <w:rPr>
                <w:sz w:val="28"/>
                <w:szCs w:val="28"/>
              </w:rPr>
            </w:pPr>
            <w:r w:rsidRPr="001D399B">
              <w:rPr>
                <w:sz w:val="28"/>
                <w:szCs w:val="28"/>
              </w:rPr>
              <w:t>3.2.1. Умение слушать и слышать педагога</w:t>
            </w:r>
          </w:p>
        </w:tc>
        <w:tc>
          <w:tcPr>
            <w:tcW w:w="1969" w:type="dxa"/>
            <w:vMerge w:val="restart"/>
          </w:tcPr>
          <w:p w:rsidR="008B7BAC" w:rsidRPr="001D399B" w:rsidRDefault="008B7BAC" w:rsidP="001D399B">
            <w:pPr>
              <w:jc w:val="both"/>
              <w:rPr>
                <w:sz w:val="28"/>
                <w:szCs w:val="28"/>
              </w:rPr>
            </w:pPr>
          </w:p>
          <w:p w:rsidR="008B7BAC" w:rsidRPr="001D399B" w:rsidRDefault="008B7BAC" w:rsidP="001D399B">
            <w:pPr>
              <w:jc w:val="both"/>
              <w:rPr>
                <w:sz w:val="28"/>
                <w:szCs w:val="28"/>
              </w:rPr>
            </w:pPr>
          </w:p>
          <w:p w:rsidR="008B7BAC" w:rsidRPr="001D399B" w:rsidRDefault="008B7BAC" w:rsidP="001D399B">
            <w:pPr>
              <w:jc w:val="both"/>
              <w:rPr>
                <w:sz w:val="28"/>
                <w:szCs w:val="28"/>
              </w:rPr>
            </w:pPr>
            <w:r w:rsidRPr="001D399B">
              <w:rPr>
                <w:sz w:val="28"/>
                <w:szCs w:val="28"/>
              </w:rPr>
              <w:t>Адкватность восприятия информации, идущей от педагога</w:t>
            </w:r>
          </w:p>
        </w:tc>
        <w:tc>
          <w:tcPr>
            <w:tcW w:w="2790" w:type="dxa"/>
          </w:tcPr>
          <w:p w:rsidR="008B7BAC" w:rsidRPr="001D399B" w:rsidRDefault="008B7BAC" w:rsidP="001D399B">
            <w:pPr>
              <w:jc w:val="both"/>
              <w:rPr>
                <w:sz w:val="28"/>
                <w:szCs w:val="28"/>
              </w:rPr>
            </w:pPr>
            <w:r w:rsidRPr="001D399B">
              <w:rPr>
                <w:sz w:val="28"/>
                <w:szCs w:val="28"/>
              </w:rPr>
              <w:t>Уровни по аналогии с п. 3.1.1.</w:t>
            </w:r>
          </w:p>
          <w:p w:rsidR="008B7BAC" w:rsidRPr="001D399B" w:rsidRDefault="008B7BAC" w:rsidP="001D399B">
            <w:pPr>
              <w:jc w:val="both"/>
              <w:rPr>
                <w:b/>
                <w:sz w:val="28"/>
                <w:szCs w:val="28"/>
              </w:rPr>
            </w:pPr>
            <w:r w:rsidRPr="001D399B">
              <w:rPr>
                <w:b/>
                <w:sz w:val="28"/>
                <w:szCs w:val="28"/>
              </w:rPr>
              <w:t>- минимальный</w:t>
            </w:r>
          </w:p>
        </w:tc>
        <w:tc>
          <w:tcPr>
            <w:tcW w:w="1142" w:type="dxa"/>
          </w:tcPr>
          <w:p w:rsidR="008B7BAC" w:rsidRPr="001D399B" w:rsidRDefault="008B7BAC" w:rsidP="001D399B">
            <w:pPr>
              <w:jc w:val="center"/>
              <w:rPr>
                <w:sz w:val="28"/>
                <w:szCs w:val="28"/>
              </w:rPr>
            </w:pPr>
          </w:p>
          <w:p w:rsidR="008B7BAC" w:rsidRPr="001D399B" w:rsidRDefault="008B7BAC" w:rsidP="001D39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84" w:type="dxa"/>
            <w:vMerge w:val="restart"/>
          </w:tcPr>
          <w:p w:rsidR="008B7BAC" w:rsidRPr="001D399B" w:rsidRDefault="008B7BAC" w:rsidP="001D399B">
            <w:pPr>
              <w:jc w:val="center"/>
              <w:rPr>
                <w:sz w:val="28"/>
                <w:szCs w:val="28"/>
              </w:rPr>
            </w:pPr>
            <w:r w:rsidRPr="001D399B">
              <w:rPr>
                <w:sz w:val="28"/>
                <w:szCs w:val="28"/>
              </w:rPr>
              <w:t>Наблюдения,</w:t>
            </w:r>
          </w:p>
          <w:p w:rsidR="008B7BAC" w:rsidRPr="001D399B" w:rsidRDefault="008B7BAC" w:rsidP="001D399B">
            <w:pPr>
              <w:jc w:val="center"/>
              <w:rPr>
                <w:sz w:val="28"/>
                <w:szCs w:val="28"/>
              </w:rPr>
            </w:pPr>
            <w:r w:rsidRPr="001D399B">
              <w:rPr>
                <w:sz w:val="28"/>
                <w:szCs w:val="28"/>
              </w:rPr>
              <w:t>Опрос</w:t>
            </w:r>
          </w:p>
        </w:tc>
      </w:tr>
      <w:tr w:rsidR="008B7BAC" w:rsidRPr="009C4036" w:rsidTr="001D399B">
        <w:trPr>
          <w:trHeight w:val="202"/>
        </w:trPr>
        <w:tc>
          <w:tcPr>
            <w:tcW w:w="2558" w:type="dxa"/>
            <w:vMerge/>
          </w:tcPr>
          <w:p w:rsidR="008B7BAC" w:rsidRPr="001D399B" w:rsidRDefault="008B7BAC" w:rsidP="001D399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969" w:type="dxa"/>
            <w:vMerge/>
          </w:tcPr>
          <w:p w:rsidR="008B7BAC" w:rsidRPr="001D399B" w:rsidRDefault="008B7BAC" w:rsidP="001D399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790" w:type="dxa"/>
          </w:tcPr>
          <w:p w:rsidR="008B7BAC" w:rsidRPr="001D399B" w:rsidRDefault="008B7BAC" w:rsidP="001D399B">
            <w:pPr>
              <w:jc w:val="both"/>
              <w:rPr>
                <w:b/>
                <w:sz w:val="28"/>
                <w:szCs w:val="28"/>
              </w:rPr>
            </w:pPr>
            <w:r w:rsidRPr="001D399B">
              <w:rPr>
                <w:b/>
                <w:sz w:val="28"/>
                <w:szCs w:val="28"/>
              </w:rPr>
              <w:t>-средний</w:t>
            </w:r>
          </w:p>
        </w:tc>
        <w:tc>
          <w:tcPr>
            <w:tcW w:w="1142" w:type="dxa"/>
          </w:tcPr>
          <w:p w:rsidR="008B7BAC" w:rsidRPr="001D399B" w:rsidRDefault="008B7BAC" w:rsidP="001D39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84" w:type="dxa"/>
            <w:vMerge/>
          </w:tcPr>
          <w:p w:rsidR="008B7BAC" w:rsidRPr="001D399B" w:rsidRDefault="008B7BAC" w:rsidP="001D399B">
            <w:pPr>
              <w:jc w:val="center"/>
              <w:rPr>
                <w:sz w:val="28"/>
                <w:szCs w:val="28"/>
              </w:rPr>
            </w:pPr>
          </w:p>
        </w:tc>
      </w:tr>
      <w:tr w:rsidR="008B7BAC" w:rsidRPr="009C4036" w:rsidTr="001D399B">
        <w:trPr>
          <w:trHeight w:val="357"/>
        </w:trPr>
        <w:tc>
          <w:tcPr>
            <w:tcW w:w="2558" w:type="dxa"/>
            <w:vMerge/>
          </w:tcPr>
          <w:p w:rsidR="008B7BAC" w:rsidRPr="001D399B" w:rsidRDefault="008B7BAC" w:rsidP="001D399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969" w:type="dxa"/>
            <w:vMerge/>
          </w:tcPr>
          <w:p w:rsidR="008B7BAC" w:rsidRPr="001D399B" w:rsidRDefault="008B7BAC" w:rsidP="001D399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790" w:type="dxa"/>
          </w:tcPr>
          <w:p w:rsidR="008B7BAC" w:rsidRPr="001D399B" w:rsidRDefault="008B7BAC" w:rsidP="001D399B">
            <w:pPr>
              <w:jc w:val="both"/>
              <w:rPr>
                <w:b/>
                <w:sz w:val="28"/>
                <w:szCs w:val="28"/>
              </w:rPr>
            </w:pPr>
            <w:r w:rsidRPr="001D399B">
              <w:rPr>
                <w:b/>
                <w:sz w:val="28"/>
                <w:szCs w:val="28"/>
              </w:rPr>
              <w:t>-максимальный</w:t>
            </w:r>
          </w:p>
        </w:tc>
        <w:tc>
          <w:tcPr>
            <w:tcW w:w="1142" w:type="dxa"/>
          </w:tcPr>
          <w:p w:rsidR="008B7BAC" w:rsidRPr="001D399B" w:rsidRDefault="008B7BAC" w:rsidP="001D39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84" w:type="dxa"/>
            <w:vMerge/>
          </w:tcPr>
          <w:p w:rsidR="008B7BAC" w:rsidRPr="001D399B" w:rsidRDefault="008B7BAC" w:rsidP="001D399B">
            <w:pPr>
              <w:jc w:val="center"/>
              <w:rPr>
                <w:sz w:val="28"/>
                <w:szCs w:val="28"/>
              </w:rPr>
            </w:pPr>
          </w:p>
        </w:tc>
      </w:tr>
      <w:tr w:rsidR="008B7BAC" w:rsidRPr="009C4036" w:rsidTr="001D399B">
        <w:trPr>
          <w:trHeight w:val="357"/>
        </w:trPr>
        <w:tc>
          <w:tcPr>
            <w:tcW w:w="2558" w:type="dxa"/>
            <w:vMerge w:val="restart"/>
          </w:tcPr>
          <w:p w:rsidR="008B7BAC" w:rsidRPr="001D399B" w:rsidRDefault="008B7BAC" w:rsidP="001D399B">
            <w:pPr>
              <w:jc w:val="both"/>
              <w:rPr>
                <w:sz w:val="28"/>
                <w:szCs w:val="28"/>
              </w:rPr>
            </w:pPr>
            <w:r w:rsidRPr="001D399B">
              <w:rPr>
                <w:sz w:val="28"/>
                <w:szCs w:val="28"/>
              </w:rPr>
              <w:t>3.2.2. Умение выступать перед аудиторией</w:t>
            </w:r>
          </w:p>
        </w:tc>
        <w:tc>
          <w:tcPr>
            <w:tcW w:w="1969" w:type="dxa"/>
            <w:vMerge w:val="restart"/>
          </w:tcPr>
          <w:p w:rsidR="008B7BAC" w:rsidRPr="001D399B" w:rsidRDefault="008B7BAC" w:rsidP="001D399B">
            <w:pPr>
              <w:jc w:val="both"/>
              <w:rPr>
                <w:sz w:val="28"/>
                <w:szCs w:val="28"/>
              </w:rPr>
            </w:pPr>
            <w:r w:rsidRPr="001D399B">
              <w:rPr>
                <w:sz w:val="28"/>
                <w:szCs w:val="28"/>
              </w:rPr>
              <w:t>Свобода владения и подачи подготовленной информации</w:t>
            </w:r>
          </w:p>
        </w:tc>
        <w:tc>
          <w:tcPr>
            <w:tcW w:w="2790" w:type="dxa"/>
          </w:tcPr>
          <w:p w:rsidR="008B7BAC" w:rsidRPr="001D399B" w:rsidRDefault="008B7BAC" w:rsidP="001D399B">
            <w:pPr>
              <w:jc w:val="both"/>
              <w:rPr>
                <w:sz w:val="28"/>
                <w:szCs w:val="28"/>
              </w:rPr>
            </w:pPr>
            <w:r w:rsidRPr="001D399B">
              <w:rPr>
                <w:sz w:val="28"/>
                <w:szCs w:val="28"/>
              </w:rPr>
              <w:t>Уровни по аналогии с п. 3.1.1.</w:t>
            </w:r>
          </w:p>
          <w:p w:rsidR="008B7BAC" w:rsidRPr="001D399B" w:rsidRDefault="008B7BAC" w:rsidP="001D399B">
            <w:pPr>
              <w:jc w:val="both"/>
              <w:rPr>
                <w:b/>
                <w:sz w:val="28"/>
                <w:szCs w:val="28"/>
              </w:rPr>
            </w:pPr>
            <w:r w:rsidRPr="001D399B">
              <w:rPr>
                <w:b/>
                <w:sz w:val="28"/>
                <w:szCs w:val="28"/>
              </w:rPr>
              <w:t>- минимальный</w:t>
            </w:r>
          </w:p>
        </w:tc>
        <w:tc>
          <w:tcPr>
            <w:tcW w:w="1142" w:type="dxa"/>
          </w:tcPr>
          <w:p w:rsidR="008B7BAC" w:rsidRPr="001D399B" w:rsidRDefault="008B7BAC" w:rsidP="001D39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84" w:type="dxa"/>
            <w:vMerge w:val="restart"/>
          </w:tcPr>
          <w:p w:rsidR="008B7BAC" w:rsidRPr="001D399B" w:rsidRDefault="008B7BAC" w:rsidP="001D399B">
            <w:pPr>
              <w:jc w:val="center"/>
              <w:rPr>
                <w:sz w:val="28"/>
                <w:szCs w:val="28"/>
              </w:rPr>
            </w:pPr>
            <w:r w:rsidRPr="001D399B">
              <w:rPr>
                <w:sz w:val="28"/>
                <w:szCs w:val="28"/>
              </w:rPr>
              <w:t>наблюдения</w:t>
            </w:r>
          </w:p>
        </w:tc>
      </w:tr>
      <w:tr w:rsidR="008B7BAC" w:rsidRPr="009C4036" w:rsidTr="001D399B">
        <w:trPr>
          <w:trHeight w:val="357"/>
        </w:trPr>
        <w:tc>
          <w:tcPr>
            <w:tcW w:w="2558" w:type="dxa"/>
            <w:vMerge/>
          </w:tcPr>
          <w:p w:rsidR="008B7BAC" w:rsidRPr="001D399B" w:rsidRDefault="008B7BAC" w:rsidP="001D399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69" w:type="dxa"/>
            <w:vMerge/>
          </w:tcPr>
          <w:p w:rsidR="008B7BAC" w:rsidRPr="001D399B" w:rsidRDefault="008B7BAC" w:rsidP="001D399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790" w:type="dxa"/>
          </w:tcPr>
          <w:p w:rsidR="008B7BAC" w:rsidRPr="001D399B" w:rsidRDefault="008B7BAC" w:rsidP="001D399B">
            <w:pPr>
              <w:jc w:val="both"/>
              <w:rPr>
                <w:b/>
                <w:sz w:val="28"/>
                <w:szCs w:val="28"/>
              </w:rPr>
            </w:pPr>
            <w:r w:rsidRPr="001D399B">
              <w:rPr>
                <w:b/>
                <w:sz w:val="28"/>
                <w:szCs w:val="28"/>
              </w:rPr>
              <w:t>-средний</w:t>
            </w:r>
          </w:p>
        </w:tc>
        <w:tc>
          <w:tcPr>
            <w:tcW w:w="1142" w:type="dxa"/>
          </w:tcPr>
          <w:p w:rsidR="008B7BAC" w:rsidRPr="001D399B" w:rsidRDefault="008B7BAC" w:rsidP="001D39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84" w:type="dxa"/>
            <w:vMerge/>
          </w:tcPr>
          <w:p w:rsidR="008B7BAC" w:rsidRPr="001D399B" w:rsidRDefault="008B7BAC" w:rsidP="001D399B">
            <w:pPr>
              <w:jc w:val="center"/>
              <w:rPr>
                <w:sz w:val="28"/>
                <w:szCs w:val="28"/>
              </w:rPr>
            </w:pPr>
          </w:p>
        </w:tc>
      </w:tr>
      <w:tr w:rsidR="008B7BAC" w:rsidRPr="009C4036" w:rsidTr="001D399B">
        <w:trPr>
          <w:trHeight w:val="357"/>
        </w:trPr>
        <w:tc>
          <w:tcPr>
            <w:tcW w:w="2558" w:type="dxa"/>
            <w:vMerge/>
          </w:tcPr>
          <w:p w:rsidR="008B7BAC" w:rsidRPr="001D399B" w:rsidRDefault="008B7BAC" w:rsidP="001D399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69" w:type="dxa"/>
            <w:vMerge/>
          </w:tcPr>
          <w:p w:rsidR="008B7BAC" w:rsidRPr="001D399B" w:rsidRDefault="008B7BAC" w:rsidP="001D399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790" w:type="dxa"/>
          </w:tcPr>
          <w:p w:rsidR="008B7BAC" w:rsidRPr="001D399B" w:rsidRDefault="008B7BAC" w:rsidP="001D399B">
            <w:pPr>
              <w:jc w:val="both"/>
              <w:rPr>
                <w:b/>
                <w:sz w:val="28"/>
                <w:szCs w:val="28"/>
              </w:rPr>
            </w:pPr>
            <w:r w:rsidRPr="001D399B">
              <w:rPr>
                <w:b/>
                <w:sz w:val="28"/>
                <w:szCs w:val="28"/>
              </w:rPr>
              <w:t>-максимальный</w:t>
            </w:r>
          </w:p>
        </w:tc>
        <w:tc>
          <w:tcPr>
            <w:tcW w:w="1142" w:type="dxa"/>
          </w:tcPr>
          <w:p w:rsidR="008B7BAC" w:rsidRPr="001D399B" w:rsidRDefault="008B7BAC" w:rsidP="001D39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84" w:type="dxa"/>
            <w:vMerge/>
          </w:tcPr>
          <w:p w:rsidR="008B7BAC" w:rsidRPr="001D399B" w:rsidRDefault="008B7BAC" w:rsidP="001D399B">
            <w:pPr>
              <w:jc w:val="center"/>
              <w:rPr>
                <w:sz w:val="28"/>
                <w:szCs w:val="28"/>
              </w:rPr>
            </w:pPr>
          </w:p>
        </w:tc>
      </w:tr>
      <w:tr w:rsidR="008B7BAC" w:rsidRPr="009C4036" w:rsidTr="001D399B">
        <w:trPr>
          <w:trHeight w:val="705"/>
        </w:trPr>
        <w:tc>
          <w:tcPr>
            <w:tcW w:w="2558" w:type="dxa"/>
            <w:vMerge w:val="restart"/>
          </w:tcPr>
          <w:p w:rsidR="008B7BAC" w:rsidRPr="001D399B" w:rsidRDefault="008B7BAC" w:rsidP="001D399B">
            <w:pPr>
              <w:jc w:val="both"/>
              <w:rPr>
                <w:b/>
                <w:sz w:val="28"/>
                <w:szCs w:val="28"/>
              </w:rPr>
            </w:pPr>
            <w:r w:rsidRPr="001D399B">
              <w:rPr>
                <w:b/>
                <w:sz w:val="28"/>
                <w:szCs w:val="28"/>
              </w:rPr>
              <w:t>3.3. Учебно-организационные умения и навыки:</w:t>
            </w:r>
          </w:p>
          <w:p w:rsidR="008B7BAC" w:rsidRPr="001D399B" w:rsidRDefault="008B7BAC" w:rsidP="001D399B">
            <w:pPr>
              <w:jc w:val="both"/>
              <w:rPr>
                <w:sz w:val="28"/>
                <w:szCs w:val="28"/>
              </w:rPr>
            </w:pPr>
            <w:r w:rsidRPr="001D399B">
              <w:rPr>
                <w:sz w:val="28"/>
                <w:szCs w:val="28"/>
              </w:rPr>
              <w:t>3.3.1. Умение организовать свое рабочее (учебное) место</w:t>
            </w:r>
          </w:p>
        </w:tc>
        <w:tc>
          <w:tcPr>
            <w:tcW w:w="1969" w:type="dxa"/>
            <w:vMerge w:val="restart"/>
          </w:tcPr>
          <w:p w:rsidR="008B7BAC" w:rsidRPr="001D399B" w:rsidRDefault="008B7BAC" w:rsidP="001D399B">
            <w:pPr>
              <w:jc w:val="both"/>
              <w:rPr>
                <w:sz w:val="28"/>
                <w:szCs w:val="28"/>
              </w:rPr>
            </w:pPr>
          </w:p>
          <w:p w:rsidR="008B7BAC" w:rsidRPr="001D399B" w:rsidRDefault="008B7BAC" w:rsidP="001D399B">
            <w:pPr>
              <w:jc w:val="both"/>
              <w:rPr>
                <w:sz w:val="28"/>
                <w:szCs w:val="28"/>
              </w:rPr>
            </w:pPr>
          </w:p>
          <w:p w:rsidR="008B7BAC" w:rsidRPr="001D399B" w:rsidRDefault="008B7BAC" w:rsidP="001D399B">
            <w:pPr>
              <w:jc w:val="both"/>
              <w:rPr>
                <w:sz w:val="28"/>
                <w:szCs w:val="28"/>
              </w:rPr>
            </w:pPr>
          </w:p>
          <w:p w:rsidR="008B7BAC" w:rsidRPr="001D399B" w:rsidRDefault="008B7BAC" w:rsidP="001D399B">
            <w:pPr>
              <w:jc w:val="both"/>
              <w:rPr>
                <w:sz w:val="28"/>
                <w:szCs w:val="28"/>
              </w:rPr>
            </w:pPr>
            <w:r w:rsidRPr="001D399B">
              <w:rPr>
                <w:sz w:val="28"/>
                <w:szCs w:val="28"/>
              </w:rPr>
              <w:t xml:space="preserve">Самостоятельно готовят и убирают рабочее место </w:t>
            </w:r>
          </w:p>
        </w:tc>
        <w:tc>
          <w:tcPr>
            <w:tcW w:w="2790" w:type="dxa"/>
          </w:tcPr>
          <w:p w:rsidR="008B7BAC" w:rsidRPr="001D399B" w:rsidRDefault="008B7BAC" w:rsidP="001D399B">
            <w:pPr>
              <w:jc w:val="both"/>
              <w:rPr>
                <w:sz w:val="28"/>
                <w:szCs w:val="28"/>
              </w:rPr>
            </w:pPr>
            <w:r w:rsidRPr="001D399B">
              <w:rPr>
                <w:sz w:val="28"/>
                <w:szCs w:val="28"/>
              </w:rPr>
              <w:t>Уровни по аналогии с п. 3.1.1.</w:t>
            </w:r>
          </w:p>
          <w:p w:rsidR="008B7BAC" w:rsidRPr="001D399B" w:rsidRDefault="008B7BAC" w:rsidP="001D399B">
            <w:pPr>
              <w:jc w:val="both"/>
              <w:rPr>
                <w:b/>
                <w:sz w:val="28"/>
                <w:szCs w:val="28"/>
              </w:rPr>
            </w:pPr>
            <w:r w:rsidRPr="001D399B">
              <w:rPr>
                <w:b/>
                <w:sz w:val="28"/>
                <w:szCs w:val="28"/>
              </w:rPr>
              <w:t>- минимальный</w:t>
            </w:r>
          </w:p>
        </w:tc>
        <w:tc>
          <w:tcPr>
            <w:tcW w:w="1142" w:type="dxa"/>
          </w:tcPr>
          <w:p w:rsidR="008B7BAC" w:rsidRPr="001D399B" w:rsidRDefault="008B7BAC" w:rsidP="001D39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84" w:type="dxa"/>
            <w:vMerge w:val="restart"/>
          </w:tcPr>
          <w:p w:rsidR="008B7BAC" w:rsidRPr="001D399B" w:rsidRDefault="008B7BAC" w:rsidP="001D399B">
            <w:pPr>
              <w:jc w:val="center"/>
              <w:rPr>
                <w:sz w:val="28"/>
                <w:szCs w:val="28"/>
              </w:rPr>
            </w:pPr>
            <w:r w:rsidRPr="001D399B">
              <w:rPr>
                <w:sz w:val="28"/>
                <w:szCs w:val="28"/>
              </w:rPr>
              <w:t>наблюдение</w:t>
            </w:r>
          </w:p>
        </w:tc>
      </w:tr>
      <w:tr w:rsidR="008B7BAC" w:rsidRPr="009C4036" w:rsidTr="001D399B">
        <w:trPr>
          <w:trHeight w:val="357"/>
        </w:trPr>
        <w:tc>
          <w:tcPr>
            <w:tcW w:w="2558" w:type="dxa"/>
            <w:vMerge/>
          </w:tcPr>
          <w:p w:rsidR="008B7BAC" w:rsidRPr="001D399B" w:rsidRDefault="008B7BAC" w:rsidP="001D399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969" w:type="dxa"/>
            <w:vMerge/>
          </w:tcPr>
          <w:p w:rsidR="008B7BAC" w:rsidRPr="001D399B" w:rsidRDefault="008B7BAC" w:rsidP="001D399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790" w:type="dxa"/>
          </w:tcPr>
          <w:p w:rsidR="008B7BAC" w:rsidRPr="001D399B" w:rsidRDefault="008B7BAC" w:rsidP="001D399B">
            <w:pPr>
              <w:jc w:val="both"/>
              <w:rPr>
                <w:b/>
                <w:sz w:val="28"/>
                <w:szCs w:val="28"/>
              </w:rPr>
            </w:pPr>
            <w:r w:rsidRPr="001D399B">
              <w:rPr>
                <w:b/>
                <w:sz w:val="28"/>
                <w:szCs w:val="28"/>
              </w:rPr>
              <w:t>-средний</w:t>
            </w:r>
          </w:p>
        </w:tc>
        <w:tc>
          <w:tcPr>
            <w:tcW w:w="1142" w:type="dxa"/>
          </w:tcPr>
          <w:p w:rsidR="008B7BAC" w:rsidRPr="001D399B" w:rsidRDefault="008B7BAC" w:rsidP="001D39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84" w:type="dxa"/>
            <w:vMerge/>
          </w:tcPr>
          <w:p w:rsidR="008B7BAC" w:rsidRPr="001D399B" w:rsidRDefault="008B7BAC" w:rsidP="001D399B">
            <w:pPr>
              <w:jc w:val="center"/>
              <w:rPr>
                <w:sz w:val="28"/>
                <w:szCs w:val="28"/>
              </w:rPr>
            </w:pPr>
          </w:p>
        </w:tc>
      </w:tr>
      <w:tr w:rsidR="008B7BAC" w:rsidRPr="009C4036" w:rsidTr="001D399B">
        <w:trPr>
          <w:trHeight w:val="357"/>
        </w:trPr>
        <w:tc>
          <w:tcPr>
            <w:tcW w:w="2558" w:type="dxa"/>
            <w:vMerge/>
          </w:tcPr>
          <w:p w:rsidR="008B7BAC" w:rsidRPr="001D399B" w:rsidRDefault="008B7BAC" w:rsidP="001D399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969" w:type="dxa"/>
            <w:vMerge/>
          </w:tcPr>
          <w:p w:rsidR="008B7BAC" w:rsidRPr="001D399B" w:rsidRDefault="008B7BAC" w:rsidP="001D399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790" w:type="dxa"/>
          </w:tcPr>
          <w:p w:rsidR="008B7BAC" w:rsidRPr="001D399B" w:rsidRDefault="008B7BAC" w:rsidP="001D399B">
            <w:pPr>
              <w:jc w:val="both"/>
              <w:rPr>
                <w:b/>
                <w:sz w:val="28"/>
                <w:szCs w:val="28"/>
              </w:rPr>
            </w:pPr>
            <w:r w:rsidRPr="001D399B">
              <w:rPr>
                <w:b/>
                <w:sz w:val="28"/>
                <w:szCs w:val="28"/>
              </w:rPr>
              <w:t>-максимальный</w:t>
            </w:r>
          </w:p>
        </w:tc>
        <w:tc>
          <w:tcPr>
            <w:tcW w:w="1142" w:type="dxa"/>
          </w:tcPr>
          <w:p w:rsidR="008B7BAC" w:rsidRPr="001D399B" w:rsidRDefault="008B7BAC" w:rsidP="001D39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84" w:type="dxa"/>
            <w:vMerge/>
          </w:tcPr>
          <w:p w:rsidR="008B7BAC" w:rsidRPr="001D399B" w:rsidRDefault="008B7BAC" w:rsidP="001D399B">
            <w:pPr>
              <w:jc w:val="center"/>
              <w:rPr>
                <w:sz w:val="28"/>
                <w:szCs w:val="28"/>
              </w:rPr>
            </w:pPr>
          </w:p>
        </w:tc>
      </w:tr>
      <w:tr w:rsidR="008B7BAC" w:rsidRPr="009C4036" w:rsidTr="001D399B">
        <w:trPr>
          <w:trHeight w:val="357"/>
        </w:trPr>
        <w:tc>
          <w:tcPr>
            <w:tcW w:w="2558" w:type="dxa"/>
            <w:vMerge w:val="restart"/>
          </w:tcPr>
          <w:p w:rsidR="008B7BAC" w:rsidRPr="001D399B" w:rsidRDefault="008B7BAC" w:rsidP="001D399B">
            <w:pPr>
              <w:jc w:val="both"/>
              <w:rPr>
                <w:sz w:val="28"/>
                <w:szCs w:val="28"/>
              </w:rPr>
            </w:pPr>
            <w:r w:rsidRPr="001D399B">
              <w:rPr>
                <w:sz w:val="28"/>
                <w:szCs w:val="28"/>
              </w:rPr>
              <w:t>3.3.2. Навыки соблюдения ТБ в процессе деятельности</w:t>
            </w:r>
          </w:p>
        </w:tc>
        <w:tc>
          <w:tcPr>
            <w:tcW w:w="1969" w:type="dxa"/>
            <w:vMerge w:val="restart"/>
          </w:tcPr>
          <w:p w:rsidR="008B7BAC" w:rsidRPr="001D399B" w:rsidRDefault="008B7BAC" w:rsidP="001D399B">
            <w:pPr>
              <w:jc w:val="both"/>
              <w:rPr>
                <w:sz w:val="28"/>
                <w:szCs w:val="28"/>
              </w:rPr>
            </w:pPr>
            <w:r w:rsidRPr="001D399B">
              <w:rPr>
                <w:sz w:val="28"/>
                <w:szCs w:val="28"/>
              </w:rPr>
              <w:t>Соответствие реальных навыков соблюдения ТБ программным требованиям</w:t>
            </w:r>
          </w:p>
        </w:tc>
        <w:tc>
          <w:tcPr>
            <w:tcW w:w="2790" w:type="dxa"/>
          </w:tcPr>
          <w:p w:rsidR="008B7BAC" w:rsidRPr="001D399B" w:rsidRDefault="008B7BAC" w:rsidP="001D399B">
            <w:pPr>
              <w:jc w:val="both"/>
              <w:rPr>
                <w:sz w:val="28"/>
                <w:szCs w:val="28"/>
              </w:rPr>
            </w:pPr>
            <w:r w:rsidRPr="001D399B">
              <w:rPr>
                <w:b/>
                <w:sz w:val="28"/>
                <w:szCs w:val="28"/>
              </w:rPr>
              <w:t>- минимальный уровень</w:t>
            </w:r>
            <w:r w:rsidRPr="001D399B">
              <w:rPr>
                <w:sz w:val="28"/>
                <w:szCs w:val="28"/>
              </w:rPr>
              <w:t xml:space="preserve"> (овладели менее чем ½  объема навыков соблюдения ТБ);</w:t>
            </w:r>
          </w:p>
        </w:tc>
        <w:tc>
          <w:tcPr>
            <w:tcW w:w="1142" w:type="dxa"/>
          </w:tcPr>
          <w:p w:rsidR="008B7BAC" w:rsidRPr="001D399B" w:rsidRDefault="008B7BAC" w:rsidP="001D39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84" w:type="dxa"/>
            <w:vMerge w:val="restart"/>
          </w:tcPr>
          <w:p w:rsidR="008B7BAC" w:rsidRPr="001D399B" w:rsidRDefault="008B7BAC" w:rsidP="001D399B">
            <w:pPr>
              <w:jc w:val="center"/>
              <w:rPr>
                <w:sz w:val="28"/>
                <w:szCs w:val="28"/>
              </w:rPr>
            </w:pPr>
            <w:r w:rsidRPr="001D399B">
              <w:rPr>
                <w:sz w:val="28"/>
                <w:szCs w:val="28"/>
              </w:rPr>
              <w:t>наблюдение</w:t>
            </w:r>
          </w:p>
        </w:tc>
      </w:tr>
      <w:tr w:rsidR="008B7BAC" w:rsidRPr="009C4036" w:rsidTr="001D399B">
        <w:trPr>
          <w:trHeight w:val="357"/>
        </w:trPr>
        <w:tc>
          <w:tcPr>
            <w:tcW w:w="2558" w:type="dxa"/>
            <w:vMerge/>
          </w:tcPr>
          <w:p w:rsidR="008B7BAC" w:rsidRPr="001D399B" w:rsidRDefault="008B7BAC" w:rsidP="001D399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69" w:type="dxa"/>
            <w:vMerge/>
          </w:tcPr>
          <w:p w:rsidR="008B7BAC" w:rsidRPr="001D399B" w:rsidRDefault="008B7BAC" w:rsidP="001D399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790" w:type="dxa"/>
          </w:tcPr>
          <w:p w:rsidR="008B7BAC" w:rsidRPr="001D399B" w:rsidRDefault="008B7BAC" w:rsidP="001D399B">
            <w:pPr>
              <w:jc w:val="both"/>
              <w:rPr>
                <w:sz w:val="28"/>
                <w:szCs w:val="28"/>
              </w:rPr>
            </w:pPr>
            <w:r w:rsidRPr="001D399B">
              <w:rPr>
                <w:sz w:val="28"/>
                <w:szCs w:val="28"/>
              </w:rPr>
              <w:t xml:space="preserve">- </w:t>
            </w:r>
            <w:r w:rsidRPr="001D399B">
              <w:rPr>
                <w:b/>
                <w:sz w:val="28"/>
                <w:szCs w:val="28"/>
              </w:rPr>
              <w:t>средний уровень</w:t>
            </w:r>
            <w:r w:rsidRPr="001D399B">
              <w:rPr>
                <w:sz w:val="28"/>
                <w:szCs w:val="28"/>
              </w:rPr>
              <w:t xml:space="preserve"> (объем освоенных навыков составляет более ½);</w:t>
            </w:r>
          </w:p>
        </w:tc>
        <w:tc>
          <w:tcPr>
            <w:tcW w:w="1142" w:type="dxa"/>
          </w:tcPr>
          <w:p w:rsidR="008B7BAC" w:rsidRPr="001D399B" w:rsidRDefault="008B7BAC" w:rsidP="001D39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84" w:type="dxa"/>
            <w:vMerge/>
          </w:tcPr>
          <w:p w:rsidR="008B7BAC" w:rsidRPr="001D399B" w:rsidRDefault="008B7BAC" w:rsidP="001D399B">
            <w:pPr>
              <w:jc w:val="center"/>
              <w:rPr>
                <w:sz w:val="28"/>
                <w:szCs w:val="28"/>
              </w:rPr>
            </w:pPr>
          </w:p>
        </w:tc>
      </w:tr>
      <w:tr w:rsidR="008B7BAC" w:rsidRPr="009C4036" w:rsidTr="001D399B">
        <w:trPr>
          <w:trHeight w:val="357"/>
        </w:trPr>
        <w:tc>
          <w:tcPr>
            <w:tcW w:w="2558" w:type="dxa"/>
            <w:vMerge/>
          </w:tcPr>
          <w:p w:rsidR="008B7BAC" w:rsidRPr="001D399B" w:rsidRDefault="008B7BAC" w:rsidP="001D399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69" w:type="dxa"/>
            <w:vMerge/>
          </w:tcPr>
          <w:p w:rsidR="008B7BAC" w:rsidRPr="001D399B" w:rsidRDefault="008B7BAC" w:rsidP="001D399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790" w:type="dxa"/>
          </w:tcPr>
          <w:p w:rsidR="008B7BAC" w:rsidRPr="001D399B" w:rsidRDefault="008B7BAC" w:rsidP="001D399B">
            <w:pPr>
              <w:jc w:val="both"/>
              <w:rPr>
                <w:sz w:val="28"/>
                <w:szCs w:val="28"/>
              </w:rPr>
            </w:pPr>
            <w:r w:rsidRPr="001D399B">
              <w:rPr>
                <w:sz w:val="28"/>
                <w:szCs w:val="28"/>
              </w:rPr>
              <w:t xml:space="preserve">- </w:t>
            </w:r>
            <w:r w:rsidRPr="001D399B">
              <w:rPr>
                <w:b/>
                <w:sz w:val="28"/>
                <w:szCs w:val="28"/>
              </w:rPr>
              <w:t>максимальный уровень</w:t>
            </w:r>
            <w:r w:rsidRPr="001D399B">
              <w:rPr>
                <w:sz w:val="28"/>
                <w:szCs w:val="28"/>
              </w:rPr>
              <w:t xml:space="preserve"> (освоили практически весь объем навыков)</w:t>
            </w:r>
          </w:p>
        </w:tc>
        <w:tc>
          <w:tcPr>
            <w:tcW w:w="1142" w:type="dxa"/>
          </w:tcPr>
          <w:p w:rsidR="008B7BAC" w:rsidRPr="001D399B" w:rsidRDefault="008B7BAC" w:rsidP="001D39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84" w:type="dxa"/>
            <w:vMerge/>
          </w:tcPr>
          <w:p w:rsidR="008B7BAC" w:rsidRPr="001D399B" w:rsidRDefault="008B7BAC" w:rsidP="001D399B">
            <w:pPr>
              <w:jc w:val="center"/>
              <w:rPr>
                <w:sz w:val="28"/>
                <w:szCs w:val="28"/>
              </w:rPr>
            </w:pPr>
          </w:p>
        </w:tc>
      </w:tr>
      <w:tr w:rsidR="008B7BAC" w:rsidRPr="009C4036" w:rsidTr="001D399B">
        <w:trPr>
          <w:trHeight w:val="357"/>
        </w:trPr>
        <w:tc>
          <w:tcPr>
            <w:tcW w:w="2558" w:type="dxa"/>
          </w:tcPr>
          <w:p w:rsidR="008B7BAC" w:rsidRPr="001D399B" w:rsidRDefault="008B7BAC" w:rsidP="001D399B">
            <w:pPr>
              <w:jc w:val="both"/>
              <w:rPr>
                <w:sz w:val="28"/>
                <w:szCs w:val="28"/>
              </w:rPr>
            </w:pPr>
            <w:r w:rsidRPr="001D399B">
              <w:rPr>
                <w:sz w:val="28"/>
                <w:szCs w:val="28"/>
              </w:rPr>
              <w:t>3.3.3. Умение аккуратно выполнять работу</w:t>
            </w:r>
          </w:p>
        </w:tc>
        <w:tc>
          <w:tcPr>
            <w:tcW w:w="1969" w:type="dxa"/>
          </w:tcPr>
          <w:p w:rsidR="008B7BAC" w:rsidRPr="001D399B" w:rsidRDefault="008B7BAC" w:rsidP="001D399B">
            <w:pPr>
              <w:jc w:val="both"/>
              <w:rPr>
                <w:sz w:val="28"/>
                <w:szCs w:val="28"/>
              </w:rPr>
            </w:pPr>
            <w:r w:rsidRPr="001D399B">
              <w:rPr>
                <w:sz w:val="28"/>
                <w:szCs w:val="28"/>
              </w:rPr>
              <w:t>Аккуратность и ответственность в работе</w:t>
            </w:r>
          </w:p>
        </w:tc>
        <w:tc>
          <w:tcPr>
            <w:tcW w:w="2790" w:type="dxa"/>
          </w:tcPr>
          <w:p w:rsidR="008B7BAC" w:rsidRPr="001D399B" w:rsidRDefault="008B7BAC" w:rsidP="001D399B">
            <w:pPr>
              <w:jc w:val="both"/>
              <w:rPr>
                <w:b/>
                <w:sz w:val="28"/>
                <w:szCs w:val="28"/>
              </w:rPr>
            </w:pPr>
            <w:r w:rsidRPr="001D399B">
              <w:rPr>
                <w:b/>
                <w:sz w:val="28"/>
                <w:szCs w:val="28"/>
              </w:rPr>
              <w:t>- удовлетворительно</w:t>
            </w:r>
          </w:p>
          <w:p w:rsidR="008B7BAC" w:rsidRPr="001D399B" w:rsidRDefault="008B7BAC" w:rsidP="001D399B">
            <w:pPr>
              <w:jc w:val="both"/>
              <w:rPr>
                <w:b/>
                <w:sz w:val="28"/>
                <w:szCs w:val="28"/>
              </w:rPr>
            </w:pPr>
          </w:p>
          <w:p w:rsidR="008B7BAC" w:rsidRPr="001D399B" w:rsidRDefault="008B7BAC" w:rsidP="001D399B">
            <w:pPr>
              <w:jc w:val="both"/>
              <w:rPr>
                <w:b/>
                <w:sz w:val="28"/>
                <w:szCs w:val="28"/>
              </w:rPr>
            </w:pPr>
            <w:r w:rsidRPr="001D399B">
              <w:rPr>
                <w:b/>
                <w:sz w:val="28"/>
                <w:szCs w:val="28"/>
              </w:rPr>
              <w:t>- хорошо</w:t>
            </w:r>
          </w:p>
          <w:p w:rsidR="008B7BAC" w:rsidRPr="001D399B" w:rsidRDefault="008B7BAC" w:rsidP="001D399B">
            <w:pPr>
              <w:jc w:val="both"/>
              <w:rPr>
                <w:b/>
                <w:sz w:val="28"/>
                <w:szCs w:val="28"/>
              </w:rPr>
            </w:pPr>
          </w:p>
          <w:p w:rsidR="008B7BAC" w:rsidRPr="001D399B" w:rsidRDefault="008B7BAC" w:rsidP="001D399B">
            <w:pPr>
              <w:jc w:val="both"/>
              <w:rPr>
                <w:sz w:val="28"/>
                <w:szCs w:val="28"/>
              </w:rPr>
            </w:pPr>
            <w:r w:rsidRPr="001D399B">
              <w:rPr>
                <w:b/>
                <w:sz w:val="28"/>
                <w:szCs w:val="28"/>
              </w:rPr>
              <w:t>-отлично</w:t>
            </w:r>
          </w:p>
        </w:tc>
        <w:tc>
          <w:tcPr>
            <w:tcW w:w="1142" w:type="dxa"/>
          </w:tcPr>
          <w:p w:rsidR="008B7BAC" w:rsidRPr="001D399B" w:rsidRDefault="008B7BAC" w:rsidP="001D39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84" w:type="dxa"/>
          </w:tcPr>
          <w:p w:rsidR="008B7BAC" w:rsidRPr="001D399B" w:rsidRDefault="008B7BAC" w:rsidP="001D399B">
            <w:pPr>
              <w:jc w:val="center"/>
              <w:rPr>
                <w:sz w:val="28"/>
                <w:szCs w:val="28"/>
              </w:rPr>
            </w:pPr>
            <w:r w:rsidRPr="001D399B">
              <w:rPr>
                <w:sz w:val="28"/>
                <w:szCs w:val="28"/>
              </w:rPr>
              <w:t>Наблюдение,</w:t>
            </w:r>
          </w:p>
          <w:p w:rsidR="008B7BAC" w:rsidRPr="001D399B" w:rsidRDefault="008B7BAC" w:rsidP="001D399B">
            <w:pPr>
              <w:jc w:val="center"/>
              <w:rPr>
                <w:sz w:val="28"/>
                <w:szCs w:val="28"/>
              </w:rPr>
            </w:pPr>
            <w:r w:rsidRPr="001D399B">
              <w:rPr>
                <w:sz w:val="28"/>
                <w:szCs w:val="28"/>
              </w:rPr>
              <w:t>Итоговые работы</w:t>
            </w:r>
          </w:p>
        </w:tc>
      </w:tr>
    </w:tbl>
    <w:p w:rsidR="008B7BAC" w:rsidRPr="000433A6" w:rsidRDefault="008B7BAC" w:rsidP="00E9015D">
      <w:pPr>
        <w:jc w:val="center"/>
        <w:rPr>
          <w:b/>
          <w:sz w:val="28"/>
          <w:szCs w:val="28"/>
        </w:rPr>
      </w:pPr>
      <w:r w:rsidRPr="009C4036">
        <w:rPr>
          <w:b/>
          <w:sz w:val="28"/>
          <w:szCs w:val="28"/>
        </w:rPr>
        <w:t>Мониторинг личностного развития детей в процессе освоения программ</w:t>
      </w:r>
      <w:r>
        <w:rPr>
          <w:b/>
          <w:sz w:val="28"/>
          <w:szCs w:val="28"/>
        </w:rPr>
        <w:t>ы</w:t>
      </w:r>
    </w:p>
    <w:tbl>
      <w:tblPr>
        <w:tblW w:w="10513" w:type="dxa"/>
        <w:tblInd w:w="-7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61"/>
        <w:gridCol w:w="2224"/>
        <w:gridCol w:w="2155"/>
        <w:gridCol w:w="726"/>
        <w:gridCol w:w="2747"/>
      </w:tblGrid>
      <w:tr w:rsidR="008B7BAC" w:rsidRPr="009C4036" w:rsidTr="001D399B">
        <w:tc>
          <w:tcPr>
            <w:tcW w:w="2661" w:type="dxa"/>
          </w:tcPr>
          <w:p w:rsidR="008B7BAC" w:rsidRPr="001D399B" w:rsidRDefault="008B7BAC" w:rsidP="001D399B">
            <w:pPr>
              <w:jc w:val="center"/>
              <w:rPr>
                <w:sz w:val="28"/>
                <w:szCs w:val="28"/>
              </w:rPr>
            </w:pPr>
            <w:r w:rsidRPr="001D399B">
              <w:rPr>
                <w:sz w:val="28"/>
                <w:szCs w:val="28"/>
              </w:rPr>
              <w:t>Показатели  (оцениваемые параметры)</w:t>
            </w:r>
          </w:p>
        </w:tc>
        <w:tc>
          <w:tcPr>
            <w:tcW w:w="2224" w:type="dxa"/>
          </w:tcPr>
          <w:p w:rsidR="008B7BAC" w:rsidRPr="001D399B" w:rsidRDefault="008B7BAC" w:rsidP="001D399B">
            <w:pPr>
              <w:jc w:val="center"/>
              <w:rPr>
                <w:sz w:val="28"/>
                <w:szCs w:val="28"/>
              </w:rPr>
            </w:pPr>
            <w:r w:rsidRPr="001D399B">
              <w:rPr>
                <w:sz w:val="28"/>
                <w:szCs w:val="28"/>
              </w:rPr>
              <w:t>Критерии</w:t>
            </w:r>
          </w:p>
        </w:tc>
        <w:tc>
          <w:tcPr>
            <w:tcW w:w="2155" w:type="dxa"/>
          </w:tcPr>
          <w:p w:rsidR="008B7BAC" w:rsidRPr="001D399B" w:rsidRDefault="008B7BAC" w:rsidP="001D399B">
            <w:pPr>
              <w:jc w:val="center"/>
              <w:rPr>
                <w:sz w:val="28"/>
                <w:szCs w:val="28"/>
              </w:rPr>
            </w:pPr>
            <w:r w:rsidRPr="001D399B">
              <w:rPr>
                <w:sz w:val="28"/>
                <w:szCs w:val="28"/>
              </w:rPr>
              <w:t>Степень выраженности оцениваемого качества</w:t>
            </w:r>
          </w:p>
        </w:tc>
        <w:tc>
          <w:tcPr>
            <w:tcW w:w="726" w:type="dxa"/>
          </w:tcPr>
          <w:p w:rsidR="008B7BAC" w:rsidRPr="001D399B" w:rsidRDefault="008B7BAC" w:rsidP="001D399B">
            <w:pPr>
              <w:jc w:val="center"/>
              <w:rPr>
                <w:sz w:val="28"/>
                <w:szCs w:val="28"/>
              </w:rPr>
            </w:pPr>
            <w:r w:rsidRPr="001D399B">
              <w:rPr>
                <w:sz w:val="28"/>
                <w:szCs w:val="28"/>
              </w:rPr>
              <w:t>% / кол-во</w:t>
            </w:r>
          </w:p>
          <w:p w:rsidR="008B7BAC" w:rsidRPr="001D399B" w:rsidRDefault="008B7BAC" w:rsidP="001D399B">
            <w:pPr>
              <w:jc w:val="center"/>
              <w:rPr>
                <w:sz w:val="28"/>
                <w:szCs w:val="28"/>
              </w:rPr>
            </w:pPr>
            <w:r w:rsidRPr="001D399B">
              <w:rPr>
                <w:sz w:val="28"/>
                <w:szCs w:val="28"/>
              </w:rPr>
              <w:t xml:space="preserve"> чел.</w:t>
            </w:r>
          </w:p>
        </w:tc>
        <w:tc>
          <w:tcPr>
            <w:tcW w:w="2747" w:type="dxa"/>
          </w:tcPr>
          <w:p w:rsidR="008B7BAC" w:rsidRPr="001D399B" w:rsidRDefault="008B7BAC" w:rsidP="001D399B">
            <w:pPr>
              <w:jc w:val="center"/>
              <w:rPr>
                <w:sz w:val="28"/>
                <w:szCs w:val="28"/>
              </w:rPr>
            </w:pPr>
            <w:r w:rsidRPr="001D399B">
              <w:rPr>
                <w:sz w:val="28"/>
                <w:szCs w:val="28"/>
              </w:rPr>
              <w:t>Методы диагностики</w:t>
            </w:r>
          </w:p>
        </w:tc>
      </w:tr>
      <w:tr w:rsidR="008B7BAC" w:rsidRPr="009C4036" w:rsidTr="001D399B">
        <w:trPr>
          <w:trHeight w:val="960"/>
        </w:trPr>
        <w:tc>
          <w:tcPr>
            <w:tcW w:w="2661" w:type="dxa"/>
            <w:vMerge w:val="restart"/>
          </w:tcPr>
          <w:p w:rsidR="008B7BAC" w:rsidRPr="001D399B" w:rsidRDefault="008B7BAC" w:rsidP="00450789">
            <w:pPr>
              <w:rPr>
                <w:b/>
                <w:sz w:val="28"/>
                <w:szCs w:val="28"/>
              </w:rPr>
            </w:pPr>
            <w:r w:rsidRPr="001D399B">
              <w:rPr>
                <w:b/>
                <w:sz w:val="28"/>
                <w:szCs w:val="28"/>
              </w:rPr>
              <w:t>1.Организационно-волевые качества:</w:t>
            </w:r>
          </w:p>
          <w:p w:rsidR="008B7BAC" w:rsidRPr="001D399B" w:rsidRDefault="008B7BAC" w:rsidP="00450789">
            <w:pPr>
              <w:rPr>
                <w:sz w:val="28"/>
                <w:szCs w:val="28"/>
              </w:rPr>
            </w:pPr>
            <w:r w:rsidRPr="001D399B">
              <w:rPr>
                <w:sz w:val="28"/>
                <w:szCs w:val="28"/>
              </w:rPr>
              <w:t>1.1. Терпение</w:t>
            </w:r>
          </w:p>
          <w:p w:rsidR="008B7BAC" w:rsidRPr="001D399B" w:rsidRDefault="008B7BAC" w:rsidP="001D39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24" w:type="dxa"/>
            <w:vMerge w:val="restart"/>
          </w:tcPr>
          <w:p w:rsidR="008B7BAC" w:rsidRPr="001D399B" w:rsidRDefault="008B7BAC" w:rsidP="001D399B">
            <w:pPr>
              <w:jc w:val="center"/>
              <w:rPr>
                <w:sz w:val="28"/>
                <w:szCs w:val="28"/>
              </w:rPr>
            </w:pPr>
          </w:p>
          <w:p w:rsidR="008B7BAC" w:rsidRPr="001D399B" w:rsidRDefault="008B7BAC" w:rsidP="001D399B">
            <w:pPr>
              <w:jc w:val="both"/>
              <w:rPr>
                <w:sz w:val="28"/>
                <w:szCs w:val="28"/>
              </w:rPr>
            </w:pPr>
          </w:p>
          <w:p w:rsidR="008B7BAC" w:rsidRPr="001D399B" w:rsidRDefault="008B7BAC" w:rsidP="001D399B">
            <w:pPr>
              <w:jc w:val="both"/>
              <w:rPr>
                <w:sz w:val="28"/>
                <w:szCs w:val="28"/>
              </w:rPr>
            </w:pPr>
            <w:r w:rsidRPr="001D399B">
              <w:rPr>
                <w:sz w:val="28"/>
                <w:szCs w:val="28"/>
              </w:rPr>
              <w:t>Способность выдерживать нагрузки, преодолевать трудности</w:t>
            </w:r>
          </w:p>
        </w:tc>
        <w:tc>
          <w:tcPr>
            <w:tcW w:w="2155" w:type="dxa"/>
          </w:tcPr>
          <w:p w:rsidR="008B7BAC" w:rsidRPr="001D399B" w:rsidRDefault="008B7BAC" w:rsidP="001D399B">
            <w:pPr>
              <w:jc w:val="both"/>
              <w:rPr>
                <w:sz w:val="28"/>
                <w:szCs w:val="28"/>
              </w:rPr>
            </w:pPr>
          </w:p>
          <w:p w:rsidR="008B7BAC" w:rsidRPr="001D399B" w:rsidRDefault="008B7BAC" w:rsidP="001D399B">
            <w:pPr>
              <w:jc w:val="both"/>
              <w:rPr>
                <w:sz w:val="28"/>
                <w:szCs w:val="28"/>
              </w:rPr>
            </w:pPr>
          </w:p>
          <w:p w:rsidR="008B7BAC" w:rsidRPr="001D399B" w:rsidRDefault="008B7BAC" w:rsidP="001D399B">
            <w:pPr>
              <w:jc w:val="both"/>
              <w:rPr>
                <w:sz w:val="28"/>
                <w:szCs w:val="28"/>
              </w:rPr>
            </w:pPr>
            <w:r w:rsidRPr="001D399B">
              <w:rPr>
                <w:sz w:val="28"/>
                <w:szCs w:val="28"/>
              </w:rPr>
              <w:t>-терпения хватает меньше чем на ½ занятия</w:t>
            </w:r>
          </w:p>
        </w:tc>
        <w:tc>
          <w:tcPr>
            <w:tcW w:w="726" w:type="dxa"/>
          </w:tcPr>
          <w:p w:rsidR="008B7BAC" w:rsidRPr="001D399B" w:rsidRDefault="008B7BAC" w:rsidP="001D39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47" w:type="dxa"/>
            <w:vMerge w:val="restart"/>
          </w:tcPr>
          <w:p w:rsidR="008B7BAC" w:rsidRPr="001D399B" w:rsidRDefault="008B7BAC" w:rsidP="001D399B">
            <w:pPr>
              <w:jc w:val="center"/>
              <w:rPr>
                <w:sz w:val="28"/>
                <w:szCs w:val="28"/>
              </w:rPr>
            </w:pPr>
            <w:r w:rsidRPr="001D399B">
              <w:rPr>
                <w:sz w:val="28"/>
                <w:szCs w:val="28"/>
              </w:rPr>
              <w:t>наблюдение</w:t>
            </w:r>
          </w:p>
        </w:tc>
      </w:tr>
      <w:tr w:rsidR="008B7BAC" w:rsidRPr="009C4036" w:rsidTr="001D399B">
        <w:trPr>
          <w:trHeight w:val="510"/>
        </w:trPr>
        <w:tc>
          <w:tcPr>
            <w:tcW w:w="2661" w:type="dxa"/>
            <w:vMerge/>
          </w:tcPr>
          <w:p w:rsidR="008B7BAC" w:rsidRPr="001D399B" w:rsidRDefault="008B7BAC" w:rsidP="00450789">
            <w:pPr>
              <w:rPr>
                <w:b/>
                <w:sz w:val="28"/>
                <w:szCs w:val="28"/>
              </w:rPr>
            </w:pPr>
          </w:p>
        </w:tc>
        <w:tc>
          <w:tcPr>
            <w:tcW w:w="2224" w:type="dxa"/>
            <w:vMerge/>
          </w:tcPr>
          <w:p w:rsidR="008B7BAC" w:rsidRPr="001D399B" w:rsidRDefault="008B7BAC" w:rsidP="001D39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55" w:type="dxa"/>
          </w:tcPr>
          <w:p w:rsidR="008B7BAC" w:rsidRPr="001D399B" w:rsidRDefault="008B7BAC" w:rsidP="001D399B">
            <w:pPr>
              <w:jc w:val="both"/>
              <w:rPr>
                <w:sz w:val="28"/>
                <w:szCs w:val="28"/>
              </w:rPr>
            </w:pPr>
            <w:r w:rsidRPr="001D399B">
              <w:rPr>
                <w:sz w:val="28"/>
                <w:szCs w:val="28"/>
              </w:rPr>
              <w:t>- терпения хватает больше чем на ½ занятия</w:t>
            </w:r>
          </w:p>
        </w:tc>
        <w:tc>
          <w:tcPr>
            <w:tcW w:w="726" w:type="dxa"/>
          </w:tcPr>
          <w:p w:rsidR="008B7BAC" w:rsidRPr="001D399B" w:rsidRDefault="008B7BAC" w:rsidP="001D39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47" w:type="dxa"/>
            <w:vMerge/>
          </w:tcPr>
          <w:p w:rsidR="008B7BAC" w:rsidRPr="001D399B" w:rsidRDefault="008B7BAC" w:rsidP="001D399B">
            <w:pPr>
              <w:jc w:val="center"/>
              <w:rPr>
                <w:sz w:val="28"/>
                <w:szCs w:val="28"/>
              </w:rPr>
            </w:pPr>
          </w:p>
        </w:tc>
      </w:tr>
      <w:tr w:rsidR="008B7BAC" w:rsidRPr="009C4036" w:rsidTr="001D399B">
        <w:trPr>
          <w:trHeight w:val="390"/>
        </w:trPr>
        <w:tc>
          <w:tcPr>
            <w:tcW w:w="2661" w:type="dxa"/>
            <w:vMerge/>
          </w:tcPr>
          <w:p w:rsidR="008B7BAC" w:rsidRPr="001D399B" w:rsidRDefault="008B7BAC" w:rsidP="00450789">
            <w:pPr>
              <w:rPr>
                <w:b/>
                <w:sz w:val="28"/>
                <w:szCs w:val="28"/>
              </w:rPr>
            </w:pPr>
          </w:p>
        </w:tc>
        <w:tc>
          <w:tcPr>
            <w:tcW w:w="2224" w:type="dxa"/>
            <w:vMerge/>
          </w:tcPr>
          <w:p w:rsidR="008B7BAC" w:rsidRPr="001D399B" w:rsidRDefault="008B7BAC" w:rsidP="001D39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55" w:type="dxa"/>
          </w:tcPr>
          <w:p w:rsidR="008B7BAC" w:rsidRPr="001D399B" w:rsidRDefault="008B7BAC" w:rsidP="001D399B">
            <w:pPr>
              <w:jc w:val="both"/>
              <w:rPr>
                <w:sz w:val="28"/>
                <w:szCs w:val="28"/>
              </w:rPr>
            </w:pPr>
            <w:r w:rsidRPr="001D399B">
              <w:rPr>
                <w:sz w:val="28"/>
                <w:szCs w:val="28"/>
              </w:rPr>
              <w:t>- терпения хватает на все занятие</w:t>
            </w:r>
          </w:p>
        </w:tc>
        <w:tc>
          <w:tcPr>
            <w:tcW w:w="726" w:type="dxa"/>
          </w:tcPr>
          <w:p w:rsidR="008B7BAC" w:rsidRPr="001D399B" w:rsidRDefault="008B7BAC" w:rsidP="001D39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47" w:type="dxa"/>
            <w:vMerge/>
          </w:tcPr>
          <w:p w:rsidR="008B7BAC" w:rsidRPr="001D399B" w:rsidRDefault="008B7BAC" w:rsidP="001D399B">
            <w:pPr>
              <w:jc w:val="center"/>
              <w:rPr>
                <w:sz w:val="28"/>
                <w:szCs w:val="28"/>
              </w:rPr>
            </w:pPr>
          </w:p>
        </w:tc>
      </w:tr>
      <w:tr w:rsidR="008B7BAC" w:rsidRPr="009C4036" w:rsidTr="001D399B">
        <w:trPr>
          <w:trHeight w:val="435"/>
        </w:trPr>
        <w:tc>
          <w:tcPr>
            <w:tcW w:w="2661" w:type="dxa"/>
            <w:vMerge w:val="restart"/>
          </w:tcPr>
          <w:p w:rsidR="008B7BAC" w:rsidRPr="001D399B" w:rsidRDefault="008B7BAC" w:rsidP="00450789">
            <w:pPr>
              <w:rPr>
                <w:sz w:val="28"/>
                <w:szCs w:val="28"/>
              </w:rPr>
            </w:pPr>
            <w:r w:rsidRPr="001D399B">
              <w:rPr>
                <w:sz w:val="28"/>
                <w:szCs w:val="28"/>
              </w:rPr>
              <w:t>1.2. Воля</w:t>
            </w:r>
          </w:p>
        </w:tc>
        <w:tc>
          <w:tcPr>
            <w:tcW w:w="2224" w:type="dxa"/>
            <w:vMerge w:val="restart"/>
          </w:tcPr>
          <w:p w:rsidR="008B7BAC" w:rsidRPr="001D399B" w:rsidRDefault="008B7BAC" w:rsidP="001D399B">
            <w:pPr>
              <w:jc w:val="both"/>
              <w:rPr>
                <w:sz w:val="28"/>
                <w:szCs w:val="28"/>
              </w:rPr>
            </w:pPr>
            <w:r w:rsidRPr="001D399B">
              <w:rPr>
                <w:sz w:val="28"/>
                <w:szCs w:val="28"/>
              </w:rPr>
              <w:t>Способность активно побуждать себя к практическим действиям</w:t>
            </w:r>
          </w:p>
        </w:tc>
        <w:tc>
          <w:tcPr>
            <w:tcW w:w="2155" w:type="dxa"/>
          </w:tcPr>
          <w:p w:rsidR="008B7BAC" w:rsidRPr="001D399B" w:rsidRDefault="008B7BAC" w:rsidP="001D399B">
            <w:pPr>
              <w:jc w:val="both"/>
              <w:rPr>
                <w:sz w:val="28"/>
                <w:szCs w:val="28"/>
              </w:rPr>
            </w:pPr>
            <w:r w:rsidRPr="001D399B">
              <w:rPr>
                <w:sz w:val="28"/>
                <w:szCs w:val="28"/>
              </w:rPr>
              <w:t>- волевые усилия побуждаются извне</w:t>
            </w:r>
          </w:p>
        </w:tc>
        <w:tc>
          <w:tcPr>
            <w:tcW w:w="726" w:type="dxa"/>
          </w:tcPr>
          <w:p w:rsidR="008B7BAC" w:rsidRPr="001D399B" w:rsidRDefault="008B7BAC" w:rsidP="001D39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47" w:type="dxa"/>
            <w:vMerge w:val="restart"/>
          </w:tcPr>
          <w:p w:rsidR="008B7BAC" w:rsidRPr="001D399B" w:rsidRDefault="008B7BAC" w:rsidP="001D399B">
            <w:pPr>
              <w:jc w:val="center"/>
              <w:rPr>
                <w:sz w:val="28"/>
                <w:szCs w:val="28"/>
              </w:rPr>
            </w:pPr>
            <w:r w:rsidRPr="001D399B">
              <w:rPr>
                <w:sz w:val="28"/>
                <w:szCs w:val="28"/>
              </w:rPr>
              <w:t>наблюдение</w:t>
            </w:r>
          </w:p>
        </w:tc>
      </w:tr>
      <w:tr w:rsidR="008B7BAC" w:rsidRPr="009C4036" w:rsidTr="001D399B">
        <w:trPr>
          <w:trHeight w:val="135"/>
        </w:trPr>
        <w:tc>
          <w:tcPr>
            <w:tcW w:w="2661" w:type="dxa"/>
            <w:vMerge/>
          </w:tcPr>
          <w:p w:rsidR="008B7BAC" w:rsidRPr="001D399B" w:rsidRDefault="008B7BAC" w:rsidP="00450789">
            <w:pPr>
              <w:rPr>
                <w:sz w:val="28"/>
                <w:szCs w:val="28"/>
              </w:rPr>
            </w:pPr>
          </w:p>
        </w:tc>
        <w:tc>
          <w:tcPr>
            <w:tcW w:w="2224" w:type="dxa"/>
            <w:vMerge/>
          </w:tcPr>
          <w:p w:rsidR="008B7BAC" w:rsidRPr="001D399B" w:rsidRDefault="008B7BAC" w:rsidP="001D399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55" w:type="dxa"/>
          </w:tcPr>
          <w:p w:rsidR="008B7BAC" w:rsidRPr="001D399B" w:rsidRDefault="008B7BAC" w:rsidP="001D399B">
            <w:pPr>
              <w:jc w:val="both"/>
              <w:rPr>
                <w:sz w:val="28"/>
                <w:szCs w:val="28"/>
              </w:rPr>
            </w:pPr>
            <w:r w:rsidRPr="001D399B">
              <w:rPr>
                <w:sz w:val="28"/>
                <w:szCs w:val="28"/>
              </w:rPr>
              <w:t>- иногда самими детьми</w:t>
            </w:r>
          </w:p>
        </w:tc>
        <w:tc>
          <w:tcPr>
            <w:tcW w:w="726" w:type="dxa"/>
          </w:tcPr>
          <w:p w:rsidR="008B7BAC" w:rsidRPr="001D399B" w:rsidRDefault="008B7BAC" w:rsidP="001D39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47" w:type="dxa"/>
            <w:vMerge/>
          </w:tcPr>
          <w:p w:rsidR="008B7BAC" w:rsidRPr="001D399B" w:rsidRDefault="008B7BAC" w:rsidP="001D399B">
            <w:pPr>
              <w:jc w:val="center"/>
              <w:rPr>
                <w:sz w:val="28"/>
                <w:szCs w:val="28"/>
              </w:rPr>
            </w:pPr>
          </w:p>
        </w:tc>
      </w:tr>
      <w:tr w:rsidR="008B7BAC" w:rsidRPr="009C4036" w:rsidTr="001D399B">
        <w:trPr>
          <w:trHeight w:val="330"/>
        </w:trPr>
        <w:tc>
          <w:tcPr>
            <w:tcW w:w="2661" w:type="dxa"/>
            <w:vMerge/>
          </w:tcPr>
          <w:p w:rsidR="008B7BAC" w:rsidRPr="001D399B" w:rsidRDefault="008B7BAC" w:rsidP="00450789">
            <w:pPr>
              <w:rPr>
                <w:sz w:val="28"/>
                <w:szCs w:val="28"/>
              </w:rPr>
            </w:pPr>
          </w:p>
        </w:tc>
        <w:tc>
          <w:tcPr>
            <w:tcW w:w="2224" w:type="dxa"/>
            <w:vMerge/>
          </w:tcPr>
          <w:p w:rsidR="008B7BAC" w:rsidRPr="001D399B" w:rsidRDefault="008B7BAC" w:rsidP="001D399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55" w:type="dxa"/>
          </w:tcPr>
          <w:p w:rsidR="008B7BAC" w:rsidRPr="001D399B" w:rsidRDefault="008B7BAC" w:rsidP="001D399B">
            <w:pPr>
              <w:jc w:val="both"/>
              <w:rPr>
                <w:sz w:val="28"/>
                <w:szCs w:val="28"/>
              </w:rPr>
            </w:pPr>
            <w:r w:rsidRPr="001D399B">
              <w:rPr>
                <w:sz w:val="28"/>
                <w:szCs w:val="28"/>
              </w:rPr>
              <w:t>- всегда самими детьми</w:t>
            </w:r>
          </w:p>
        </w:tc>
        <w:tc>
          <w:tcPr>
            <w:tcW w:w="726" w:type="dxa"/>
          </w:tcPr>
          <w:p w:rsidR="008B7BAC" w:rsidRPr="001D399B" w:rsidRDefault="008B7BAC" w:rsidP="001D39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47" w:type="dxa"/>
            <w:vMerge/>
          </w:tcPr>
          <w:p w:rsidR="008B7BAC" w:rsidRPr="001D399B" w:rsidRDefault="008B7BAC" w:rsidP="001D399B">
            <w:pPr>
              <w:jc w:val="center"/>
              <w:rPr>
                <w:sz w:val="28"/>
                <w:szCs w:val="28"/>
              </w:rPr>
            </w:pPr>
          </w:p>
        </w:tc>
      </w:tr>
      <w:tr w:rsidR="008B7BAC" w:rsidRPr="009C4036" w:rsidTr="001D399B">
        <w:trPr>
          <w:trHeight w:val="645"/>
        </w:trPr>
        <w:tc>
          <w:tcPr>
            <w:tcW w:w="2661" w:type="dxa"/>
            <w:vMerge w:val="restart"/>
          </w:tcPr>
          <w:p w:rsidR="008B7BAC" w:rsidRPr="001D399B" w:rsidRDefault="008B7BAC" w:rsidP="00450789">
            <w:pPr>
              <w:rPr>
                <w:sz w:val="28"/>
                <w:szCs w:val="28"/>
              </w:rPr>
            </w:pPr>
            <w:r w:rsidRPr="001D399B">
              <w:rPr>
                <w:sz w:val="28"/>
                <w:szCs w:val="28"/>
              </w:rPr>
              <w:t>1.3. Самоконтроль</w:t>
            </w:r>
          </w:p>
        </w:tc>
        <w:tc>
          <w:tcPr>
            <w:tcW w:w="2224" w:type="dxa"/>
            <w:vMerge w:val="restart"/>
          </w:tcPr>
          <w:p w:rsidR="008B7BAC" w:rsidRPr="001D399B" w:rsidRDefault="008B7BAC" w:rsidP="001D399B">
            <w:pPr>
              <w:jc w:val="both"/>
              <w:rPr>
                <w:sz w:val="28"/>
                <w:szCs w:val="28"/>
              </w:rPr>
            </w:pPr>
            <w:r w:rsidRPr="001D399B">
              <w:rPr>
                <w:sz w:val="28"/>
                <w:szCs w:val="28"/>
              </w:rPr>
              <w:t>Умение контролировать свои поступки</w:t>
            </w:r>
          </w:p>
        </w:tc>
        <w:tc>
          <w:tcPr>
            <w:tcW w:w="2155" w:type="dxa"/>
          </w:tcPr>
          <w:p w:rsidR="008B7BAC" w:rsidRPr="001D399B" w:rsidRDefault="008B7BAC" w:rsidP="001D399B">
            <w:pPr>
              <w:jc w:val="both"/>
              <w:rPr>
                <w:sz w:val="28"/>
                <w:szCs w:val="28"/>
              </w:rPr>
            </w:pPr>
            <w:r w:rsidRPr="001D399B">
              <w:rPr>
                <w:sz w:val="28"/>
                <w:szCs w:val="28"/>
              </w:rPr>
              <w:t>- находятся постоянно под воздействием контроля извне</w:t>
            </w:r>
          </w:p>
        </w:tc>
        <w:tc>
          <w:tcPr>
            <w:tcW w:w="726" w:type="dxa"/>
          </w:tcPr>
          <w:p w:rsidR="008B7BAC" w:rsidRPr="001D399B" w:rsidRDefault="008B7BAC" w:rsidP="001D39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47" w:type="dxa"/>
            <w:vMerge w:val="restart"/>
          </w:tcPr>
          <w:p w:rsidR="008B7BAC" w:rsidRPr="001D399B" w:rsidRDefault="008B7BAC" w:rsidP="001D399B">
            <w:pPr>
              <w:jc w:val="center"/>
              <w:rPr>
                <w:sz w:val="28"/>
                <w:szCs w:val="28"/>
              </w:rPr>
            </w:pPr>
            <w:r w:rsidRPr="001D399B">
              <w:rPr>
                <w:sz w:val="28"/>
                <w:szCs w:val="28"/>
              </w:rPr>
              <w:t>наблюдение</w:t>
            </w:r>
          </w:p>
        </w:tc>
      </w:tr>
      <w:tr w:rsidR="008B7BAC" w:rsidRPr="009C4036" w:rsidTr="001D399B">
        <w:trPr>
          <w:trHeight w:val="480"/>
        </w:trPr>
        <w:tc>
          <w:tcPr>
            <w:tcW w:w="2661" w:type="dxa"/>
            <w:vMerge/>
          </w:tcPr>
          <w:p w:rsidR="008B7BAC" w:rsidRPr="001D399B" w:rsidRDefault="008B7BAC" w:rsidP="00450789">
            <w:pPr>
              <w:rPr>
                <w:sz w:val="28"/>
                <w:szCs w:val="28"/>
              </w:rPr>
            </w:pPr>
          </w:p>
        </w:tc>
        <w:tc>
          <w:tcPr>
            <w:tcW w:w="2224" w:type="dxa"/>
            <w:vMerge/>
          </w:tcPr>
          <w:p w:rsidR="008B7BAC" w:rsidRPr="001D399B" w:rsidRDefault="008B7BAC" w:rsidP="001D399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55" w:type="dxa"/>
          </w:tcPr>
          <w:p w:rsidR="008B7BAC" w:rsidRPr="001D399B" w:rsidRDefault="008B7BAC" w:rsidP="001D399B">
            <w:pPr>
              <w:jc w:val="both"/>
              <w:rPr>
                <w:sz w:val="28"/>
                <w:szCs w:val="28"/>
              </w:rPr>
            </w:pPr>
            <w:r w:rsidRPr="001D399B">
              <w:rPr>
                <w:sz w:val="28"/>
                <w:szCs w:val="28"/>
              </w:rPr>
              <w:t>- периодически контролируют себя сами</w:t>
            </w:r>
          </w:p>
        </w:tc>
        <w:tc>
          <w:tcPr>
            <w:tcW w:w="726" w:type="dxa"/>
          </w:tcPr>
          <w:p w:rsidR="008B7BAC" w:rsidRPr="001D399B" w:rsidRDefault="008B7BAC" w:rsidP="001D39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47" w:type="dxa"/>
            <w:vMerge/>
          </w:tcPr>
          <w:p w:rsidR="008B7BAC" w:rsidRPr="001D399B" w:rsidRDefault="008B7BAC" w:rsidP="001D399B">
            <w:pPr>
              <w:jc w:val="center"/>
              <w:rPr>
                <w:sz w:val="28"/>
                <w:szCs w:val="28"/>
              </w:rPr>
            </w:pPr>
          </w:p>
        </w:tc>
      </w:tr>
      <w:tr w:rsidR="008B7BAC" w:rsidRPr="009C4036" w:rsidTr="001D399B">
        <w:trPr>
          <w:trHeight w:val="465"/>
        </w:trPr>
        <w:tc>
          <w:tcPr>
            <w:tcW w:w="2661" w:type="dxa"/>
            <w:vMerge/>
          </w:tcPr>
          <w:p w:rsidR="008B7BAC" w:rsidRPr="001D399B" w:rsidRDefault="008B7BAC" w:rsidP="00450789">
            <w:pPr>
              <w:rPr>
                <w:sz w:val="28"/>
                <w:szCs w:val="28"/>
              </w:rPr>
            </w:pPr>
          </w:p>
        </w:tc>
        <w:tc>
          <w:tcPr>
            <w:tcW w:w="2224" w:type="dxa"/>
            <w:vMerge/>
          </w:tcPr>
          <w:p w:rsidR="008B7BAC" w:rsidRPr="001D399B" w:rsidRDefault="008B7BAC" w:rsidP="001D399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55" w:type="dxa"/>
          </w:tcPr>
          <w:p w:rsidR="008B7BAC" w:rsidRPr="001D399B" w:rsidRDefault="008B7BAC" w:rsidP="001D399B">
            <w:pPr>
              <w:jc w:val="both"/>
              <w:rPr>
                <w:sz w:val="28"/>
                <w:szCs w:val="28"/>
              </w:rPr>
            </w:pPr>
            <w:r w:rsidRPr="001D399B">
              <w:rPr>
                <w:sz w:val="28"/>
                <w:szCs w:val="28"/>
              </w:rPr>
              <w:t>- постоянно контролируют себя сами</w:t>
            </w:r>
          </w:p>
        </w:tc>
        <w:tc>
          <w:tcPr>
            <w:tcW w:w="726" w:type="dxa"/>
          </w:tcPr>
          <w:p w:rsidR="008B7BAC" w:rsidRPr="001D399B" w:rsidRDefault="008B7BAC" w:rsidP="001D39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47" w:type="dxa"/>
            <w:vMerge/>
          </w:tcPr>
          <w:p w:rsidR="008B7BAC" w:rsidRPr="001D399B" w:rsidRDefault="008B7BAC" w:rsidP="001D399B">
            <w:pPr>
              <w:jc w:val="center"/>
              <w:rPr>
                <w:sz w:val="28"/>
                <w:szCs w:val="28"/>
              </w:rPr>
            </w:pPr>
          </w:p>
        </w:tc>
      </w:tr>
      <w:tr w:rsidR="008B7BAC" w:rsidRPr="009C4036" w:rsidTr="001D399B">
        <w:trPr>
          <w:trHeight w:val="244"/>
        </w:trPr>
        <w:tc>
          <w:tcPr>
            <w:tcW w:w="2661" w:type="dxa"/>
            <w:vMerge w:val="restart"/>
          </w:tcPr>
          <w:p w:rsidR="008B7BAC" w:rsidRPr="001D399B" w:rsidRDefault="008B7BAC" w:rsidP="00450789">
            <w:pPr>
              <w:rPr>
                <w:b/>
                <w:sz w:val="28"/>
                <w:szCs w:val="28"/>
              </w:rPr>
            </w:pPr>
            <w:r w:rsidRPr="001D399B">
              <w:rPr>
                <w:b/>
                <w:sz w:val="28"/>
                <w:szCs w:val="28"/>
              </w:rPr>
              <w:t>2.Ориентационные качества:</w:t>
            </w:r>
          </w:p>
          <w:p w:rsidR="008B7BAC" w:rsidRPr="001D399B" w:rsidRDefault="008B7BAC" w:rsidP="00450789">
            <w:pPr>
              <w:rPr>
                <w:sz w:val="28"/>
                <w:szCs w:val="28"/>
              </w:rPr>
            </w:pPr>
            <w:r w:rsidRPr="001D399B">
              <w:rPr>
                <w:sz w:val="28"/>
                <w:szCs w:val="28"/>
              </w:rPr>
              <w:t>2.1. Самооценка</w:t>
            </w:r>
          </w:p>
        </w:tc>
        <w:tc>
          <w:tcPr>
            <w:tcW w:w="2224" w:type="dxa"/>
            <w:vMerge w:val="restart"/>
          </w:tcPr>
          <w:p w:rsidR="008B7BAC" w:rsidRPr="001D399B" w:rsidRDefault="008B7BAC" w:rsidP="001D399B">
            <w:pPr>
              <w:jc w:val="both"/>
              <w:rPr>
                <w:sz w:val="28"/>
                <w:szCs w:val="28"/>
              </w:rPr>
            </w:pPr>
          </w:p>
          <w:p w:rsidR="008B7BAC" w:rsidRPr="001D399B" w:rsidRDefault="008B7BAC" w:rsidP="001D399B">
            <w:pPr>
              <w:jc w:val="both"/>
              <w:rPr>
                <w:sz w:val="28"/>
                <w:szCs w:val="28"/>
              </w:rPr>
            </w:pPr>
            <w:r w:rsidRPr="001D399B">
              <w:rPr>
                <w:sz w:val="28"/>
                <w:szCs w:val="28"/>
              </w:rPr>
              <w:t>Способность оценивать себя адекватно реальным достижениям</w:t>
            </w:r>
          </w:p>
        </w:tc>
        <w:tc>
          <w:tcPr>
            <w:tcW w:w="2155" w:type="dxa"/>
          </w:tcPr>
          <w:p w:rsidR="008B7BAC" w:rsidRPr="001D399B" w:rsidRDefault="008B7BAC" w:rsidP="001D399B">
            <w:pPr>
              <w:jc w:val="both"/>
              <w:rPr>
                <w:sz w:val="28"/>
                <w:szCs w:val="28"/>
              </w:rPr>
            </w:pPr>
            <w:r w:rsidRPr="001D399B">
              <w:rPr>
                <w:sz w:val="28"/>
                <w:szCs w:val="28"/>
              </w:rPr>
              <w:t>- завышенная</w:t>
            </w:r>
          </w:p>
        </w:tc>
        <w:tc>
          <w:tcPr>
            <w:tcW w:w="726" w:type="dxa"/>
          </w:tcPr>
          <w:p w:rsidR="008B7BAC" w:rsidRPr="001D399B" w:rsidRDefault="008B7BAC" w:rsidP="001D39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47" w:type="dxa"/>
            <w:vMerge w:val="restart"/>
          </w:tcPr>
          <w:p w:rsidR="008B7BAC" w:rsidRPr="001D399B" w:rsidRDefault="008B7BAC" w:rsidP="001D399B">
            <w:pPr>
              <w:jc w:val="center"/>
              <w:rPr>
                <w:sz w:val="28"/>
                <w:szCs w:val="28"/>
              </w:rPr>
            </w:pPr>
            <w:r w:rsidRPr="001D399B">
              <w:rPr>
                <w:sz w:val="28"/>
                <w:szCs w:val="28"/>
              </w:rPr>
              <w:t>Диагностические тесты</w:t>
            </w:r>
          </w:p>
        </w:tc>
      </w:tr>
      <w:tr w:rsidR="008B7BAC" w:rsidRPr="009C4036" w:rsidTr="001D399B">
        <w:trPr>
          <w:trHeight w:val="315"/>
        </w:trPr>
        <w:tc>
          <w:tcPr>
            <w:tcW w:w="2661" w:type="dxa"/>
            <w:vMerge/>
          </w:tcPr>
          <w:p w:rsidR="008B7BAC" w:rsidRPr="001D399B" w:rsidRDefault="008B7BAC" w:rsidP="00450789">
            <w:pPr>
              <w:rPr>
                <w:b/>
                <w:sz w:val="28"/>
                <w:szCs w:val="28"/>
              </w:rPr>
            </w:pPr>
          </w:p>
        </w:tc>
        <w:tc>
          <w:tcPr>
            <w:tcW w:w="2224" w:type="dxa"/>
            <w:vMerge/>
          </w:tcPr>
          <w:p w:rsidR="008B7BAC" w:rsidRPr="001D399B" w:rsidRDefault="008B7BAC" w:rsidP="001D399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55" w:type="dxa"/>
          </w:tcPr>
          <w:p w:rsidR="008B7BAC" w:rsidRPr="001D399B" w:rsidRDefault="008B7BAC" w:rsidP="001D399B">
            <w:pPr>
              <w:jc w:val="both"/>
              <w:rPr>
                <w:sz w:val="28"/>
                <w:szCs w:val="28"/>
              </w:rPr>
            </w:pPr>
            <w:r w:rsidRPr="001D399B">
              <w:rPr>
                <w:sz w:val="28"/>
                <w:szCs w:val="28"/>
              </w:rPr>
              <w:t>-заниженная</w:t>
            </w:r>
          </w:p>
        </w:tc>
        <w:tc>
          <w:tcPr>
            <w:tcW w:w="726" w:type="dxa"/>
          </w:tcPr>
          <w:p w:rsidR="008B7BAC" w:rsidRPr="001D399B" w:rsidRDefault="008B7BAC" w:rsidP="001D39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47" w:type="dxa"/>
            <w:vMerge/>
          </w:tcPr>
          <w:p w:rsidR="008B7BAC" w:rsidRPr="001D399B" w:rsidRDefault="008B7BAC" w:rsidP="001D399B">
            <w:pPr>
              <w:jc w:val="center"/>
              <w:rPr>
                <w:sz w:val="28"/>
                <w:szCs w:val="28"/>
              </w:rPr>
            </w:pPr>
          </w:p>
        </w:tc>
      </w:tr>
      <w:tr w:rsidR="008B7BAC" w:rsidRPr="009C4036" w:rsidTr="001D399B">
        <w:trPr>
          <w:trHeight w:val="375"/>
        </w:trPr>
        <w:tc>
          <w:tcPr>
            <w:tcW w:w="2661" w:type="dxa"/>
            <w:vMerge/>
          </w:tcPr>
          <w:p w:rsidR="008B7BAC" w:rsidRPr="001D399B" w:rsidRDefault="008B7BAC" w:rsidP="00450789">
            <w:pPr>
              <w:rPr>
                <w:b/>
                <w:sz w:val="28"/>
                <w:szCs w:val="28"/>
              </w:rPr>
            </w:pPr>
          </w:p>
        </w:tc>
        <w:tc>
          <w:tcPr>
            <w:tcW w:w="2224" w:type="dxa"/>
            <w:vMerge/>
          </w:tcPr>
          <w:p w:rsidR="008B7BAC" w:rsidRPr="001D399B" w:rsidRDefault="008B7BAC" w:rsidP="001D399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55" w:type="dxa"/>
          </w:tcPr>
          <w:p w:rsidR="008B7BAC" w:rsidRPr="001D399B" w:rsidRDefault="008B7BAC" w:rsidP="001D399B">
            <w:pPr>
              <w:jc w:val="both"/>
              <w:rPr>
                <w:sz w:val="28"/>
                <w:szCs w:val="28"/>
              </w:rPr>
            </w:pPr>
            <w:r w:rsidRPr="001D399B">
              <w:rPr>
                <w:sz w:val="28"/>
                <w:szCs w:val="28"/>
              </w:rPr>
              <w:t>- нормальная</w:t>
            </w:r>
          </w:p>
        </w:tc>
        <w:tc>
          <w:tcPr>
            <w:tcW w:w="726" w:type="dxa"/>
          </w:tcPr>
          <w:p w:rsidR="008B7BAC" w:rsidRPr="001D399B" w:rsidRDefault="008B7BAC" w:rsidP="001D39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47" w:type="dxa"/>
            <w:vMerge/>
          </w:tcPr>
          <w:p w:rsidR="008B7BAC" w:rsidRPr="001D399B" w:rsidRDefault="008B7BAC" w:rsidP="001D399B">
            <w:pPr>
              <w:jc w:val="center"/>
              <w:rPr>
                <w:sz w:val="28"/>
                <w:szCs w:val="28"/>
              </w:rPr>
            </w:pPr>
          </w:p>
        </w:tc>
      </w:tr>
      <w:tr w:rsidR="008B7BAC" w:rsidRPr="009C4036" w:rsidTr="001D399B">
        <w:trPr>
          <w:trHeight w:val="435"/>
        </w:trPr>
        <w:tc>
          <w:tcPr>
            <w:tcW w:w="2661" w:type="dxa"/>
            <w:vMerge w:val="restart"/>
          </w:tcPr>
          <w:p w:rsidR="008B7BAC" w:rsidRPr="001D399B" w:rsidRDefault="008B7BAC" w:rsidP="00450789">
            <w:pPr>
              <w:rPr>
                <w:sz w:val="28"/>
                <w:szCs w:val="28"/>
              </w:rPr>
            </w:pPr>
            <w:r w:rsidRPr="001D399B">
              <w:rPr>
                <w:sz w:val="28"/>
                <w:szCs w:val="28"/>
              </w:rPr>
              <w:t>2.2. Интерес к занятиям в д/о</w:t>
            </w:r>
          </w:p>
        </w:tc>
        <w:tc>
          <w:tcPr>
            <w:tcW w:w="2224" w:type="dxa"/>
            <w:vMerge w:val="restart"/>
          </w:tcPr>
          <w:p w:rsidR="008B7BAC" w:rsidRPr="001D399B" w:rsidRDefault="008B7BAC" w:rsidP="001D399B">
            <w:pPr>
              <w:jc w:val="both"/>
              <w:rPr>
                <w:sz w:val="28"/>
                <w:szCs w:val="28"/>
              </w:rPr>
            </w:pPr>
            <w:r w:rsidRPr="001D399B">
              <w:rPr>
                <w:sz w:val="28"/>
                <w:szCs w:val="28"/>
              </w:rPr>
              <w:t>Осознанное участие детей в освоении образовательной программы</w:t>
            </w:r>
          </w:p>
        </w:tc>
        <w:tc>
          <w:tcPr>
            <w:tcW w:w="2155" w:type="dxa"/>
          </w:tcPr>
          <w:p w:rsidR="008B7BAC" w:rsidRPr="001D399B" w:rsidRDefault="008B7BAC" w:rsidP="001D399B">
            <w:pPr>
              <w:jc w:val="both"/>
              <w:rPr>
                <w:sz w:val="28"/>
                <w:szCs w:val="28"/>
              </w:rPr>
            </w:pPr>
            <w:r w:rsidRPr="001D399B">
              <w:rPr>
                <w:sz w:val="28"/>
                <w:szCs w:val="28"/>
              </w:rPr>
              <w:t>- интерес продиктован извне</w:t>
            </w:r>
          </w:p>
        </w:tc>
        <w:tc>
          <w:tcPr>
            <w:tcW w:w="726" w:type="dxa"/>
          </w:tcPr>
          <w:p w:rsidR="008B7BAC" w:rsidRPr="001D399B" w:rsidRDefault="008B7BAC" w:rsidP="001D39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47" w:type="dxa"/>
            <w:vMerge w:val="restart"/>
          </w:tcPr>
          <w:p w:rsidR="008B7BAC" w:rsidRPr="001D399B" w:rsidRDefault="008B7BAC" w:rsidP="001D399B">
            <w:pPr>
              <w:jc w:val="center"/>
              <w:rPr>
                <w:sz w:val="28"/>
                <w:szCs w:val="28"/>
              </w:rPr>
            </w:pPr>
            <w:r w:rsidRPr="001D399B">
              <w:rPr>
                <w:sz w:val="28"/>
                <w:szCs w:val="28"/>
              </w:rPr>
              <w:t>Диагностический тест</w:t>
            </w:r>
          </w:p>
        </w:tc>
      </w:tr>
      <w:tr w:rsidR="008B7BAC" w:rsidRPr="009C4036" w:rsidTr="001D399B">
        <w:trPr>
          <w:trHeight w:val="510"/>
        </w:trPr>
        <w:tc>
          <w:tcPr>
            <w:tcW w:w="2661" w:type="dxa"/>
            <w:vMerge/>
          </w:tcPr>
          <w:p w:rsidR="008B7BAC" w:rsidRPr="001D399B" w:rsidRDefault="008B7BAC" w:rsidP="00450789">
            <w:pPr>
              <w:rPr>
                <w:sz w:val="28"/>
                <w:szCs w:val="28"/>
              </w:rPr>
            </w:pPr>
          </w:p>
        </w:tc>
        <w:tc>
          <w:tcPr>
            <w:tcW w:w="2224" w:type="dxa"/>
            <w:vMerge/>
          </w:tcPr>
          <w:p w:rsidR="008B7BAC" w:rsidRPr="001D399B" w:rsidRDefault="008B7BAC" w:rsidP="001D399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55" w:type="dxa"/>
          </w:tcPr>
          <w:p w:rsidR="008B7BAC" w:rsidRPr="001D399B" w:rsidRDefault="008B7BAC" w:rsidP="001D399B">
            <w:pPr>
              <w:jc w:val="both"/>
              <w:rPr>
                <w:sz w:val="28"/>
                <w:szCs w:val="28"/>
              </w:rPr>
            </w:pPr>
            <w:r w:rsidRPr="001D399B">
              <w:rPr>
                <w:sz w:val="28"/>
                <w:szCs w:val="28"/>
              </w:rPr>
              <w:t>- интерес периодически поддерживается самим</w:t>
            </w:r>
          </w:p>
        </w:tc>
        <w:tc>
          <w:tcPr>
            <w:tcW w:w="726" w:type="dxa"/>
          </w:tcPr>
          <w:p w:rsidR="008B7BAC" w:rsidRPr="001D399B" w:rsidRDefault="008B7BAC" w:rsidP="001D39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47" w:type="dxa"/>
            <w:vMerge/>
          </w:tcPr>
          <w:p w:rsidR="008B7BAC" w:rsidRPr="001D399B" w:rsidRDefault="008B7BAC" w:rsidP="001D399B">
            <w:pPr>
              <w:jc w:val="center"/>
              <w:rPr>
                <w:sz w:val="28"/>
                <w:szCs w:val="28"/>
              </w:rPr>
            </w:pPr>
          </w:p>
        </w:tc>
      </w:tr>
      <w:tr w:rsidR="008B7BAC" w:rsidRPr="009C4036" w:rsidTr="001D399B">
        <w:trPr>
          <w:trHeight w:val="630"/>
        </w:trPr>
        <w:tc>
          <w:tcPr>
            <w:tcW w:w="2661" w:type="dxa"/>
            <w:vMerge/>
          </w:tcPr>
          <w:p w:rsidR="008B7BAC" w:rsidRPr="001D399B" w:rsidRDefault="008B7BAC" w:rsidP="00450789">
            <w:pPr>
              <w:rPr>
                <w:sz w:val="28"/>
                <w:szCs w:val="28"/>
              </w:rPr>
            </w:pPr>
          </w:p>
        </w:tc>
        <w:tc>
          <w:tcPr>
            <w:tcW w:w="2224" w:type="dxa"/>
            <w:vMerge/>
          </w:tcPr>
          <w:p w:rsidR="008B7BAC" w:rsidRPr="001D399B" w:rsidRDefault="008B7BAC" w:rsidP="001D399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55" w:type="dxa"/>
          </w:tcPr>
          <w:p w:rsidR="008B7BAC" w:rsidRPr="001D399B" w:rsidRDefault="008B7BAC" w:rsidP="001D399B">
            <w:pPr>
              <w:jc w:val="both"/>
              <w:rPr>
                <w:sz w:val="28"/>
                <w:szCs w:val="28"/>
              </w:rPr>
            </w:pPr>
            <w:r w:rsidRPr="001D399B">
              <w:rPr>
                <w:sz w:val="28"/>
                <w:szCs w:val="28"/>
              </w:rPr>
              <w:t>- интерес постоянно поддерживается самостоятельно</w:t>
            </w:r>
          </w:p>
        </w:tc>
        <w:tc>
          <w:tcPr>
            <w:tcW w:w="726" w:type="dxa"/>
          </w:tcPr>
          <w:p w:rsidR="008B7BAC" w:rsidRPr="001D399B" w:rsidRDefault="008B7BAC" w:rsidP="001D39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47" w:type="dxa"/>
            <w:vMerge/>
          </w:tcPr>
          <w:p w:rsidR="008B7BAC" w:rsidRPr="001D399B" w:rsidRDefault="008B7BAC" w:rsidP="001D399B">
            <w:pPr>
              <w:jc w:val="center"/>
              <w:rPr>
                <w:sz w:val="28"/>
                <w:szCs w:val="28"/>
              </w:rPr>
            </w:pPr>
          </w:p>
        </w:tc>
      </w:tr>
      <w:tr w:rsidR="008B7BAC" w:rsidRPr="009C4036" w:rsidTr="001D399B">
        <w:trPr>
          <w:trHeight w:val="555"/>
        </w:trPr>
        <w:tc>
          <w:tcPr>
            <w:tcW w:w="2661" w:type="dxa"/>
            <w:vMerge w:val="restart"/>
          </w:tcPr>
          <w:p w:rsidR="008B7BAC" w:rsidRPr="001D399B" w:rsidRDefault="008B7BAC" w:rsidP="00450789">
            <w:pPr>
              <w:rPr>
                <w:b/>
                <w:sz w:val="28"/>
                <w:szCs w:val="28"/>
              </w:rPr>
            </w:pPr>
            <w:r w:rsidRPr="001D399B">
              <w:rPr>
                <w:b/>
                <w:sz w:val="28"/>
                <w:szCs w:val="28"/>
              </w:rPr>
              <w:t>3. Поведенческие качества:</w:t>
            </w:r>
          </w:p>
          <w:p w:rsidR="008B7BAC" w:rsidRPr="001D399B" w:rsidRDefault="008B7BAC" w:rsidP="00450789">
            <w:pPr>
              <w:rPr>
                <w:sz w:val="28"/>
                <w:szCs w:val="28"/>
              </w:rPr>
            </w:pPr>
            <w:r w:rsidRPr="001D399B">
              <w:rPr>
                <w:sz w:val="28"/>
                <w:szCs w:val="28"/>
              </w:rPr>
              <w:t>3.1. Конфликтность</w:t>
            </w:r>
          </w:p>
        </w:tc>
        <w:tc>
          <w:tcPr>
            <w:tcW w:w="2224" w:type="dxa"/>
            <w:vMerge w:val="restart"/>
          </w:tcPr>
          <w:p w:rsidR="008B7BAC" w:rsidRPr="001D399B" w:rsidRDefault="008B7BAC" w:rsidP="001D399B">
            <w:pPr>
              <w:jc w:val="both"/>
              <w:rPr>
                <w:sz w:val="28"/>
                <w:szCs w:val="28"/>
              </w:rPr>
            </w:pPr>
          </w:p>
          <w:p w:rsidR="008B7BAC" w:rsidRPr="001D399B" w:rsidRDefault="008B7BAC" w:rsidP="001D399B">
            <w:pPr>
              <w:jc w:val="both"/>
              <w:rPr>
                <w:sz w:val="28"/>
                <w:szCs w:val="28"/>
              </w:rPr>
            </w:pPr>
            <w:r w:rsidRPr="001D399B">
              <w:rPr>
                <w:sz w:val="28"/>
                <w:szCs w:val="28"/>
              </w:rPr>
              <w:t>Отношение детей к столкновению интересов (спору) в процессе взаимодействия</w:t>
            </w:r>
          </w:p>
        </w:tc>
        <w:tc>
          <w:tcPr>
            <w:tcW w:w="2155" w:type="dxa"/>
          </w:tcPr>
          <w:p w:rsidR="008B7BAC" w:rsidRPr="001D399B" w:rsidRDefault="008B7BAC" w:rsidP="001D399B">
            <w:pPr>
              <w:jc w:val="both"/>
              <w:rPr>
                <w:sz w:val="28"/>
                <w:szCs w:val="28"/>
              </w:rPr>
            </w:pPr>
            <w:r w:rsidRPr="001D399B">
              <w:rPr>
                <w:sz w:val="28"/>
                <w:szCs w:val="28"/>
              </w:rPr>
              <w:t>- периодически провоцируют конфликты</w:t>
            </w:r>
          </w:p>
        </w:tc>
        <w:tc>
          <w:tcPr>
            <w:tcW w:w="726" w:type="dxa"/>
          </w:tcPr>
          <w:p w:rsidR="008B7BAC" w:rsidRPr="001D399B" w:rsidRDefault="008B7BAC" w:rsidP="001D39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47" w:type="dxa"/>
            <w:vMerge w:val="restart"/>
          </w:tcPr>
          <w:p w:rsidR="008B7BAC" w:rsidRPr="001D399B" w:rsidRDefault="008B7BAC" w:rsidP="001D399B">
            <w:pPr>
              <w:jc w:val="center"/>
              <w:rPr>
                <w:sz w:val="28"/>
                <w:szCs w:val="28"/>
              </w:rPr>
            </w:pPr>
            <w:r w:rsidRPr="001D399B">
              <w:rPr>
                <w:sz w:val="28"/>
                <w:szCs w:val="28"/>
              </w:rPr>
              <w:t>наблюдение</w:t>
            </w:r>
          </w:p>
        </w:tc>
      </w:tr>
      <w:tr w:rsidR="008B7BAC" w:rsidRPr="009C4036" w:rsidTr="001D399B">
        <w:trPr>
          <w:trHeight w:val="705"/>
        </w:trPr>
        <w:tc>
          <w:tcPr>
            <w:tcW w:w="2661" w:type="dxa"/>
            <w:vMerge/>
          </w:tcPr>
          <w:p w:rsidR="008B7BAC" w:rsidRPr="001D399B" w:rsidRDefault="008B7BAC" w:rsidP="00450789">
            <w:pPr>
              <w:rPr>
                <w:b/>
                <w:sz w:val="28"/>
                <w:szCs w:val="28"/>
              </w:rPr>
            </w:pPr>
          </w:p>
        </w:tc>
        <w:tc>
          <w:tcPr>
            <w:tcW w:w="2224" w:type="dxa"/>
            <w:vMerge/>
          </w:tcPr>
          <w:p w:rsidR="008B7BAC" w:rsidRPr="001D399B" w:rsidRDefault="008B7BAC" w:rsidP="001D399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55" w:type="dxa"/>
          </w:tcPr>
          <w:p w:rsidR="008B7BAC" w:rsidRPr="001D399B" w:rsidRDefault="008B7BAC" w:rsidP="001D399B">
            <w:pPr>
              <w:jc w:val="both"/>
              <w:rPr>
                <w:sz w:val="28"/>
                <w:szCs w:val="28"/>
              </w:rPr>
            </w:pPr>
            <w:r w:rsidRPr="001D399B">
              <w:rPr>
                <w:sz w:val="28"/>
                <w:szCs w:val="28"/>
              </w:rPr>
              <w:t>- в конфликтах не участвуют, стараются их избегать</w:t>
            </w:r>
          </w:p>
        </w:tc>
        <w:tc>
          <w:tcPr>
            <w:tcW w:w="726" w:type="dxa"/>
          </w:tcPr>
          <w:p w:rsidR="008B7BAC" w:rsidRPr="001D399B" w:rsidRDefault="008B7BAC" w:rsidP="001D39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47" w:type="dxa"/>
            <w:vMerge/>
          </w:tcPr>
          <w:p w:rsidR="008B7BAC" w:rsidRPr="001D399B" w:rsidRDefault="008B7BAC" w:rsidP="001D399B">
            <w:pPr>
              <w:jc w:val="center"/>
              <w:rPr>
                <w:sz w:val="28"/>
                <w:szCs w:val="28"/>
              </w:rPr>
            </w:pPr>
          </w:p>
        </w:tc>
      </w:tr>
      <w:tr w:rsidR="008B7BAC" w:rsidRPr="009C4036" w:rsidTr="001D399B">
        <w:trPr>
          <w:trHeight w:val="435"/>
        </w:trPr>
        <w:tc>
          <w:tcPr>
            <w:tcW w:w="2661" w:type="dxa"/>
            <w:vMerge/>
          </w:tcPr>
          <w:p w:rsidR="008B7BAC" w:rsidRPr="001D399B" w:rsidRDefault="008B7BAC" w:rsidP="00450789">
            <w:pPr>
              <w:rPr>
                <w:b/>
                <w:sz w:val="28"/>
                <w:szCs w:val="28"/>
              </w:rPr>
            </w:pPr>
          </w:p>
        </w:tc>
        <w:tc>
          <w:tcPr>
            <w:tcW w:w="2224" w:type="dxa"/>
            <w:vMerge/>
          </w:tcPr>
          <w:p w:rsidR="008B7BAC" w:rsidRPr="001D399B" w:rsidRDefault="008B7BAC" w:rsidP="001D399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55" w:type="dxa"/>
          </w:tcPr>
          <w:p w:rsidR="008B7BAC" w:rsidRPr="001D399B" w:rsidRDefault="008B7BAC" w:rsidP="001D399B">
            <w:pPr>
              <w:jc w:val="both"/>
              <w:rPr>
                <w:sz w:val="28"/>
                <w:szCs w:val="28"/>
              </w:rPr>
            </w:pPr>
            <w:r w:rsidRPr="001D399B">
              <w:rPr>
                <w:sz w:val="28"/>
                <w:szCs w:val="28"/>
              </w:rPr>
              <w:t>- пытаются самостоятельно уладить</w:t>
            </w:r>
          </w:p>
        </w:tc>
        <w:tc>
          <w:tcPr>
            <w:tcW w:w="726" w:type="dxa"/>
          </w:tcPr>
          <w:p w:rsidR="008B7BAC" w:rsidRPr="001D399B" w:rsidRDefault="008B7BAC" w:rsidP="001D39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47" w:type="dxa"/>
            <w:vMerge/>
          </w:tcPr>
          <w:p w:rsidR="008B7BAC" w:rsidRPr="001D399B" w:rsidRDefault="008B7BAC" w:rsidP="001D399B">
            <w:pPr>
              <w:jc w:val="center"/>
              <w:rPr>
                <w:sz w:val="28"/>
                <w:szCs w:val="28"/>
              </w:rPr>
            </w:pPr>
          </w:p>
        </w:tc>
      </w:tr>
      <w:tr w:rsidR="008B7BAC" w:rsidRPr="009C4036" w:rsidTr="001D399B">
        <w:trPr>
          <w:trHeight w:val="420"/>
        </w:trPr>
        <w:tc>
          <w:tcPr>
            <w:tcW w:w="2661" w:type="dxa"/>
            <w:vMerge w:val="restart"/>
          </w:tcPr>
          <w:p w:rsidR="008B7BAC" w:rsidRPr="001D399B" w:rsidRDefault="008B7BAC" w:rsidP="00450789">
            <w:pPr>
              <w:rPr>
                <w:sz w:val="28"/>
                <w:szCs w:val="28"/>
              </w:rPr>
            </w:pPr>
            <w:r w:rsidRPr="001D399B">
              <w:rPr>
                <w:sz w:val="28"/>
                <w:szCs w:val="28"/>
              </w:rPr>
              <w:t>3.2. Тип сотрудничества (отношение детей к общим делам д/о)</w:t>
            </w:r>
          </w:p>
        </w:tc>
        <w:tc>
          <w:tcPr>
            <w:tcW w:w="2224" w:type="dxa"/>
            <w:vMerge w:val="restart"/>
          </w:tcPr>
          <w:p w:rsidR="008B7BAC" w:rsidRPr="001D399B" w:rsidRDefault="008B7BAC" w:rsidP="001D399B">
            <w:pPr>
              <w:jc w:val="both"/>
              <w:rPr>
                <w:sz w:val="28"/>
                <w:szCs w:val="28"/>
              </w:rPr>
            </w:pPr>
            <w:r w:rsidRPr="001D399B">
              <w:rPr>
                <w:sz w:val="28"/>
                <w:szCs w:val="28"/>
              </w:rPr>
              <w:t>Умение воспринимать общие дела, как свои собственные</w:t>
            </w:r>
          </w:p>
        </w:tc>
        <w:tc>
          <w:tcPr>
            <w:tcW w:w="2155" w:type="dxa"/>
          </w:tcPr>
          <w:p w:rsidR="008B7BAC" w:rsidRPr="001D399B" w:rsidRDefault="008B7BAC" w:rsidP="001D399B">
            <w:pPr>
              <w:jc w:val="both"/>
              <w:rPr>
                <w:sz w:val="28"/>
                <w:szCs w:val="28"/>
              </w:rPr>
            </w:pPr>
            <w:r w:rsidRPr="001D399B">
              <w:rPr>
                <w:sz w:val="28"/>
                <w:szCs w:val="28"/>
              </w:rPr>
              <w:t>- избегают участия в общих делах</w:t>
            </w:r>
          </w:p>
        </w:tc>
        <w:tc>
          <w:tcPr>
            <w:tcW w:w="726" w:type="dxa"/>
          </w:tcPr>
          <w:p w:rsidR="008B7BAC" w:rsidRPr="001D399B" w:rsidRDefault="008B7BAC" w:rsidP="001D39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47" w:type="dxa"/>
            <w:vMerge w:val="restart"/>
          </w:tcPr>
          <w:p w:rsidR="008B7BAC" w:rsidRPr="001D399B" w:rsidRDefault="008B7BAC" w:rsidP="001D399B">
            <w:pPr>
              <w:jc w:val="center"/>
              <w:rPr>
                <w:sz w:val="28"/>
                <w:szCs w:val="28"/>
              </w:rPr>
            </w:pPr>
            <w:r w:rsidRPr="001D399B">
              <w:rPr>
                <w:sz w:val="28"/>
                <w:szCs w:val="28"/>
              </w:rPr>
              <w:t>Наблюдение, рабочие диагностики Н.Е.Щурковой</w:t>
            </w:r>
          </w:p>
        </w:tc>
      </w:tr>
      <w:tr w:rsidR="008B7BAC" w:rsidRPr="009C4036" w:rsidTr="001D399B">
        <w:trPr>
          <w:trHeight w:val="480"/>
        </w:trPr>
        <w:tc>
          <w:tcPr>
            <w:tcW w:w="2661" w:type="dxa"/>
            <w:vMerge/>
          </w:tcPr>
          <w:p w:rsidR="008B7BAC" w:rsidRPr="001D399B" w:rsidRDefault="008B7BAC" w:rsidP="00450789">
            <w:pPr>
              <w:rPr>
                <w:sz w:val="28"/>
                <w:szCs w:val="28"/>
              </w:rPr>
            </w:pPr>
          </w:p>
        </w:tc>
        <w:tc>
          <w:tcPr>
            <w:tcW w:w="2224" w:type="dxa"/>
            <w:vMerge/>
          </w:tcPr>
          <w:p w:rsidR="008B7BAC" w:rsidRPr="001D399B" w:rsidRDefault="008B7BAC" w:rsidP="001D399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55" w:type="dxa"/>
          </w:tcPr>
          <w:p w:rsidR="008B7BAC" w:rsidRPr="001D399B" w:rsidRDefault="008B7BAC" w:rsidP="001D399B">
            <w:pPr>
              <w:jc w:val="both"/>
              <w:rPr>
                <w:sz w:val="28"/>
                <w:szCs w:val="28"/>
              </w:rPr>
            </w:pPr>
            <w:r w:rsidRPr="001D399B">
              <w:rPr>
                <w:sz w:val="28"/>
                <w:szCs w:val="28"/>
              </w:rPr>
              <w:t>- участвуют при побуждении извне</w:t>
            </w:r>
          </w:p>
        </w:tc>
        <w:tc>
          <w:tcPr>
            <w:tcW w:w="726" w:type="dxa"/>
          </w:tcPr>
          <w:p w:rsidR="008B7BAC" w:rsidRPr="001D399B" w:rsidRDefault="008B7BAC" w:rsidP="001D39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47" w:type="dxa"/>
            <w:vMerge/>
          </w:tcPr>
          <w:p w:rsidR="008B7BAC" w:rsidRPr="001D399B" w:rsidRDefault="008B7BAC" w:rsidP="001D399B">
            <w:pPr>
              <w:jc w:val="center"/>
              <w:rPr>
                <w:sz w:val="28"/>
                <w:szCs w:val="28"/>
              </w:rPr>
            </w:pPr>
          </w:p>
        </w:tc>
      </w:tr>
      <w:tr w:rsidR="008B7BAC" w:rsidRPr="009C4036" w:rsidTr="001D399B">
        <w:trPr>
          <w:trHeight w:val="450"/>
        </w:trPr>
        <w:tc>
          <w:tcPr>
            <w:tcW w:w="2661" w:type="dxa"/>
            <w:vMerge/>
          </w:tcPr>
          <w:p w:rsidR="008B7BAC" w:rsidRPr="001D399B" w:rsidRDefault="008B7BAC" w:rsidP="00450789">
            <w:pPr>
              <w:rPr>
                <w:sz w:val="28"/>
                <w:szCs w:val="28"/>
              </w:rPr>
            </w:pPr>
          </w:p>
        </w:tc>
        <w:tc>
          <w:tcPr>
            <w:tcW w:w="2224" w:type="dxa"/>
            <w:vMerge/>
          </w:tcPr>
          <w:p w:rsidR="008B7BAC" w:rsidRPr="001D399B" w:rsidRDefault="008B7BAC" w:rsidP="001D399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55" w:type="dxa"/>
          </w:tcPr>
          <w:p w:rsidR="008B7BAC" w:rsidRPr="001D399B" w:rsidRDefault="008B7BAC" w:rsidP="001D399B">
            <w:pPr>
              <w:jc w:val="both"/>
              <w:rPr>
                <w:sz w:val="28"/>
                <w:szCs w:val="28"/>
              </w:rPr>
            </w:pPr>
            <w:r w:rsidRPr="001D399B">
              <w:rPr>
                <w:sz w:val="28"/>
                <w:szCs w:val="28"/>
              </w:rPr>
              <w:t>- инициативны в общих делах</w:t>
            </w:r>
          </w:p>
        </w:tc>
        <w:tc>
          <w:tcPr>
            <w:tcW w:w="726" w:type="dxa"/>
          </w:tcPr>
          <w:p w:rsidR="008B7BAC" w:rsidRPr="001D399B" w:rsidRDefault="008B7BAC" w:rsidP="001D39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47" w:type="dxa"/>
            <w:vMerge/>
          </w:tcPr>
          <w:p w:rsidR="008B7BAC" w:rsidRPr="001D399B" w:rsidRDefault="008B7BAC" w:rsidP="001D399B">
            <w:pPr>
              <w:jc w:val="center"/>
              <w:rPr>
                <w:sz w:val="28"/>
                <w:szCs w:val="28"/>
              </w:rPr>
            </w:pPr>
          </w:p>
        </w:tc>
      </w:tr>
    </w:tbl>
    <w:p w:rsidR="008B7BAC" w:rsidRDefault="008B7BAC" w:rsidP="00E9015D">
      <w:pPr>
        <w:rPr>
          <w:b/>
          <w:sz w:val="28"/>
          <w:szCs w:val="28"/>
        </w:rPr>
      </w:pPr>
    </w:p>
    <w:p w:rsidR="008B7BAC" w:rsidRPr="00FA5842" w:rsidRDefault="008B7BAC" w:rsidP="00E9015D">
      <w:pPr>
        <w:rPr>
          <w:b/>
          <w:sz w:val="28"/>
          <w:szCs w:val="28"/>
        </w:rPr>
      </w:pPr>
      <w:r w:rsidRPr="00FA5842">
        <w:rPr>
          <w:b/>
          <w:sz w:val="28"/>
          <w:szCs w:val="28"/>
        </w:rPr>
        <w:t>Аттес</w:t>
      </w:r>
      <w:r>
        <w:rPr>
          <w:b/>
          <w:sz w:val="28"/>
          <w:szCs w:val="28"/>
        </w:rPr>
        <w:t>тация учащихся объединения «Юный сапожник</w:t>
      </w:r>
      <w:r w:rsidRPr="00FA5842">
        <w:rPr>
          <w:b/>
          <w:sz w:val="28"/>
          <w:szCs w:val="28"/>
        </w:rPr>
        <w:t>»</w:t>
      </w:r>
    </w:p>
    <w:p w:rsidR="008B7BAC" w:rsidRPr="00FA5842" w:rsidRDefault="008B7BAC" w:rsidP="00E9015D">
      <w:pPr>
        <w:rPr>
          <w:sz w:val="28"/>
          <w:szCs w:val="28"/>
        </w:rPr>
      </w:pPr>
      <w:r w:rsidRPr="00FA5842">
        <w:rPr>
          <w:b/>
          <w:sz w:val="28"/>
          <w:szCs w:val="28"/>
        </w:rPr>
        <w:t xml:space="preserve">Срок проведения </w:t>
      </w:r>
      <w:r>
        <w:rPr>
          <w:sz w:val="28"/>
          <w:szCs w:val="28"/>
        </w:rPr>
        <w:t>итоговой аттестации    -  май</w:t>
      </w:r>
      <w:r w:rsidRPr="00FA5842">
        <w:rPr>
          <w:sz w:val="28"/>
          <w:szCs w:val="28"/>
        </w:rPr>
        <w:t xml:space="preserve"> 2017</w:t>
      </w:r>
      <w:r>
        <w:rPr>
          <w:sz w:val="28"/>
          <w:szCs w:val="28"/>
        </w:rPr>
        <w:t xml:space="preserve"> </w:t>
      </w:r>
      <w:r w:rsidRPr="00FA5842">
        <w:rPr>
          <w:sz w:val="28"/>
          <w:szCs w:val="28"/>
        </w:rPr>
        <w:t>года</w:t>
      </w:r>
    </w:p>
    <w:p w:rsidR="008B7BAC" w:rsidRPr="00FA5842" w:rsidRDefault="008B7BAC" w:rsidP="00E9015D">
      <w:pPr>
        <w:rPr>
          <w:b/>
          <w:sz w:val="28"/>
          <w:szCs w:val="28"/>
        </w:rPr>
      </w:pPr>
      <w:r w:rsidRPr="00FA5842">
        <w:rPr>
          <w:b/>
          <w:sz w:val="28"/>
          <w:szCs w:val="28"/>
        </w:rPr>
        <w:t xml:space="preserve">Цель: </w:t>
      </w:r>
      <w:r w:rsidRPr="00FA5842">
        <w:rPr>
          <w:sz w:val="28"/>
          <w:szCs w:val="28"/>
        </w:rPr>
        <w:t>оценка качества освоения уч</w:t>
      </w:r>
      <w:r>
        <w:rPr>
          <w:sz w:val="28"/>
          <w:szCs w:val="28"/>
        </w:rPr>
        <w:t>ащимися программы «Юный сапожник</w:t>
      </w:r>
      <w:r w:rsidRPr="00FA5842">
        <w:rPr>
          <w:sz w:val="28"/>
          <w:szCs w:val="28"/>
        </w:rPr>
        <w:t>».</w:t>
      </w:r>
    </w:p>
    <w:p w:rsidR="008B7BAC" w:rsidRPr="00C13B28" w:rsidRDefault="008B7BAC" w:rsidP="00C13B28">
      <w:pPr>
        <w:rPr>
          <w:sz w:val="28"/>
          <w:szCs w:val="28"/>
        </w:rPr>
      </w:pPr>
      <w:r w:rsidRPr="00FA5842">
        <w:rPr>
          <w:b/>
          <w:sz w:val="28"/>
          <w:szCs w:val="28"/>
        </w:rPr>
        <w:t>Форма проведения</w:t>
      </w:r>
      <w:r w:rsidRPr="00FA5842">
        <w:rPr>
          <w:sz w:val="28"/>
          <w:szCs w:val="28"/>
        </w:rPr>
        <w:t xml:space="preserve">: </w:t>
      </w:r>
      <w:r>
        <w:rPr>
          <w:color w:val="000000"/>
          <w:sz w:val="28"/>
          <w:szCs w:val="28"/>
        </w:rPr>
        <w:t>выставка с комментариями технологии изготовления работы.</w:t>
      </w:r>
    </w:p>
    <w:p w:rsidR="008B7BAC" w:rsidRPr="00C13B28" w:rsidRDefault="008B7BAC" w:rsidP="0005335B">
      <w:pPr>
        <w:pStyle w:val="NoSpacing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C13B28">
        <w:rPr>
          <w:rFonts w:ascii="Times New Roman" w:hAnsi="Times New Roman"/>
          <w:b/>
          <w:bCs/>
          <w:color w:val="000000"/>
          <w:sz w:val="28"/>
          <w:szCs w:val="28"/>
        </w:rPr>
        <w:t>Критерии и нормы оценки знаний, умений и навыков учащихся</w:t>
      </w:r>
    </w:p>
    <w:p w:rsidR="008B7BAC" w:rsidRPr="001A0D8C" w:rsidRDefault="008B7BAC" w:rsidP="0005335B">
      <w:pPr>
        <w:pStyle w:val="NoSpacing"/>
        <w:jc w:val="both"/>
        <w:rPr>
          <w:rFonts w:ascii="Times New Roman" w:hAnsi="Times New Roman"/>
          <w:color w:val="000000"/>
          <w:sz w:val="28"/>
          <w:szCs w:val="28"/>
        </w:rPr>
      </w:pPr>
      <w:r w:rsidRPr="001A0D8C">
        <w:rPr>
          <w:rFonts w:ascii="Times New Roman" w:hAnsi="Times New Roman"/>
          <w:color w:val="000000"/>
          <w:sz w:val="28"/>
          <w:szCs w:val="28"/>
        </w:rPr>
        <w:t xml:space="preserve">Итоговая аттестация проводится в форме </w:t>
      </w:r>
      <w:r>
        <w:rPr>
          <w:rFonts w:ascii="Times New Roman" w:hAnsi="Times New Roman"/>
          <w:color w:val="000000"/>
          <w:sz w:val="28"/>
          <w:szCs w:val="28"/>
        </w:rPr>
        <w:t xml:space="preserve">выставки </w:t>
      </w:r>
      <w:r w:rsidRPr="00DC28C9">
        <w:rPr>
          <w:rFonts w:ascii="Times New Roman" w:hAnsi="Times New Roman"/>
          <w:color w:val="000000"/>
          <w:sz w:val="28"/>
          <w:szCs w:val="28"/>
        </w:rPr>
        <w:t>с комментариями технологии изготовления работы</w:t>
      </w:r>
      <w:r w:rsidRPr="001A0D8C">
        <w:rPr>
          <w:rFonts w:ascii="Times New Roman" w:hAnsi="Times New Roman"/>
          <w:color w:val="000000"/>
          <w:sz w:val="28"/>
          <w:szCs w:val="28"/>
        </w:rPr>
        <w:t xml:space="preserve">. Работы учащихся оцениваются по бальной системе: «Высокий уровень», «Средний уровень», «Низкий уровень </w:t>
      </w:r>
    </w:p>
    <w:p w:rsidR="008B7BAC" w:rsidRPr="001A0D8C" w:rsidRDefault="008B7BAC" w:rsidP="0005335B">
      <w:pPr>
        <w:pStyle w:val="NoSpacing"/>
        <w:jc w:val="both"/>
        <w:rPr>
          <w:rFonts w:ascii="Times New Roman" w:hAnsi="Times New Roman"/>
          <w:color w:val="000000"/>
          <w:sz w:val="28"/>
          <w:szCs w:val="28"/>
        </w:rPr>
      </w:pPr>
      <w:r w:rsidRPr="001A0D8C">
        <w:rPr>
          <w:rFonts w:ascii="Times New Roman" w:hAnsi="Times New Roman"/>
          <w:color w:val="000000"/>
          <w:sz w:val="28"/>
          <w:szCs w:val="28"/>
        </w:rPr>
        <w:t xml:space="preserve">Таким образом, если выполнено </w:t>
      </w:r>
      <w:r>
        <w:rPr>
          <w:rFonts w:ascii="Times New Roman" w:hAnsi="Times New Roman"/>
          <w:color w:val="000000"/>
          <w:sz w:val="28"/>
          <w:szCs w:val="28"/>
        </w:rPr>
        <w:t xml:space="preserve">до </w:t>
      </w:r>
      <w:r w:rsidRPr="001A0D8C">
        <w:rPr>
          <w:rFonts w:ascii="Times New Roman" w:hAnsi="Times New Roman"/>
          <w:color w:val="000000"/>
          <w:sz w:val="28"/>
          <w:szCs w:val="28"/>
        </w:rPr>
        <w:t xml:space="preserve">50% работы – «Низкий уровень»; </w:t>
      </w:r>
      <w:r>
        <w:rPr>
          <w:rFonts w:ascii="Times New Roman" w:hAnsi="Times New Roman"/>
          <w:color w:val="000000"/>
          <w:sz w:val="28"/>
          <w:szCs w:val="28"/>
        </w:rPr>
        <w:t>51-</w:t>
      </w:r>
      <w:r w:rsidRPr="001A0D8C">
        <w:rPr>
          <w:rFonts w:ascii="Times New Roman" w:hAnsi="Times New Roman"/>
          <w:color w:val="000000"/>
          <w:sz w:val="28"/>
          <w:szCs w:val="28"/>
        </w:rPr>
        <w:t xml:space="preserve">75% работы – «Средний уровень»; </w:t>
      </w:r>
      <w:r>
        <w:rPr>
          <w:rFonts w:ascii="Times New Roman" w:hAnsi="Times New Roman"/>
          <w:color w:val="000000"/>
          <w:sz w:val="28"/>
          <w:szCs w:val="28"/>
        </w:rPr>
        <w:t>76-</w:t>
      </w:r>
      <w:r w:rsidRPr="001A0D8C">
        <w:rPr>
          <w:rFonts w:ascii="Times New Roman" w:hAnsi="Times New Roman"/>
          <w:color w:val="000000"/>
          <w:sz w:val="28"/>
          <w:szCs w:val="28"/>
        </w:rPr>
        <w:t>100% - «Высокий уровень».</w:t>
      </w:r>
    </w:p>
    <w:p w:rsidR="008B7BAC" w:rsidRPr="001A0D8C" w:rsidRDefault="008B7BAC" w:rsidP="0005335B">
      <w:pPr>
        <w:pStyle w:val="NoSpacing"/>
        <w:jc w:val="both"/>
        <w:rPr>
          <w:rFonts w:ascii="Times New Roman" w:hAnsi="Times New Roman"/>
          <w:color w:val="000000"/>
          <w:sz w:val="28"/>
          <w:szCs w:val="28"/>
        </w:rPr>
      </w:pPr>
      <w:r w:rsidRPr="001A0D8C">
        <w:rPr>
          <w:rFonts w:ascii="Times New Roman" w:hAnsi="Times New Roman"/>
          <w:color w:val="000000"/>
          <w:sz w:val="28"/>
          <w:szCs w:val="28"/>
        </w:rPr>
        <w:t>Отметка «Высокий уровень» ставится, если:</w:t>
      </w:r>
    </w:p>
    <w:p w:rsidR="008B7BAC" w:rsidRPr="001A0D8C" w:rsidRDefault="008B7BAC" w:rsidP="0005335B">
      <w:pPr>
        <w:pStyle w:val="NoSpacing"/>
        <w:jc w:val="both"/>
        <w:rPr>
          <w:rFonts w:ascii="Times New Roman" w:hAnsi="Times New Roman"/>
          <w:color w:val="000000"/>
          <w:sz w:val="28"/>
          <w:szCs w:val="28"/>
        </w:rPr>
      </w:pPr>
      <w:r w:rsidRPr="001A0D8C">
        <w:rPr>
          <w:rFonts w:ascii="Times New Roman" w:hAnsi="Times New Roman"/>
          <w:color w:val="000000"/>
          <w:sz w:val="28"/>
          <w:szCs w:val="28"/>
        </w:rPr>
        <w:t>1) работа выполнена полностью;</w:t>
      </w:r>
    </w:p>
    <w:p w:rsidR="008B7BAC" w:rsidRPr="001A0D8C" w:rsidRDefault="008B7BAC" w:rsidP="0005335B">
      <w:pPr>
        <w:pStyle w:val="NoSpacing"/>
        <w:jc w:val="both"/>
        <w:rPr>
          <w:rFonts w:ascii="Times New Roman" w:hAnsi="Times New Roman"/>
          <w:color w:val="000000"/>
          <w:sz w:val="28"/>
          <w:szCs w:val="28"/>
        </w:rPr>
      </w:pPr>
      <w:r w:rsidRPr="001A0D8C">
        <w:rPr>
          <w:rFonts w:ascii="Times New Roman" w:hAnsi="Times New Roman"/>
          <w:color w:val="000000"/>
          <w:sz w:val="28"/>
          <w:szCs w:val="28"/>
        </w:rPr>
        <w:t xml:space="preserve">2) в логических рассуждениях и обосновании выполнения работы нет пробелов и ошибок; </w:t>
      </w:r>
    </w:p>
    <w:p w:rsidR="008B7BAC" w:rsidRDefault="008B7BAC" w:rsidP="0005335B">
      <w:pPr>
        <w:pStyle w:val="NoSpacing"/>
        <w:jc w:val="both"/>
        <w:rPr>
          <w:rFonts w:ascii="Times New Roman" w:hAnsi="Times New Roman"/>
          <w:color w:val="000000"/>
          <w:sz w:val="28"/>
          <w:szCs w:val="28"/>
        </w:rPr>
      </w:pPr>
      <w:r w:rsidRPr="001A0D8C">
        <w:rPr>
          <w:rFonts w:ascii="Times New Roman" w:hAnsi="Times New Roman"/>
          <w:color w:val="000000"/>
          <w:sz w:val="28"/>
          <w:szCs w:val="28"/>
        </w:rPr>
        <w:t>3) в работе нет  ошибок (возможна одна неточность, не являющаяся следствием незнания или непонимания учебного материала).</w:t>
      </w:r>
    </w:p>
    <w:p w:rsidR="008B7BAC" w:rsidRPr="001A0D8C" w:rsidRDefault="008B7BAC" w:rsidP="0005335B">
      <w:pPr>
        <w:pStyle w:val="NoSpacing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4) победители и призеры республиканских, всероссийских и международных соревнований, конкурсов и т.д.</w:t>
      </w:r>
    </w:p>
    <w:p w:rsidR="008B7BAC" w:rsidRPr="001A0D8C" w:rsidRDefault="008B7BAC" w:rsidP="0005335B">
      <w:pPr>
        <w:pStyle w:val="NoSpacing"/>
        <w:jc w:val="both"/>
        <w:rPr>
          <w:rFonts w:ascii="Times New Roman" w:hAnsi="Times New Roman"/>
          <w:color w:val="000000"/>
          <w:sz w:val="28"/>
          <w:szCs w:val="28"/>
        </w:rPr>
      </w:pPr>
      <w:r w:rsidRPr="001A0D8C">
        <w:rPr>
          <w:rFonts w:ascii="Times New Roman" w:hAnsi="Times New Roman"/>
          <w:color w:val="000000"/>
          <w:sz w:val="28"/>
          <w:szCs w:val="28"/>
        </w:rPr>
        <w:t>Отметка «Средний уровень» ставится, если:</w:t>
      </w:r>
    </w:p>
    <w:p w:rsidR="008B7BAC" w:rsidRPr="001A0D8C" w:rsidRDefault="008B7BAC" w:rsidP="0005335B">
      <w:pPr>
        <w:pStyle w:val="NoSpacing"/>
        <w:jc w:val="both"/>
        <w:rPr>
          <w:rFonts w:ascii="Times New Roman" w:hAnsi="Times New Roman"/>
          <w:color w:val="000000"/>
          <w:sz w:val="28"/>
          <w:szCs w:val="28"/>
        </w:rPr>
      </w:pPr>
      <w:r w:rsidRPr="001A0D8C">
        <w:rPr>
          <w:rFonts w:ascii="Times New Roman" w:hAnsi="Times New Roman"/>
          <w:color w:val="000000"/>
          <w:sz w:val="28"/>
          <w:szCs w:val="28"/>
        </w:rPr>
        <w:t xml:space="preserve">1) работа выполнена полностью, но обоснования решения шагов недостаточны (если умения обосновывать рассуждения не являлось специальным объектом проверки); </w:t>
      </w:r>
    </w:p>
    <w:p w:rsidR="008B7BAC" w:rsidRPr="001A0D8C" w:rsidRDefault="008B7BAC" w:rsidP="0005335B">
      <w:pPr>
        <w:pStyle w:val="NoSpacing"/>
        <w:jc w:val="both"/>
        <w:rPr>
          <w:rFonts w:ascii="Times New Roman" w:hAnsi="Times New Roman"/>
          <w:color w:val="000000"/>
          <w:sz w:val="28"/>
          <w:szCs w:val="28"/>
        </w:rPr>
      </w:pPr>
      <w:r w:rsidRPr="001A0D8C">
        <w:rPr>
          <w:rFonts w:ascii="Times New Roman" w:hAnsi="Times New Roman"/>
          <w:color w:val="000000"/>
          <w:sz w:val="28"/>
          <w:szCs w:val="28"/>
        </w:rPr>
        <w:t>2) допущена одна ошибка или два-три недочета в решении работы (если эти виды работы не являлись специальным объектом проверки).</w:t>
      </w:r>
    </w:p>
    <w:p w:rsidR="008B7BAC" w:rsidRDefault="008B7BAC" w:rsidP="0005335B">
      <w:pPr>
        <w:pStyle w:val="NoSpacing"/>
        <w:jc w:val="both"/>
        <w:rPr>
          <w:rFonts w:ascii="Times New Roman" w:hAnsi="Times New Roman"/>
          <w:color w:val="000000"/>
          <w:sz w:val="28"/>
          <w:szCs w:val="28"/>
        </w:rPr>
      </w:pPr>
      <w:r w:rsidRPr="001A0D8C">
        <w:rPr>
          <w:rFonts w:ascii="Times New Roman" w:hAnsi="Times New Roman"/>
          <w:color w:val="000000"/>
          <w:sz w:val="28"/>
          <w:szCs w:val="28"/>
        </w:rPr>
        <w:t>Отметка «Низкий уровень» ставится, если</w:t>
      </w:r>
      <w:r>
        <w:rPr>
          <w:rFonts w:ascii="Times New Roman" w:hAnsi="Times New Roman"/>
          <w:color w:val="000000"/>
          <w:sz w:val="28"/>
          <w:szCs w:val="28"/>
        </w:rPr>
        <w:t>:</w:t>
      </w:r>
    </w:p>
    <w:p w:rsidR="008B7BAC" w:rsidRPr="001A0D8C" w:rsidRDefault="008B7BAC" w:rsidP="0005335B">
      <w:pPr>
        <w:pStyle w:val="NoSpacing"/>
        <w:jc w:val="both"/>
        <w:rPr>
          <w:rFonts w:ascii="Times New Roman" w:hAnsi="Times New Roman"/>
          <w:color w:val="000000"/>
          <w:sz w:val="28"/>
          <w:szCs w:val="28"/>
        </w:rPr>
      </w:pPr>
      <w:r w:rsidRPr="001A0D8C">
        <w:rPr>
          <w:rFonts w:ascii="Times New Roman" w:hAnsi="Times New Roman"/>
          <w:color w:val="000000"/>
          <w:sz w:val="28"/>
          <w:szCs w:val="28"/>
        </w:rPr>
        <w:t>допущено более одной ошибки или более двух-трёх недочётов, но учащийся владеет обязательными умениями по данной теме.</w:t>
      </w:r>
    </w:p>
    <w:p w:rsidR="008B7BAC" w:rsidRDefault="008B7BAC" w:rsidP="0005335B">
      <w:pPr>
        <w:pStyle w:val="NoSpacing"/>
        <w:jc w:val="both"/>
        <w:rPr>
          <w:rFonts w:ascii="Times New Roman" w:hAnsi="Times New Roman"/>
          <w:color w:val="000000"/>
          <w:sz w:val="28"/>
          <w:szCs w:val="28"/>
        </w:rPr>
      </w:pPr>
      <w:r w:rsidRPr="001A0D8C">
        <w:rPr>
          <w:rFonts w:ascii="Times New Roman" w:hAnsi="Times New Roman"/>
          <w:color w:val="000000"/>
          <w:sz w:val="28"/>
          <w:szCs w:val="28"/>
        </w:rPr>
        <w:t>Отметка «Не аттестован» ставится, если</w:t>
      </w:r>
      <w:r>
        <w:rPr>
          <w:rFonts w:ascii="Times New Roman" w:hAnsi="Times New Roman"/>
          <w:color w:val="000000"/>
          <w:sz w:val="28"/>
          <w:szCs w:val="28"/>
        </w:rPr>
        <w:t>:</w:t>
      </w:r>
    </w:p>
    <w:p w:rsidR="008B7BAC" w:rsidRPr="001A0D8C" w:rsidRDefault="008B7BAC" w:rsidP="0005335B">
      <w:pPr>
        <w:pStyle w:val="NoSpacing"/>
        <w:jc w:val="both"/>
        <w:rPr>
          <w:rFonts w:ascii="Times New Roman" w:hAnsi="Times New Roman"/>
          <w:color w:val="000000"/>
          <w:sz w:val="28"/>
          <w:szCs w:val="28"/>
        </w:rPr>
      </w:pPr>
      <w:r w:rsidRPr="001A0D8C">
        <w:rPr>
          <w:rFonts w:ascii="Times New Roman" w:hAnsi="Times New Roman"/>
          <w:color w:val="000000"/>
          <w:sz w:val="28"/>
          <w:szCs w:val="28"/>
        </w:rPr>
        <w:t>допущены существенные ошибки, показавшие, что учащийся не владеет обязательными умениями по данной теме в полной мере.</w:t>
      </w:r>
    </w:p>
    <w:p w:rsidR="008B7BAC" w:rsidRPr="00BA7D59" w:rsidRDefault="008B7BAC" w:rsidP="001A0D8C">
      <w:pPr>
        <w:pStyle w:val="NoSpacing"/>
        <w:jc w:val="both"/>
        <w:rPr>
          <w:rFonts w:ascii="Times New Roman" w:hAnsi="Times New Roman"/>
          <w:color w:val="000000"/>
          <w:sz w:val="28"/>
          <w:szCs w:val="28"/>
        </w:rPr>
      </w:pPr>
      <w:r w:rsidRPr="001A0D8C">
        <w:rPr>
          <w:rFonts w:ascii="Times New Roman" w:hAnsi="Times New Roman"/>
          <w:color w:val="000000"/>
          <w:sz w:val="28"/>
          <w:szCs w:val="28"/>
        </w:rPr>
        <w:t xml:space="preserve">Учитель может повысить </w:t>
      </w:r>
      <w:r>
        <w:rPr>
          <w:rFonts w:ascii="Times New Roman" w:hAnsi="Times New Roman"/>
          <w:color w:val="000000"/>
          <w:sz w:val="28"/>
          <w:szCs w:val="28"/>
        </w:rPr>
        <w:t>балл</w:t>
      </w:r>
      <w:r w:rsidRPr="001A0D8C">
        <w:rPr>
          <w:rFonts w:ascii="Times New Roman" w:hAnsi="Times New Roman"/>
          <w:color w:val="000000"/>
          <w:sz w:val="28"/>
          <w:szCs w:val="28"/>
        </w:rPr>
        <w:t xml:space="preserve"> за оригинальный ответ на вопрос или ор</w:t>
      </w:r>
      <w:r>
        <w:rPr>
          <w:rFonts w:ascii="Times New Roman" w:hAnsi="Times New Roman"/>
          <w:color w:val="000000"/>
          <w:sz w:val="28"/>
          <w:szCs w:val="28"/>
        </w:rPr>
        <w:t>игинальное выполнение работы.</w:t>
      </w:r>
    </w:p>
    <w:p w:rsidR="008B7BAC" w:rsidRPr="001A0D8C" w:rsidRDefault="008B7BAC" w:rsidP="001A0D8C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8B7BAC" w:rsidRDefault="008B7BAC" w:rsidP="00DC28C9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6. СПИСОК ЛИТЕРАТУРЫ</w:t>
      </w:r>
    </w:p>
    <w:p w:rsidR="008B7BAC" w:rsidRPr="0005335B" w:rsidRDefault="008B7BAC" w:rsidP="00DC28C9">
      <w:pPr>
        <w:pStyle w:val="NoSpacing"/>
        <w:rPr>
          <w:rFonts w:ascii="Times New Roman" w:hAnsi="Times New Roman"/>
          <w:b/>
          <w:i/>
          <w:sz w:val="28"/>
          <w:szCs w:val="28"/>
          <w:u w:val="single"/>
        </w:rPr>
      </w:pPr>
      <w:r w:rsidRPr="0005335B">
        <w:rPr>
          <w:rFonts w:ascii="Times New Roman" w:hAnsi="Times New Roman"/>
          <w:b/>
          <w:i/>
          <w:sz w:val="28"/>
          <w:szCs w:val="28"/>
          <w:u w:val="single"/>
        </w:rPr>
        <w:t>для педагога:</w:t>
      </w:r>
    </w:p>
    <w:p w:rsidR="008B7BAC" w:rsidRPr="001A0D8C" w:rsidRDefault="008B7BAC" w:rsidP="001A0D8C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Pr="001A0D8C">
        <w:rPr>
          <w:rFonts w:ascii="Times New Roman" w:hAnsi="Times New Roman"/>
          <w:sz w:val="28"/>
          <w:szCs w:val="28"/>
        </w:rPr>
        <w:t>Журнал «Школа и производство», Москва, 2001 г.;</w:t>
      </w:r>
    </w:p>
    <w:p w:rsidR="008B7BAC" w:rsidRPr="001A0D8C" w:rsidRDefault="008B7BAC" w:rsidP="001A0D8C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1A0D8C">
        <w:rPr>
          <w:rFonts w:ascii="Times New Roman" w:hAnsi="Times New Roman"/>
          <w:sz w:val="28"/>
          <w:szCs w:val="28"/>
        </w:rPr>
        <w:t>«Справочник обувщика» издательство «Легкая индустрия» Москва 1967г.;</w:t>
      </w:r>
    </w:p>
    <w:p w:rsidR="008B7BAC" w:rsidRPr="001A0D8C" w:rsidRDefault="008B7BAC" w:rsidP="001A0D8C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Pr="001A0D8C">
        <w:rPr>
          <w:rFonts w:ascii="Times New Roman" w:hAnsi="Times New Roman"/>
          <w:sz w:val="28"/>
          <w:szCs w:val="28"/>
        </w:rPr>
        <w:t>Любич М. Г., Технология ремонта обуви. – М.: Легкая Тер-Саакова О.А. индустрия, 1976г.;</w:t>
      </w:r>
    </w:p>
    <w:p w:rsidR="008B7BAC" w:rsidRPr="001A0D8C" w:rsidRDefault="008B7BAC" w:rsidP="001A0D8C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Pr="001A0D8C">
        <w:rPr>
          <w:rFonts w:ascii="Times New Roman" w:hAnsi="Times New Roman"/>
          <w:sz w:val="28"/>
          <w:szCs w:val="28"/>
        </w:rPr>
        <w:t>Краснова Б.Я., Материаловедение обувного производства. – М.: Легкая и пищевая промышленность – 1983г.;</w:t>
      </w:r>
    </w:p>
    <w:p w:rsidR="008B7BAC" w:rsidRPr="001A0D8C" w:rsidRDefault="008B7BAC" w:rsidP="001A0D8C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r w:rsidRPr="001A0D8C">
        <w:rPr>
          <w:rFonts w:ascii="Times New Roman" w:hAnsi="Times New Roman"/>
          <w:sz w:val="28"/>
          <w:szCs w:val="28"/>
        </w:rPr>
        <w:t xml:space="preserve">Профессиональная  подготовка детей с недостатками слуха. Министерство образования Республики Мордовия Саранское специальное (коррекционное) образовательное учреждение  </w:t>
      </w:r>
      <w:r w:rsidRPr="001A0D8C">
        <w:rPr>
          <w:rFonts w:ascii="Times New Roman" w:hAnsi="Times New Roman"/>
          <w:sz w:val="28"/>
          <w:szCs w:val="28"/>
          <w:lang w:val="en-US"/>
        </w:rPr>
        <w:t>I</w:t>
      </w:r>
      <w:r w:rsidRPr="001A0D8C">
        <w:rPr>
          <w:rFonts w:ascii="Times New Roman" w:hAnsi="Times New Roman"/>
          <w:sz w:val="28"/>
          <w:szCs w:val="28"/>
        </w:rPr>
        <w:t>-</w:t>
      </w:r>
      <w:r w:rsidRPr="001A0D8C">
        <w:rPr>
          <w:rFonts w:ascii="Times New Roman" w:hAnsi="Times New Roman"/>
          <w:sz w:val="28"/>
          <w:szCs w:val="28"/>
          <w:lang w:val="en-US"/>
        </w:rPr>
        <w:t>II</w:t>
      </w:r>
      <w:r w:rsidRPr="001A0D8C">
        <w:rPr>
          <w:rFonts w:ascii="Times New Roman" w:hAnsi="Times New Roman"/>
          <w:sz w:val="28"/>
          <w:szCs w:val="28"/>
        </w:rPr>
        <w:t xml:space="preserve"> видов,Саранск, 1998 г.;</w:t>
      </w:r>
    </w:p>
    <w:p w:rsidR="008B7BAC" w:rsidRPr="001A0D8C" w:rsidRDefault="008B7BAC" w:rsidP="001A0D8C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</w:t>
      </w:r>
      <w:r w:rsidRPr="001A0D8C">
        <w:rPr>
          <w:rFonts w:ascii="Times New Roman" w:hAnsi="Times New Roman"/>
          <w:sz w:val="28"/>
          <w:szCs w:val="28"/>
        </w:rPr>
        <w:t>Программа кружков для внешкольных учреждений и общеобразовательных школ по профилю;</w:t>
      </w:r>
    </w:p>
    <w:p w:rsidR="008B7BAC" w:rsidRPr="001A0D8C" w:rsidRDefault="008B7BAC" w:rsidP="001A0D8C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 </w:t>
      </w:r>
      <w:r w:rsidRPr="001A0D8C">
        <w:rPr>
          <w:rFonts w:ascii="Times New Roman" w:hAnsi="Times New Roman"/>
          <w:sz w:val="28"/>
          <w:szCs w:val="28"/>
        </w:rPr>
        <w:t>Инструкции по технике безопасности и санитарно-гигиенические требования;</w:t>
      </w:r>
    </w:p>
    <w:p w:rsidR="008B7BAC" w:rsidRPr="001A0D8C" w:rsidRDefault="008B7BAC" w:rsidP="001A0D8C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 </w:t>
      </w:r>
      <w:r w:rsidRPr="001A0D8C">
        <w:rPr>
          <w:rFonts w:ascii="Times New Roman" w:hAnsi="Times New Roman"/>
          <w:sz w:val="28"/>
          <w:szCs w:val="28"/>
        </w:rPr>
        <w:t>Должностная инструкция педагога дополнительного образования;</w:t>
      </w:r>
    </w:p>
    <w:p w:rsidR="008B7BAC" w:rsidRPr="001A0D8C" w:rsidRDefault="008B7BAC" w:rsidP="001A0D8C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9. </w:t>
      </w:r>
      <w:r w:rsidRPr="001A0D8C">
        <w:rPr>
          <w:rFonts w:ascii="Times New Roman" w:hAnsi="Times New Roman"/>
          <w:sz w:val="28"/>
          <w:szCs w:val="28"/>
        </w:rPr>
        <w:t>Методические рекомендации по разработке учебно-программной документации в учреждени</w:t>
      </w:r>
      <w:r>
        <w:rPr>
          <w:rFonts w:ascii="Times New Roman" w:hAnsi="Times New Roman"/>
          <w:sz w:val="28"/>
          <w:szCs w:val="28"/>
        </w:rPr>
        <w:t>ях дополнительного образования.</w:t>
      </w:r>
    </w:p>
    <w:p w:rsidR="008B7BAC" w:rsidRPr="0005335B" w:rsidRDefault="008B7BAC" w:rsidP="001A0D8C">
      <w:pPr>
        <w:pStyle w:val="NoSpacing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 w:rsidRPr="0005335B">
        <w:rPr>
          <w:rFonts w:ascii="Times New Roman" w:hAnsi="Times New Roman"/>
          <w:b/>
          <w:i/>
          <w:sz w:val="28"/>
          <w:szCs w:val="28"/>
          <w:u w:val="single"/>
        </w:rPr>
        <w:t>для детей и родителей:</w:t>
      </w:r>
    </w:p>
    <w:p w:rsidR="008B7BAC" w:rsidRPr="001A0D8C" w:rsidRDefault="008B7BAC" w:rsidP="001A0D8C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1A0D8C">
        <w:rPr>
          <w:rFonts w:ascii="Times New Roman" w:hAnsi="Times New Roman"/>
          <w:sz w:val="28"/>
          <w:szCs w:val="28"/>
        </w:rPr>
        <w:t>1. Энциклопедия для мальчиков (девочек);</w:t>
      </w:r>
    </w:p>
    <w:p w:rsidR="008B7BAC" w:rsidRPr="00C13B28" w:rsidRDefault="008B7BAC" w:rsidP="001A0D8C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1A0D8C">
        <w:rPr>
          <w:rFonts w:ascii="Times New Roman" w:hAnsi="Times New Roman"/>
          <w:sz w:val="28"/>
          <w:szCs w:val="28"/>
        </w:rPr>
        <w:t>И. Балинская, Домовенок / азбука детского домоводства / М.</w:t>
      </w:r>
      <w:r>
        <w:rPr>
          <w:rFonts w:ascii="Times New Roman" w:hAnsi="Times New Roman"/>
          <w:sz w:val="28"/>
          <w:szCs w:val="28"/>
        </w:rPr>
        <w:t>: Летопись – 1996.</w:t>
      </w:r>
    </w:p>
    <w:p w:rsidR="008B7BAC" w:rsidRPr="0005335B" w:rsidRDefault="008B7BAC" w:rsidP="001A0D8C">
      <w:pPr>
        <w:pStyle w:val="NoSpacing"/>
        <w:jc w:val="both"/>
        <w:rPr>
          <w:rFonts w:ascii="Times New Roman" w:hAnsi="Times New Roman"/>
          <w:b/>
          <w:i/>
          <w:color w:val="000000"/>
          <w:sz w:val="28"/>
          <w:szCs w:val="28"/>
          <w:u w:val="single"/>
        </w:rPr>
      </w:pPr>
      <w:r w:rsidRPr="0005335B">
        <w:rPr>
          <w:rFonts w:ascii="Times New Roman" w:hAnsi="Times New Roman"/>
          <w:b/>
          <w:i/>
          <w:color w:val="000000"/>
          <w:sz w:val="28"/>
          <w:szCs w:val="28"/>
          <w:u w:val="single"/>
        </w:rPr>
        <w:t>Электронные и интернет ресурсы:</w:t>
      </w:r>
    </w:p>
    <w:p w:rsidR="008B7BAC" w:rsidRPr="001A0D8C" w:rsidRDefault="008B7BAC" w:rsidP="001A0D8C">
      <w:pPr>
        <w:pStyle w:val="NoSpacing"/>
        <w:jc w:val="both"/>
        <w:rPr>
          <w:rFonts w:ascii="Times New Roman" w:hAnsi="Times New Roman"/>
          <w:color w:val="000000"/>
          <w:sz w:val="28"/>
          <w:szCs w:val="28"/>
        </w:rPr>
      </w:pPr>
      <w:r w:rsidRPr="001A0D8C">
        <w:rPr>
          <w:rFonts w:ascii="Times New Roman" w:hAnsi="Times New Roman"/>
          <w:color w:val="000000"/>
          <w:sz w:val="28"/>
          <w:szCs w:val="28"/>
        </w:rPr>
        <w:t xml:space="preserve">Единая коллекция цифровых образовательных ресурсов </w:t>
      </w:r>
      <w:hyperlink r:id="rId6" w:history="1">
        <w:r w:rsidRPr="001A0D8C">
          <w:rPr>
            <w:rFonts w:ascii="Times New Roman" w:hAnsi="Times New Roman"/>
            <w:color w:val="0000FF"/>
            <w:sz w:val="28"/>
            <w:szCs w:val="28"/>
            <w:u w:val="single"/>
          </w:rPr>
          <w:t>www.</w:t>
        </w:r>
        <w:r w:rsidRPr="001A0D8C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scholl</w:t>
        </w:r>
        <w:r w:rsidRPr="001A0D8C">
          <w:rPr>
            <w:rFonts w:ascii="Times New Roman" w:hAnsi="Times New Roman"/>
            <w:color w:val="0000FF"/>
            <w:sz w:val="28"/>
            <w:szCs w:val="28"/>
            <w:u w:val="single"/>
          </w:rPr>
          <w:t>-collection.</w:t>
        </w:r>
        <w:r w:rsidRPr="001A0D8C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edu</w:t>
        </w:r>
        <w:r w:rsidRPr="001A0D8C">
          <w:rPr>
            <w:rFonts w:ascii="Times New Roman" w:hAnsi="Times New Roman"/>
            <w:color w:val="0000FF"/>
            <w:sz w:val="28"/>
            <w:szCs w:val="28"/>
            <w:u w:val="single"/>
          </w:rPr>
          <w:t>.ru</w:t>
        </w:r>
      </w:hyperlink>
    </w:p>
    <w:p w:rsidR="008B7BAC" w:rsidRPr="001A0D8C" w:rsidRDefault="008B7BAC" w:rsidP="001A0D8C">
      <w:pPr>
        <w:pStyle w:val="NoSpacing"/>
        <w:jc w:val="both"/>
        <w:rPr>
          <w:rFonts w:ascii="Times New Roman" w:hAnsi="Times New Roman"/>
          <w:color w:val="000000"/>
          <w:sz w:val="28"/>
          <w:szCs w:val="28"/>
        </w:rPr>
      </w:pPr>
      <w:r w:rsidRPr="001A0D8C">
        <w:rPr>
          <w:rFonts w:ascii="Times New Roman" w:hAnsi="Times New Roman"/>
          <w:color w:val="000000"/>
          <w:sz w:val="28"/>
          <w:szCs w:val="28"/>
        </w:rPr>
        <w:t xml:space="preserve">Он-лайн тестирование учащихся по технологии </w:t>
      </w:r>
      <w:hyperlink r:id="rId7" w:history="1">
        <w:r w:rsidRPr="001A0D8C">
          <w:rPr>
            <w:rFonts w:ascii="Times New Roman" w:hAnsi="Times New Roman"/>
            <w:color w:val="0000FF"/>
            <w:sz w:val="28"/>
            <w:szCs w:val="28"/>
            <w:u w:val="single"/>
          </w:rPr>
          <w:t>www.1zykin.ru/diagnostics/reguch/index.php</w:t>
        </w:r>
      </w:hyperlink>
    </w:p>
    <w:p w:rsidR="008B7BAC" w:rsidRPr="001A0D8C" w:rsidRDefault="008B7BAC" w:rsidP="001A0D8C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8B7BAC" w:rsidRPr="001A0D8C" w:rsidRDefault="008B7BAC" w:rsidP="001A0D8C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8B7BAC" w:rsidRPr="001A0D8C" w:rsidRDefault="008B7BAC" w:rsidP="001A0D8C">
      <w:pPr>
        <w:pStyle w:val="NoSpacing"/>
        <w:rPr>
          <w:rFonts w:ascii="Times New Roman" w:hAnsi="Times New Roman"/>
          <w:sz w:val="28"/>
          <w:szCs w:val="28"/>
        </w:rPr>
        <w:sectPr w:rsidR="008B7BAC" w:rsidRPr="001A0D8C" w:rsidSect="00E64CEB">
          <w:pgSz w:w="11906" w:h="16838"/>
          <w:pgMar w:top="1134" w:right="707" w:bottom="851" w:left="1560" w:header="709" w:footer="709" w:gutter="0"/>
          <w:cols w:space="720"/>
          <w:docGrid w:linePitch="326"/>
        </w:sectPr>
      </w:pPr>
    </w:p>
    <w:p w:rsidR="008B7BAC" w:rsidRPr="001A0D8C" w:rsidRDefault="008B7BAC" w:rsidP="00C57BEF">
      <w:pPr>
        <w:rPr>
          <w:sz w:val="28"/>
          <w:szCs w:val="28"/>
        </w:rPr>
      </w:pPr>
      <w:r w:rsidRPr="002C60D8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Приложение  №1                                                         </w:t>
      </w:r>
      <w:r w:rsidRPr="001A0D8C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</w:t>
      </w:r>
      <w:r>
        <w:rPr>
          <w:sz w:val="28"/>
          <w:szCs w:val="28"/>
        </w:rPr>
        <w:t xml:space="preserve">             </w:t>
      </w:r>
    </w:p>
    <w:p w:rsidR="008B7BAC" w:rsidRPr="005240AD" w:rsidRDefault="008B7BAC" w:rsidP="00210CA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7. КАЛЕНДАРНЫЙ УЧЕБНЫЙ ГРАФИК</w:t>
      </w:r>
    </w:p>
    <w:p w:rsidR="008B7BAC" w:rsidRPr="005240AD" w:rsidRDefault="008B7BAC" w:rsidP="0080302C">
      <w:pPr>
        <w:jc w:val="center"/>
        <w:rPr>
          <w:b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0"/>
        <w:gridCol w:w="924"/>
        <w:gridCol w:w="892"/>
        <w:gridCol w:w="1701"/>
        <w:gridCol w:w="1843"/>
        <w:gridCol w:w="1134"/>
        <w:gridCol w:w="3119"/>
        <w:gridCol w:w="2976"/>
        <w:gridCol w:w="2127"/>
      </w:tblGrid>
      <w:tr w:rsidR="008B7BAC" w:rsidRPr="005240AD" w:rsidTr="00C512BE">
        <w:tc>
          <w:tcPr>
            <w:tcW w:w="560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  <w:r w:rsidRPr="005240AD">
              <w:rPr>
                <w:b/>
              </w:rPr>
              <w:t>№ п/п</w:t>
            </w:r>
          </w:p>
        </w:tc>
        <w:tc>
          <w:tcPr>
            <w:tcW w:w="924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  <w:r w:rsidRPr="005240AD">
              <w:rPr>
                <w:b/>
              </w:rPr>
              <w:t>Месяц</w:t>
            </w:r>
          </w:p>
        </w:tc>
        <w:tc>
          <w:tcPr>
            <w:tcW w:w="892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  <w:r w:rsidRPr="005240AD">
              <w:rPr>
                <w:b/>
              </w:rPr>
              <w:t>Число</w:t>
            </w:r>
          </w:p>
        </w:tc>
        <w:tc>
          <w:tcPr>
            <w:tcW w:w="1701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  <w:r w:rsidRPr="005240AD">
              <w:rPr>
                <w:b/>
              </w:rPr>
              <w:t>Время проведения занятия</w:t>
            </w:r>
          </w:p>
        </w:tc>
        <w:tc>
          <w:tcPr>
            <w:tcW w:w="1843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  <w:r w:rsidRPr="005240AD">
              <w:rPr>
                <w:b/>
              </w:rPr>
              <w:t>Форма занятия</w:t>
            </w:r>
          </w:p>
        </w:tc>
        <w:tc>
          <w:tcPr>
            <w:tcW w:w="1134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  <w:r w:rsidRPr="005240AD">
              <w:rPr>
                <w:b/>
              </w:rPr>
              <w:t>Кол-во</w:t>
            </w:r>
          </w:p>
          <w:p w:rsidR="008B7BAC" w:rsidRPr="005240AD" w:rsidRDefault="008B7BAC" w:rsidP="00DA3DC3">
            <w:pPr>
              <w:jc w:val="center"/>
              <w:rPr>
                <w:b/>
              </w:rPr>
            </w:pPr>
            <w:r w:rsidRPr="005240AD">
              <w:rPr>
                <w:b/>
              </w:rPr>
              <w:t>часов</w:t>
            </w:r>
          </w:p>
        </w:tc>
        <w:tc>
          <w:tcPr>
            <w:tcW w:w="3119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  <w:r w:rsidRPr="005240AD">
              <w:rPr>
                <w:b/>
              </w:rPr>
              <w:t>Тема</w:t>
            </w:r>
          </w:p>
          <w:p w:rsidR="008B7BAC" w:rsidRPr="005240AD" w:rsidRDefault="008B7BAC" w:rsidP="00DA3DC3">
            <w:pPr>
              <w:jc w:val="center"/>
              <w:rPr>
                <w:b/>
              </w:rPr>
            </w:pPr>
            <w:r w:rsidRPr="005240AD">
              <w:rPr>
                <w:b/>
              </w:rPr>
              <w:t>занятия</w:t>
            </w:r>
          </w:p>
        </w:tc>
        <w:tc>
          <w:tcPr>
            <w:tcW w:w="2976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  <w:r w:rsidRPr="005240AD">
              <w:rPr>
                <w:b/>
              </w:rPr>
              <w:t xml:space="preserve">Место </w:t>
            </w:r>
          </w:p>
          <w:p w:rsidR="008B7BAC" w:rsidRPr="005240AD" w:rsidRDefault="008B7BAC" w:rsidP="00DA3DC3">
            <w:pPr>
              <w:jc w:val="center"/>
              <w:rPr>
                <w:b/>
              </w:rPr>
            </w:pPr>
            <w:r w:rsidRPr="005240AD">
              <w:rPr>
                <w:b/>
              </w:rPr>
              <w:t>проведения</w:t>
            </w:r>
          </w:p>
        </w:tc>
        <w:tc>
          <w:tcPr>
            <w:tcW w:w="2127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  <w:r w:rsidRPr="005240AD">
              <w:rPr>
                <w:b/>
              </w:rPr>
              <w:t>Форма контроля</w:t>
            </w:r>
          </w:p>
        </w:tc>
      </w:tr>
      <w:tr w:rsidR="008B7BAC" w:rsidRPr="005240AD" w:rsidTr="00F670B6">
        <w:tc>
          <w:tcPr>
            <w:tcW w:w="15276" w:type="dxa"/>
            <w:gridSpan w:val="9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  <w:r>
              <w:rPr>
                <w:b/>
              </w:rPr>
              <w:t>1. Введение (2 час.)</w:t>
            </w:r>
          </w:p>
        </w:tc>
      </w:tr>
      <w:tr w:rsidR="008B7BAC" w:rsidRPr="005240AD" w:rsidTr="00C512BE">
        <w:tc>
          <w:tcPr>
            <w:tcW w:w="560" w:type="dxa"/>
          </w:tcPr>
          <w:p w:rsidR="008B7BAC" w:rsidRPr="00F670B6" w:rsidRDefault="008B7BAC" w:rsidP="00DA3DC3">
            <w:pPr>
              <w:jc w:val="center"/>
            </w:pPr>
            <w:r w:rsidRPr="00F670B6">
              <w:t>1</w:t>
            </w:r>
          </w:p>
        </w:tc>
        <w:tc>
          <w:tcPr>
            <w:tcW w:w="924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8B7BAC" w:rsidRPr="001D399B" w:rsidRDefault="008B7BAC" w:rsidP="00EA6FEE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D399B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  <w:p w:rsidR="008B7BAC" w:rsidRPr="005240AD" w:rsidRDefault="008B7BAC" w:rsidP="00DA3DC3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8B7BAC" w:rsidRPr="001D399B" w:rsidRDefault="008B7BAC" w:rsidP="00DA3DC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99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8B7BAC" w:rsidRPr="001D399B" w:rsidRDefault="008B7BAC" w:rsidP="0040016C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99B">
              <w:rPr>
                <w:rFonts w:ascii="Times New Roman" w:hAnsi="Times New Roman"/>
                <w:sz w:val="24"/>
                <w:szCs w:val="24"/>
              </w:rPr>
              <w:t>Вводное занятие.</w:t>
            </w:r>
          </w:p>
          <w:p w:rsidR="008B7BAC" w:rsidRPr="005240AD" w:rsidRDefault="008B7BAC" w:rsidP="0040016C">
            <w:pPr>
              <w:jc w:val="both"/>
              <w:rPr>
                <w:b/>
              </w:rPr>
            </w:pPr>
            <w:r w:rsidRPr="00DC69FA">
              <w:rPr>
                <w:color w:val="000000"/>
                <w:spacing w:val="-6"/>
              </w:rPr>
              <w:t>Режим работы кружка. Ознакомление.</w:t>
            </w:r>
            <w:r w:rsidRPr="00DC69FA">
              <w:rPr>
                <w:color w:val="000000"/>
                <w:spacing w:val="-3"/>
              </w:rPr>
              <w:t xml:space="preserve"> Порядок и содержание работы. Организация рабочего </w:t>
            </w:r>
            <w:r>
              <w:rPr>
                <w:color w:val="000000"/>
                <w:spacing w:val="-5"/>
              </w:rPr>
              <w:t>места</w:t>
            </w:r>
          </w:p>
        </w:tc>
        <w:tc>
          <w:tcPr>
            <w:tcW w:w="2976" w:type="dxa"/>
          </w:tcPr>
          <w:p w:rsidR="008B7BAC" w:rsidRDefault="008B7BAC" w:rsidP="00F670B6">
            <w:r w:rsidRPr="00F670B6">
              <w:t xml:space="preserve">ГБОУ «Елабужская школа-интернат для детей с ограниченными возможностями здоровья </w:t>
            </w:r>
          </w:p>
          <w:p w:rsidR="008B7BAC" w:rsidRPr="00F670B6" w:rsidRDefault="008B7BAC" w:rsidP="00F670B6">
            <w:r w:rsidRPr="00F670B6">
              <w:t>каб. «Сапожное дело»</w:t>
            </w:r>
          </w:p>
        </w:tc>
        <w:tc>
          <w:tcPr>
            <w:tcW w:w="2127" w:type="dxa"/>
          </w:tcPr>
          <w:p w:rsidR="008B7BAC" w:rsidRPr="00C512BE" w:rsidRDefault="008B7BAC" w:rsidP="00DA3DC3">
            <w:pPr>
              <w:jc w:val="center"/>
            </w:pPr>
            <w:r w:rsidRPr="00C512BE">
              <w:t>Устный опрос</w:t>
            </w:r>
          </w:p>
        </w:tc>
      </w:tr>
      <w:tr w:rsidR="008B7BAC" w:rsidRPr="005240AD" w:rsidTr="00F670B6">
        <w:tc>
          <w:tcPr>
            <w:tcW w:w="15276" w:type="dxa"/>
            <w:gridSpan w:val="9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  <w:r w:rsidRPr="00581D89">
              <w:rPr>
                <w:b/>
              </w:rPr>
              <w:t>2. Безопасность труда и пожарная безопасность в учебных материалах</w:t>
            </w:r>
            <w:r>
              <w:rPr>
                <w:b/>
              </w:rPr>
              <w:t xml:space="preserve"> (8 час)</w:t>
            </w:r>
          </w:p>
        </w:tc>
      </w:tr>
      <w:tr w:rsidR="008B7BAC" w:rsidRPr="005240AD" w:rsidTr="00C512BE">
        <w:tc>
          <w:tcPr>
            <w:tcW w:w="560" w:type="dxa"/>
          </w:tcPr>
          <w:p w:rsidR="008B7BAC" w:rsidRPr="00F670B6" w:rsidRDefault="008B7BAC" w:rsidP="00DA3DC3">
            <w:pPr>
              <w:jc w:val="center"/>
            </w:pPr>
            <w:r w:rsidRPr="00F670B6">
              <w:t>2</w:t>
            </w:r>
          </w:p>
        </w:tc>
        <w:tc>
          <w:tcPr>
            <w:tcW w:w="924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8B7BAC" w:rsidRPr="001D399B" w:rsidRDefault="008B7BAC" w:rsidP="00F670B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D399B">
              <w:rPr>
                <w:rFonts w:ascii="Times New Roman" w:hAnsi="Times New Roman"/>
                <w:sz w:val="24"/>
                <w:szCs w:val="24"/>
              </w:rPr>
              <w:t>Инструктаж</w:t>
            </w:r>
          </w:p>
          <w:p w:rsidR="008B7BAC" w:rsidRPr="001D399B" w:rsidRDefault="008B7BAC" w:rsidP="00F670B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710B5">
              <w:rPr>
                <w:rFonts w:ascii="Times New Roman" w:hAnsi="Times New Roman"/>
                <w:sz w:val="24"/>
                <w:szCs w:val="24"/>
              </w:rPr>
              <w:t>Объяснение педагога</w:t>
            </w:r>
          </w:p>
          <w:p w:rsidR="008B7BAC" w:rsidRPr="001D399B" w:rsidRDefault="008B7BAC" w:rsidP="00F670B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B7BAC" w:rsidRPr="001D399B" w:rsidRDefault="008B7BAC" w:rsidP="00DA3DC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99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8B7BAC" w:rsidRPr="00C828C4" w:rsidRDefault="008B7BAC" w:rsidP="00DA3DC3">
            <w:pPr>
              <w:tabs>
                <w:tab w:val="left" w:pos="687"/>
              </w:tabs>
              <w:jc w:val="both"/>
            </w:pPr>
            <w:r>
              <w:t>Правила безопасности труда при работе с электронагревательными приборами.</w:t>
            </w:r>
          </w:p>
        </w:tc>
        <w:tc>
          <w:tcPr>
            <w:tcW w:w="2976" w:type="dxa"/>
          </w:tcPr>
          <w:p w:rsidR="008B7BAC" w:rsidRDefault="008B7BAC" w:rsidP="00F670B6">
            <w:r w:rsidRPr="00F670B6">
              <w:t xml:space="preserve">ГБОУ «Елабужская школа-интернат для детей с ограниченными возможностями здоровья </w:t>
            </w:r>
          </w:p>
          <w:p w:rsidR="008B7BAC" w:rsidRPr="005240AD" w:rsidRDefault="008B7BAC" w:rsidP="00F670B6">
            <w:pPr>
              <w:rPr>
                <w:b/>
              </w:rPr>
            </w:pPr>
            <w:r w:rsidRPr="00F670B6">
              <w:t>каб. «Сапожное дело»</w:t>
            </w:r>
          </w:p>
        </w:tc>
        <w:tc>
          <w:tcPr>
            <w:tcW w:w="2127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  <w:r w:rsidRPr="00C512BE">
              <w:t>Устный опрос</w:t>
            </w:r>
          </w:p>
        </w:tc>
      </w:tr>
      <w:tr w:rsidR="008B7BAC" w:rsidRPr="005240AD" w:rsidTr="00C512BE">
        <w:tc>
          <w:tcPr>
            <w:tcW w:w="560" w:type="dxa"/>
          </w:tcPr>
          <w:p w:rsidR="008B7BAC" w:rsidRPr="00F670B6" w:rsidRDefault="008B7BAC" w:rsidP="00DA3DC3">
            <w:pPr>
              <w:jc w:val="center"/>
            </w:pPr>
            <w:r w:rsidRPr="00F670B6">
              <w:t>3</w:t>
            </w:r>
          </w:p>
        </w:tc>
        <w:tc>
          <w:tcPr>
            <w:tcW w:w="924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8B7BAC" w:rsidRPr="001D399B" w:rsidRDefault="008B7BAC" w:rsidP="00F670B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D399B">
              <w:rPr>
                <w:rFonts w:ascii="Times New Roman" w:hAnsi="Times New Roman"/>
                <w:sz w:val="24"/>
                <w:szCs w:val="24"/>
              </w:rPr>
              <w:t>Инструктаж</w:t>
            </w:r>
          </w:p>
          <w:p w:rsidR="008B7BAC" w:rsidRPr="001D399B" w:rsidRDefault="008B7BAC" w:rsidP="00F670B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710B5">
              <w:rPr>
                <w:rFonts w:ascii="Times New Roman" w:hAnsi="Times New Roman"/>
                <w:sz w:val="24"/>
                <w:szCs w:val="24"/>
              </w:rPr>
              <w:t>Объяснение педагога</w:t>
            </w:r>
          </w:p>
          <w:p w:rsidR="008B7BAC" w:rsidRPr="001D399B" w:rsidRDefault="008B7BAC" w:rsidP="00F670B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B7BAC" w:rsidRPr="001D399B" w:rsidRDefault="008B7BAC" w:rsidP="00DA3DC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99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8B7BAC" w:rsidRPr="00C828C4" w:rsidRDefault="008B7BAC" w:rsidP="00DA3DC3">
            <w:pPr>
              <w:tabs>
                <w:tab w:val="left" w:pos="687"/>
              </w:tabs>
              <w:jc w:val="both"/>
            </w:pPr>
            <w:r>
              <w:t>Правила безопасности труда при работе с колющими и режущими инструментами и приспособлениями.</w:t>
            </w:r>
          </w:p>
        </w:tc>
        <w:tc>
          <w:tcPr>
            <w:tcW w:w="2976" w:type="dxa"/>
          </w:tcPr>
          <w:p w:rsidR="008B7BAC" w:rsidRDefault="008B7BAC" w:rsidP="00F670B6">
            <w:r w:rsidRPr="00F670B6">
              <w:t xml:space="preserve">ГБОУ «Елабужская школа-интернат для детей с ограниченными возможностями здоровья </w:t>
            </w:r>
          </w:p>
          <w:p w:rsidR="008B7BAC" w:rsidRPr="005240AD" w:rsidRDefault="008B7BAC" w:rsidP="00F670B6">
            <w:pPr>
              <w:rPr>
                <w:b/>
              </w:rPr>
            </w:pPr>
            <w:r w:rsidRPr="00F670B6">
              <w:t>каб. «Сапожное дело»</w:t>
            </w:r>
          </w:p>
        </w:tc>
        <w:tc>
          <w:tcPr>
            <w:tcW w:w="2127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  <w:r w:rsidRPr="00C512BE">
              <w:t>Устный опрос</w:t>
            </w:r>
          </w:p>
        </w:tc>
      </w:tr>
      <w:tr w:rsidR="008B7BAC" w:rsidRPr="005240AD" w:rsidTr="00C512BE">
        <w:tc>
          <w:tcPr>
            <w:tcW w:w="560" w:type="dxa"/>
          </w:tcPr>
          <w:p w:rsidR="008B7BAC" w:rsidRPr="00F670B6" w:rsidRDefault="008B7BAC" w:rsidP="00DA3DC3">
            <w:pPr>
              <w:jc w:val="center"/>
            </w:pPr>
            <w:r w:rsidRPr="00F670B6">
              <w:t>4</w:t>
            </w:r>
          </w:p>
        </w:tc>
        <w:tc>
          <w:tcPr>
            <w:tcW w:w="924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8B7BAC" w:rsidRPr="001D399B" w:rsidRDefault="008B7BAC" w:rsidP="00F670B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D399B">
              <w:rPr>
                <w:rFonts w:ascii="Times New Roman" w:hAnsi="Times New Roman"/>
                <w:sz w:val="24"/>
                <w:szCs w:val="24"/>
              </w:rPr>
              <w:t>Инструктаж</w:t>
            </w:r>
          </w:p>
          <w:p w:rsidR="008B7BAC" w:rsidRPr="001D399B" w:rsidRDefault="008B7BAC" w:rsidP="00F670B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710B5">
              <w:rPr>
                <w:rFonts w:ascii="Times New Roman" w:hAnsi="Times New Roman"/>
                <w:sz w:val="24"/>
                <w:szCs w:val="24"/>
              </w:rPr>
              <w:t>Объяснение педагога</w:t>
            </w:r>
          </w:p>
          <w:p w:rsidR="008B7BAC" w:rsidRPr="001D399B" w:rsidRDefault="008B7BAC" w:rsidP="00F670B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B7BAC" w:rsidRPr="001D399B" w:rsidRDefault="008B7BAC" w:rsidP="00DA3DC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99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8B7BAC" w:rsidRPr="00C828C4" w:rsidRDefault="008B7BAC" w:rsidP="00DA3DC3">
            <w:pPr>
              <w:tabs>
                <w:tab w:val="left" w:pos="687"/>
              </w:tabs>
              <w:jc w:val="both"/>
            </w:pPr>
            <w:r>
              <w:t>Санитарно-гигиеническое требование к содержанию помещения и оборудования.</w:t>
            </w:r>
          </w:p>
        </w:tc>
        <w:tc>
          <w:tcPr>
            <w:tcW w:w="2976" w:type="dxa"/>
          </w:tcPr>
          <w:p w:rsidR="008B7BAC" w:rsidRDefault="008B7BAC" w:rsidP="00F670B6">
            <w:r w:rsidRPr="00F670B6">
              <w:t xml:space="preserve">ГБОУ «Елабужская школа-интернат для детей с ограниченными возможностями здоровья </w:t>
            </w:r>
          </w:p>
          <w:p w:rsidR="008B7BAC" w:rsidRPr="005240AD" w:rsidRDefault="008B7BAC" w:rsidP="00F670B6">
            <w:pPr>
              <w:rPr>
                <w:b/>
              </w:rPr>
            </w:pPr>
            <w:r w:rsidRPr="00F670B6">
              <w:t>каб. «Сапожное дело»</w:t>
            </w:r>
          </w:p>
        </w:tc>
        <w:tc>
          <w:tcPr>
            <w:tcW w:w="2127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  <w:r w:rsidRPr="00C512BE">
              <w:t>Устный опрос</w:t>
            </w:r>
          </w:p>
        </w:tc>
      </w:tr>
      <w:tr w:rsidR="008B7BAC" w:rsidRPr="005240AD" w:rsidTr="00C512BE">
        <w:tc>
          <w:tcPr>
            <w:tcW w:w="560" w:type="dxa"/>
          </w:tcPr>
          <w:p w:rsidR="008B7BAC" w:rsidRPr="00F670B6" w:rsidRDefault="008B7BAC" w:rsidP="00DA3DC3">
            <w:pPr>
              <w:jc w:val="center"/>
            </w:pPr>
            <w:r w:rsidRPr="00F670B6">
              <w:t>5</w:t>
            </w:r>
          </w:p>
        </w:tc>
        <w:tc>
          <w:tcPr>
            <w:tcW w:w="924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8B7BAC" w:rsidRPr="001D399B" w:rsidRDefault="008B7BAC" w:rsidP="00F670B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D399B">
              <w:rPr>
                <w:rFonts w:ascii="Times New Roman" w:hAnsi="Times New Roman"/>
                <w:sz w:val="24"/>
                <w:szCs w:val="24"/>
              </w:rPr>
              <w:t>Инструктаж</w:t>
            </w:r>
          </w:p>
          <w:p w:rsidR="008B7BAC" w:rsidRPr="001D399B" w:rsidRDefault="008B7BAC" w:rsidP="00F670B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D399B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134" w:type="dxa"/>
          </w:tcPr>
          <w:p w:rsidR="008B7BAC" w:rsidRPr="001D399B" w:rsidRDefault="008B7BAC" w:rsidP="00DA3DC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99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8B7BAC" w:rsidRPr="00C828C4" w:rsidRDefault="008B7BAC" w:rsidP="00DA3DC3">
            <w:pPr>
              <w:tabs>
                <w:tab w:val="left" w:pos="687"/>
              </w:tabs>
              <w:jc w:val="both"/>
            </w:pPr>
            <w:r>
              <w:t>Правила пожарной безопасности в учебных мастерских.</w:t>
            </w:r>
          </w:p>
        </w:tc>
        <w:tc>
          <w:tcPr>
            <w:tcW w:w="2976" w:type="dxa"/>
          </w:tcPr>
          <w:p w:rsidR="008B7BAC" w:rsidRDefault="008B7BAC" w:rsidP="00F670B6">
            <w:r w:rsidRPr="00F670B6">
              <w:t xml:space="preserve">ГБОУ «Елабужская школа-интернат для детей с ограниченными возможностями здоровья </w:t>
            </w:r>
          </w:p>
          <w:p w:rsidR="008B7BAC" w:rsidRPr="005240AD" w:rsidRDefault="008B7BAC" w:rsidP="00F670B6">
            <w:pPr>
              <w:rPr>
                <w:b/>
              </w:rPr>
            </w:pPr>
            <w:r w:rsidRPr="00F670B6">
              <w:t>каб. «Сапожное дело»</w:t>
            </w:r>
          </w:p>
        </w:tc>
        <w:tc>
          <w:tcPr>
            <w:tcW w:w="2127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  <w:r w:rsidRPr="00C512BE">
              <w:t>Устный опрос</w:t>
            </w:r>
          </w:p>
        </w:tc>
      </w:tr>
      <w:tr w:rsidR="008B7BAC" w:rsidRPr="005240AD" w:rsidTr="00F670B6">
        <w:tc>
          <w:tcPr>
            <w:tcW w:w="15276" w:type="dxa"/>
            <w:gridSpan w:val="9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  <w:r>
              <w:rPr>
                <w:b/>
              </w:rPr>
              <w:t xml:space="preserve">3. </w:t>
            </w:r>
            <w:r w:rsidRPr="00581D89">
              <w:rPr>
                <w:b/>
              </w:rPr>
              <w:t>Материаловедение</w:t>
            </w:r>
            <w:r>
              <w:rPr>
                <w:b/>
              </w:rPr>
              <w:t xml:space="preserve"> (16 час.)</w:t>
            </w:r>
          </w:p>
        </w:tc>
      </w:tr>
      <w:tr w:rsidR="008B7BAC" w:rsidRPr="005240AD" w:rsidTr="00C512BE">
        <w:tc>
          <w:tcPr>
            <w:tcW w:w="560" w:type="dxa"/>
          </w:tcPr>
          <w:p w:rsidR="008B7BAC" w:rsidRPr="00F670B6" w:rsidRDefault="008B7BAC" w:rsidP="00DA3DC3">
            <w:pPr>
              <w:jc w:val="center"/>
            </w:pPr>
            <w:r w:rsidRPr="00F670B6">
              <w:t>6</w:t>
            </w:r>
          </w:p>
        </w:tc>
        <w:tc>
          <w:tcPr>
            <w:tcW w:w="924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8B7BAC" w:rsidRPr="005240AD" w:rsidRDefault="008B7BAC" w:rsidP="00E97D1F">
            <w:pPr>
              <w:rPr>
                <w:b/>
              </w:rPr>
            </w:pPr>
            <w:r>
              <w:t>Усвоение</w:t>
            </w:r>
            <w:r w:rsidRPr="0077422B">
              <w:t xml:space="preserve"> новых знаний</w:t>
            </w:r>
          </w:p>
        </w:tc>
        <w:tc>
          <w:tcPr>
            <w:tcW w:w="1134" w:type="dxa"/>
          </w:tcPr>
          <w:p w:rsidR="008B7BAC" w:rsidRPr="001D399B" w:rsidRDefault="008B7BAC" w:rsidP="00DA3DC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99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  <w:r>
              <w:t>Классификация кож для верха обуви и подкладки.</w:t>
            </w:r>
          </w:p>
        </w:tc>
        <w:tc>
          <w:tcPr>
            <w:tcW w:w="2976" w:type="dxa"/>
          </w:tcPr>
          <w:p w:rsidR="008B7BAC" w:rsidRDefault="008B7BAC" w:rsidP="00F670B6">
            <w:r w:rsidRPr="00F670B6">
              <w:t xml:space="preserve">ГБОУ «Елабужская школа-интернат для детей с ограниченными возможностями здоровья </w:t>
            </w:r>
          </w:p>
          <w:p w:rsidR="008B7BAC" w:rsidRPr="005240AD" w:rsidRDefault="008B7BAC" w:rsidP="00F670B6">
            <w:pPr>
              <w:rPr>
                <w:b/>
              </w:rPr>
            </w:pPr>
            <w:r w:rsidRPr="00F670B6">
              <w:t>каб. «Сапожное дело»</w:t>
            </w:r>
          </w:p>
        </w:tc>
        <w:tc>
          <w:tcPr>
            <w:tcW w:w="2127" w:type="dxa"/>
          </w:tcPr>
          <w:p w:rsidR="008B7BAC" w:rsidRPr="005240AD" w:rsidRDefault="008B7BAC" w:rsidP="00FA329E">
            <w:pPr>
              <w:jc w:val="center"/>
              <w:rPr>
                <w:b/>
              </w:rPr>
            </w:pPr>
            <w:r w:rsidRPr="00C512BE">
              <w:t>Устный опрос</w:t>
            </w:r>
          </w:p>
        </w:tc>
      </w:tr>
      <w:tr w:rsidR="008B7BAC" w:rsidRPr="005240AD" w:rsidTr="00C512BE">
        <w:tc>
          <w:tcPr>
            <w:tcW w:w="560" w:type="dxa"/>
          </w:tcPr>
          <w:p w:rsidR="008B7BAC" w:rsidRPr="00F670B6" w:rsidRDefault="008B7BAC" w:rsidP="00DA3DC3">
            <w:pPr>
              <w:jc w:val="center"/>
            </w:pPr>
            <w:r w:rsidRPr="00F670B6">
              <w:t>7</w:t>
            </w:r>
          </w:p>
        </w:tc>
        <w:tc>
          <w:tcPr>
            <w:tcW w:w="924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8B7BAC" w:rsidRPr="005240AD" w:rsidRDefault="008B7BAC" w:rsidP="00E97D1F">
            <w:pPr>
              <w:rPr>
                <w:b/>
              </w:rPr>
            </w:pPr>
            <w:r>
              <w:t>Усвоение</w:t>
            </w:r>
            <w:r w:rsidRPr="0077422B">
              <w:t xml:space="preserve"> новых знаний</w:t>
            </w:r>
          </w:p>
        </w:tc>
        <w:tc>
          <w:tcPr>
            <w:tcW w:w="1134" w:type="dxa"/>
          </w:tcPr>
          <w:p w:rsidR="008B7BAC" w:rsidRPr="001D399B" w:rsidRDefault="008B7BAC" w:rsidP="00DA3DC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99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8B7BAC" w:rsidRPr="001D399B" w:rsidRDefault="008B7BAC" w:rsidP="00DA3DC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D399B">
              <w:rPr>
                <w:rFonts w:ascii="Times New Roman" w:hAnsi="Times New Roman"/>
                <w:sz w:val="24"/>
                <w:szCs w:val="24"/>
              </w:rPr>
              <w:t>Кожа для низа обуви.</w:t>
            </w:r>
          </w:p>
        </w:tc>
        <w:tc>
          <w:tcPr>
            <w:tcW w:w="2976" w:type="dxa"/>
          </w:tcPr>
          <w:p w:rsidR="008B7BAC" w:rsidRDefault="008B7BAC" w:rsidP="00F670B6">
            <w:r w:rsidRPr="00F670B6">
              <w:t xml:space="preserve">ГБОУ «Елабужская школа-интернат для детей с ограниченными возможностями здоровья </w:t>
            </w:r>
          </w:p>
          <w:p w:rsidR="008B7BAC" w:rsidRPr="005240AD" w:rsidRDefault="008B7BAC" w:rsidP="00F670B6">
            <w:pPr>
              <w:rPr>
                <w:b/>
              </w:rPr>
            </w:pPr>
            <w:r w:rsidRPr="00F670B6">
              <w:t>каб. «Сапожное дело»</w:t>
            </w:r>
          </w:p>
        </w:tc>
        <w:tc>
          <w:tcPr>
            <w:tcW w:w="2127" w:type="dxa"/>
          </w:tcPr>
          <w:p w:rsidR="008B7BAC" w:rsidRPr="005240AD" w:rsidRDefault="008B7BAC" w:rsidP="00FA329E">
            <w:pPr>
              <w:jc w:val="center"/>
              <w:rPr>
                <w:b/>
              </w:rPr>
            </w:pPr>
            <w:r w:rsidRPr="00C512BE">
              <w:t>Устный опрос</w:t>
            </w:r>
          </w:p>
        </w:tc>
      </w:tr>
      <w:tr w:rsidR="008B7BAC" w:rsidRPr="005240AD" w:rsidTr="00C512BE">
        <w:tc>
          <w:tcPr>
            <w:tcW w:w="560" w:type="dxa"/>
          </w:tcPr>
          <w:p w:rsidR="008B7BAC" w:rsidRPr="00F670B6" w:rsidRDefault="008B7BAC" w:rsidP="004F2536">
            <w:pPr>
              <w:jc w:val="center"/>
            </w:pPr>
            <w:r w:rsidRPr="00F670B6">
              <w:t>8</w:t>
            </w:r>
          </w:p>
        </w:tc>
        <w:tc>
          <w:tcPr>
            <w:tcW w:w="924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8B7BAC" w:rsidRPr="005240AD" w:rsidRDefault="008B7BAC" w:rsidP="00E97D1F">
            <w:pPr>
              <w:rPr>
                <w:b/>
              </w:rPr>
            </w:pPr>
            <w:r>
              <w:t>Усвоение</w:t>
            </w:r>
            <w:r w:rsidRPr="0077422B">
              <w:t xml:space="preserve"> новых знаний</w:t>
            </w:r>
          </w:p>
        </w:tc>
        <w:tc>
          <w:tcPr>
            <w:tcW w:w="1134" w:type="dxa"/>
          </w:tcPr>
          <w:p w:rsidR="008B7BAC" w:rsidRPr="001D399B" w:rsidRDefault="008B7BAC" w:rsidP="00DA3DC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99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8B7BAC" w:rsidRPr="00C828C4" w:rsidRDefault="008B7BAC" w:rsidP="00DA3DC3">
            <w:pPr>
              <w:tabs>
                <w:tab w:val="left" w:pos="687"/>
              </w:tabs>
              <w:jc w:val="both"/>
            </w:pPr>
            <w:r>
              <w:t>Заменители кож для верха обуви и подкладки.</w:t>
            </w:r>
          </w:p>
        </w:tc>
        <w:tc>
          <w:tcPr>
            <w:tcW w:w="2976" w:type="dxa"/>
          </w:tcPr>
          <w:p w:rsidR="008B7BAC" w:rsidRDefault="008B7BAC" w:rsidP="00F670B6">
            <w:r w:rsidRPr="00F670B6">
              <w:t xml:space="preserve">ГБОУ «Елабужская школа-интернат для детей с ограниченными возможностями здоровья </w:t>
            </w:r>
          </w:p>
          <w:p w:rsidR="008B7BAC" w:rsidRPr="005240AD" w:rsidRDefault="008B7BAC" w:rsidP="00F670B6">
            <w:pPr>
              <w:rPr>
                <w:b/>
              </w:rPr>
            </w:pPr>
            <w:r w:rsidRPr="00F670B6">
              <w:t>каб. «Сапожное дело»</w:t>
            </w:r>
          </w:p>
        </w:tc>
        <w:tc>
          <w:tcPr>
            <w:tcW w:w="2127" w:type="dxa"/>
          </w:tcPr>
          <w:p w:rsidR="008B7BAC" w:rsidRPr="005240AD" w:rsidRDefault="008B7BAC" w:rsidP="00FA329E">
            <w:pPr>
              <w:jc w:val="center"/>
              <w:rPr>
                <w:b/>
              </w:rPr>
            </w:pPr>
            <w:r w:rsidRPr="00C512BE">
              <w:t>Устный опрос</w:t>
            </w:r>
          </w:p>
        </w:tc>
      </w:tr>
      <w:tr w:rsidR="008B7BAC" w:rsidRPr="005240AD" w:rsidTr="00C512BE">
        <w:tc>
          <w:tcPr>
            <w:tcW w:w="560" w:type="dxa"/>
          </w:tcPr>
          <w:p w:rsidR="008B7BAC" w:rsidRPr="00F670B6" w:rsidRDefault="008B7BAC" w:rsidP="00DA3DC3">
            <w:pPr>
              <w:jc w:val="center"/>
            </w:pPr>
            <w:r w:rsidRPr="00F670B6">
              <w:t>9</w:t>
            </w:r>
          </w:p>
        </w:tc>
        <w:tc>
          <w:tcPr>
            <w:tcW w:w="924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8B7BAC" w:rsidRPr="005240AD" w:rsidRDefault="008B7BAC" w:rsidP="00E97D1F">
            <w:pPr>
              <w:rPr>
                <w:b/>
              </w:rPr>
            </w:pPr>
            <w:r>
              <w:t>Усвоение</w:t>
            </w:r>
            <w:r w:rsidRPr="0077422B">
              <w:t xml:space="preserve"> новых знаний</w:t>
            </w:r>
          </w:p>
        </w:tc>
        <w:tc>
          <w:tcPr>
            <w:tcW w:w="1134" w:type="dxa"/>
          </w:tcPr>
          <w:p w:rsidR="008B7BAC" w:rsidRPr="001D399B" w:rsidRDefault="008B7BAC" w:rsidP="00DA3DC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99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8B7BAC" w:rsidRPr="00C828C4" w:rsidRDefault="008B7BAC" w:rsidP="00DA3DC3">
            <w:pPr>
              <w:tabs>
                <w:tab w:val="left" w:pos="687"/>
              </w:tabs>
              <w:jc w:val="both"/>
            </w:pPr>
            <w:r>
              <w:t>Заменители кож для низа обуви.</w:t>
            </w:r>
          </w:p>
        </w:tc>
        <w:tc>
          <w:tcPr>
            <w:tcW w:w="2976" w:type="dxa"/>
          </w:tcPr>
          <w:p w:rsidR="008B7BAC" w:rsidRDefault="008B7BAC" w:rsidP="00F670B6">
            <w:r w:rsidRPr="00F670B6">
              <w:t xml:space="preserve">ГБОУ «Елабужская школа-интернат для детей с ограниченными возможностями здоровья </w:t>
            </w:r>
          </w:p>
          <w:p w:rsidR="008B7BAC" w:rsidRPr="005240AD" w:rsidRDefault="008B7BAC" w:rsidP="00F670B6">
            <w:pPr>
              <w:rPr>
                <w:b/>
              </w:rPr>
            </w:pPr>
            <w:r w:rsidRPr="00F670B6">
              <w:t>каб. «Сапожное дело»</w:t>
            </w:r>
          </w:p>
        </w:tc>
        <w:tc>
          <w:tcPr>
            <w:tcW w:w="2127" w:type="dxa"/>
          </w:tcPr>
          <w:p w:rsidR="008B7BAC" w:rsidRPr="005240AD" w:rsidRDefault="008B7BAC" w:rsidP="00FA329E">
            <w:pPr>
              <w:jc w:val="center"/>
              <w:rPr>
                <w:b/>
              </w:rPr>
            </w:pPr>
            <w:r w:rsidRPr="00C512BE">
              <w:t>Устный опрос</w:t>
            </w:r>
          </w:p>
        </w:tc>
      </w:tr>
      <w:tr w:rsidR="008B7BAC" w:rsidRPr="005240AD" w:rsidTr="00C512BE">
        <w:tc>
          <w:tcPr>
            <w:tcW w:w="560" w:type="dxa"/>
          </w:tcPr>
          <w:p w:rsidR="008B7BAC" w:rsidRPr="00F670B6" w:rsidRDefault="008B7BAC" w:rsidP="00DA3DC3">
            <w:pPr>
              <w:jc w:val="center"/>
            </w:pPr>
            <w:r w:rsidRPr="00F670B6">
              <w:t>10</w:t>
            </w:r>
          </w:p>
        </w:tc>
        <w:tc>
          <w:tcPr>
            <w:tcW w:w="924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8B7BAC" w:rsidRPr="005240AD" w:rsidRDefault="008B7BAC" w:rsidP="00E97D1F">
            <w:pPr>
              <w:rPr>
                <w:b/>
              </w:rPr>
            </w:pPr>
            <w:r>
              <w:t>Усвоение</w:t>
            </w:r>
            <w:r w:rsidRPr="0077422B">
              <w:t xml:space="preserve"> новых знаний</w:t>
            </w:r>
          </w:p>
        </w:tc>
        <w:tc>
          <w:tcPr>
            <w:tcW w:w="1134" w:type="dxa"/>
          </w:tcPr>
          <w:p w:rsidR="008B7BAC" w:rsidRPr="001D399B" w:rsidRDefault="008B7BAC" w:rsidP="00DA3DC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99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8B7BAC" w:rsidRPr="00C828C4" w:rsidRDefault="008B7BAC" w:rsidP="00DA3DC3">
            <w:pPr>
              <w:tabs>
                <w:tab w:val="left" w:pos="687"/>
              </w:tabs>
              <w:jc w:val="both"/>
            </w:pPr>
            <w:r>
              <w:t>Ткани для верха обуви и подкладки.</w:t>
            </w:r>
          </w:p>
        </w:tc>
        <w:tc>
          <w:tcPr>
            <w:tcW w:w="2976" w:type="dxa"/>
          </w:tcPr>
          <w:p w:rsidR="008B7BAC" w:rsidRDefault="008B7BAC" w:rsidP="00F670B6">
            <w:r w:rsidRPr="00F670B6">
              <w:t xml:space="preserve">ГБОУ «Елабужская школа-интернат для детей с ограниченными возможностями здоровья </w:t>
            </w:r>
          </w:p>
          <w:p w:rsidR="008B7BAC" w:rsidRPr="005240AD" w:rsidRDefault="008B7BAC" w:rsidP="00F670B6">
            <w:pPr>
              <w:rPr>
                <w:b/>
              </w:rPr>
            </w:pPr>
            <w:r w:rsidRPr="00F670B6">
              <w:t>каб. «Сапожное дело»</w:t>
            </w:r>
          </w:p>
        </w:tc>
        <w:tc>
          <w:tcPr>
            <w:tcW w:w="2127" w:type="dxa"/>
          </w:tcPr>
          <w:p w:rsidR="008B7BAC" w:rsidRPr="005240AD" w:rsidRDefault="008B7BAC" w:rsidP="00FA329E">
            <w:pPr>
              <w:jc w:val="center"/>
              <w:rPr>
                <w:b/>
              </w:rPr>
            </w:pPr>
            <w:r w:rsidRPr="00C512BE">
              <w:t>Устный опрос</w:t>
            </w:r>
          </w:p>
        </w:tc>
      </w:tr>
      <w:tr w:rsidR="008B7BAC" w:rsidRPr="005240AD" w:rsidTr="00C512BE">
        <w:tc>
          <w:tcPr>
            <w:tcW w:w="560" w:type="dxa"/>
          </w:tcPr>
          <w:p w:rsidR="008B7BAC" w:rsidRPr="00F670B6" w:rsidRDefault="008B7BAC" w:rsidP="00DA3DC3">
            <w:pPr>
              <w:jc w:val="center"/>
            </w:pPr>
            <w:r w:rsidRPr="00F670B6">
              <w:t>11</w:t>
            </w:r>
          </w:p>
        </w:tc>
        <w:tc>
          <w:tcPr>
            <w:tcW w:w="924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8B7BAC" w:rsidRPr="005240AD" w:rsidRDefault="008B7BAC" w:rsidP="00E97D1F">
            <w:pPr>
              <w:rPr>
                <w:b/>
              </w:rPr>
            </w:pPr>
            <w:r>
              <w:t>Усвоение</w:t>
            </w:r>
            <w:r w:rsidRPr="0077422B">
              <w:t xml:space="preserve"> новых знаний</w:t>
            </w:r>
          </w:p>
        </w:tc>
        <w:tc>
          <w:tcPr>
            <w:tcW w:w="1134" w:type="dxa"/>
          </w:tcPr>
          <w:p w:rsidR="008B7BAC" w:rsidRPr="001D399B" w:rsidRDefault="008B7BAC" w:rsidP="00DA3DC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99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8B7BAC" w:rsidRPr="009F6847" w:rsidRDefault="008B7BAC" w:rsidP="00DA3DC3">
            <w:pPr>
              <w:tabs>
                <w:tab w:val="left" w:pos="687"/>
              </w:tabs>
              <w:jc w:val="both"/>
            </w:pPr>
            <w:r w:rsidRPr="009F6847">
              <w:t>Клеи. Растворители и химические</w:t>
            </w:r>
            <w:r>
              <w:t xml:space="preserve"> отделочные материалы.</w:t>
            </w:r>
          </w:p>
        </w:tc>
        <w:tc>
          <w:tcPr>
            <w:tcW w:w="2976" w:type="dxa"/>
          </w:tcPr>
          <w:p w:rsidR="008B7BAC" w:rsidRDefault="008B7BAC" w:rsidP="00F670B6">
            <w:r w:rsidRPr="00F670B6">
              <w:t xml:space="preserve">ГБОУ «Елабужская школа-интернат для детей с ограниченными возможностями здоровья </w:t>
            </w:r>
          </w:p>
          <w:p w:rsidR="008B7BAC" w:rsidRPr="005240AD" w:rsidRDefault="008B7BAC" w:rsidP="00F670B6">
            <w:pPr>
              <w:rPr>
                <w:b/>
              </w:rPr>
            </w:pPr>
            <w:r w:rsidRPr="00F670B6">
              <w:t>каб. «Сапожное дело»</w:t>
            </w:r>
          </w:p>
        </w:tc>
        <w:tc>
          <w:tcPr>
            <w:tcW w:w="2127" w:type="dxa"/>
          </w:tcPr>
          <w:p w:rsidR="008B7BAC" w:rsidRPr="005240AD" w:rsidRDefault="008B7BAC" w:rsidP="00FA329E">
            <w:pPr>
              <w:jc w:val="center"/>
              <w:rPr>
                <w:b/>
              </w:rPr>
            </w:pPr>
            <w:r w:rsidRPr="00C512BE">
              <w:t>Устный опрос</w:t>
            </w:r>
          </w:p>
        </w:tc>
      </w:tr>
      <w:tr w:rsidR="008B7BAC" w:rsidRPr="005240AD" w:rsidTr="00C512BE">
        <w:tc>
          <w:tcPr>
            <w:tcW w:w="560" w:type="dxa"/>
          </w:tcPr>
          <w:p w:rsidR="008B7BAC" w:rsidRPr="00F670B6" w:rsidRDefault="008B7BAC" w:rsidP="00DA3DC3">
            <w:pPr>
              <w:jc w:val="center"/>
            </w:pPr>
            <w:r w:rsidRPr="00F670B6">
              <w:t>12</w:t>
            </w:r>
          </w:p>
        </w:tc>
        <w:tc>
          <w:tcPr>
            <w:tcW w:w="924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8B7BAC" w:rsidRPr="005240AD" w:rsidRDefault="008B7BAC" w:rsidP="00E97D1F">
            <w:pPr>
              <w:rPr>
                <w:b/>
              </w:rPr>
            </w:pPr>
            <w:r>
              <w:t>Усвоение</w:t>
            </w:r>
            <w:r w:rsidRPr="0077422B">
              <w:t xml:space="preserve"> новых знаний</w:t>
            </w:r>
          </w:p>
        </w:tc>
        <w:tc>
          <w:tcPr>
            <w:tcW w:w="1134" w:type="dxa"/>
          </w:tcPr>
          <w:p w:rsidR="008B7BAC" w:rsidRPr="001D399B" w:rsidRDefault="008B7BAC" w:rsidP="00DA3DC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99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8B7BAC" w:rsidRPr="00C828C4" w:rsidRDefault="008B7BAC" w:rsidP="00DA3DC3">
            <w:pPr>
              <w:tabs>
                <w:tab w:val="left" w:pos="687"/>
              </w:tabs>
              <w:jc w:val="both"/>
            </w:pPr>
            <w:r>
              <w:t>Вспомогательные материалы и фурнитура.</w:t>
            </w:r>
          </w:p>
        </w:tc>
        <w:tc>
          <w:tcPr>
            <w:tcW w:w="2976" w:type="dxa"/>
          </w:tcPr>
          <w:p w:rsidR="008B7BAC" w:rsidRDefault="008B7BAC" w:rsidP="00F670B6">
            <w:r w:rsidRPr="00F670B6">
              <w:t xml:space="preserve">ГБОУ «Елабужская школа-интернат для детей с ограниченными возможностями здоровья </w:t>
            </w:r>
          </w:p>
          <w:p w:rsidR="008B7BAC" w:rsidRPr="005240AD" w:rsidRDefault="008B7BAC" w:rsidP="00F670B6">
            <w:pPr>
              <w:rPr>
                <w:b/>
              </w:rPr>
            </w:pPr>
            <w:r w:rsidRPr="00F670B6">
              <w:t>каб. «Сапожное дело»</w:t>
            </w:r>
          </w:p>
        </w:tc>
        <w:tc>
          <w:tcPr>
            <w:tcW w:w="2127" w:type="dxa"/>
          </w:tcPr>
          <w:p w:rsidR="008B7BAC" w:rsidRPr="005240AD" w:rsidRDefault="008B7BAC" w:rsidP="00FA329E">
            <w:pPr>
              <w:jc w:val="center"/>
              <w:rPr>
                <w:b/>
              </w:rPr>
            </w:pPr>
            <w:r w:rsidRPr="00C512BE">
              <w:t>Устный опрос</w:t>
            </w:r>
          </w:p>
        </w:tc>
      </w:tr>
      <w:tr w:rsidR="008B7BAC" w:rsidRPr="005240AD" w:rsidTr="00C512BE">
        <w:tc>
          <w:tcPr>
            <w:tcW w:w="560" w:type="dxa"/>
          </w:tcPr>
          <w:p w:rsidR="008B7BAC" w:rsidRPr="00F670B6" w:rsidRDefault="008B7BAC" w:rsidP="00DA3DC3">
            <w:pPr>
              <w:jc w:val="center"/>
            </w:pPr>
            <w:r w:rsidRPr="00F670B6">
              <w:t>13</w:t>
            </w:r>
          </w:p>
        </w:tc>
        <w:tc>
          <w:tcPr>
            <w:tcW w:w="924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8B7BAC" w:rsidRPr="005240AD" w:rsidRDefault="008B7BAC" w:rsidP="00E97D1F">
            <w:pPr>
              <w:rPr>
                <w:b/>
              </w:rPr>
            </w:pPr>
            <w:r>
              <w:t>Контроль и коррекция</w:t>
            </w:r>
          </w:p>
        </w:tc>
        <w:tc>
          <w:tcPr>
            <w:tcW w:w="1134" w:type="dxa"/>
          </w:tcPr>
          <w:p w:rsidR="008B7BAC" w:rsidRPr="001D399B" w:rsidRDefault="008B7BAC" w:rsidP="00DA3DC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99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8B7BAC" w:rsidRPr="001D399B" w:rsidRDefault="008B7BAC" w:rsidP="00DA3DC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D399B">
              <w:rPr>
                <w:rFonts w:ascii="Times New Roman" w:hAnsi="Times New Roman"/>
                <w:sz w:val="24"/>
                <w:szCs w:val="24"/>
              </w:rPr>
              <w:t>Контрольная работа.</w:t>
            </w:r>
          </w:p>
        </w:tc>
        <w:tc>
          <w:tcPr>
            <w:tcW w:w="2976" w:type="dxa"/>
          </w:tcPr>
          <w:p w:rsidR="008B7BAC" w:rsidRDefault="008B7BAC" w:rsidP="00F670B6">
            <w:r w:rsidRPr="00F670B6">
              <w:t xml:space="preserve">ГБОУ «Елабужская школа-интернат для детей с ограниченными возможностями здоровья </w:t>
            </w:r>
          </w:p>
          <w:p w:rsidR="008B7BAC" w:rsidRPr="005240AD" w:rsidRDefault="008B7BAC" w:rsidP="00F670B6">
            <w:pPr>
              <w:rPr>
                <w:b/>
              </w:rPr>
            </w:pPr>
            <w:r w:rsidRPr="00F670B6">
              <w:t>каб. «Сапожное дело»</w:t>
            </w:r>
          </w:p>
        </w:tc>
        <w:tc>
          <w:tcPr>
            <w:tcW w:w="2127" w:type="dxa"/>
          </w:tcPr>
          <w:p w:rsidR="008B7BAC" w:rsidRPr="005240AD" w:rsidRDefault="008B7BAC" w:rsidP="00FA329E">
            <w:pPr>
              <w:jc w:val="center"/>
              <w:rPr>
                <w:b/>
              </w:rPr>
            </w:pPr>
            <w:r>
              <w:t>Самостоятельная работа</w:t>
            </w:r>
          </w:p>
        </w:tc>
      </w:tr>
      <w:tr w:rsidR="008B7BAC" w:rsidRPr="005240AD" w:rsidTr="00F670B6">
        <w:tc>
          <w:tcPr>
            <w:tcW w:w="15276" w:type="dxa"/>
            <w:gridSpan w:val="9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  <w:r w:rsidRPr="00581D89">
              <w:rPr>
                <w:b/>
              </w:rPr>
              <w:t>4.  Оборудование (12 час.)</w:t>
            </w:r>
          </w:p>
        </w:tc>
      </w:tr>
      <w:tr w:rsidR="008B7BAC" w:rsidRPr="005240AD" w:rsidTr="00C512BE">
        <w:tc>
          <w:tcPr>
            <w:tcW w:w="560" w:type="dxa"/>
          </w:tcPr>
          <w:p w:rsidR="008B7BAC" w:rsidRPr="00F670B6" w:rsidRDefault="008B7BAC" w:rsidP="00DA3DC3">
            <w:pPr>
              <w:jc w:val="center"/>
            </w:pPr>
            <w:r w:rsidRPr="00F670B6">
              <w:t>14</w:t>
            </w:r>
          </w:p>
        </w:tc>
        <w:tc>
          <w:tcPr>
            <w:tcW w:w="924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8B7BAC" w:rsidRPr="005240AD" w:rsidRDefault="008B7BAC" w:rsidP="00E97D1F">
            <w:pPr>
              <w:rPr>
                <w:b/>
              </w:rPr>
            </w:pPr>
            <w:r>
              <w:t>Усвоение</w:t>
            </w:r>
            <w:r w:rsidRPr="0077422B">
              <w:t xml:space="preserve"> новых знаний</w:t>
            </w:r>
          </w:p>
        </w:tc>
        <w:tc>
          <w:tcPr>
            <w:tcW w:w="1134" w:type="dxa"/>
          </w:tcPr>
          <w:p w:rsidR="008B7BAC" w:rsidRPr="001D399B" w:rsidRDefault="008B7BAC" w:rsidP="00DA3DC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99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8B7BAC" w:rsidRPr="001D399B" w:rsidRDefault="008B7BAC" w:rsidP="00DA3DC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D399B">
              <w:rPr>
                <w:rFonts w:ascii="Times New Roman" w:hAnsi="Times New Roman"/>
                <w:sz w:val="24"/>
                <w:szCs w:val="24"/>
              </w:rPr>
              <w:t>Машины для отделки обуви</w:t>
            </w:r>
          </w:p>
        </w:tc>
        <w:tc>
          <w:tcPr>
            <w:tcW w:w="2976" w:type="dxa"/>
          </w:tcPr>
          <w:p w:rsidR="008B7BAC" w:rsidRDefault="008B7BAC" w:rsidP="00F670B6">
            <w:r w:rsidRPr="00F670B6">
              <w:t xml:space="preserve">ГБОУ «Елабужская школа-интернат для детей с ограниченными возможностями здоровья </w:t>
            </w:r>
          </w:p>
          <w:p w:rsidR="008B7BAC" w:rsidRPr="005240AD" w:rsidRDefault="008B7BAC" w:rsidP="00F670B6">
            <w:pPr>
              <w:rPr>
                <w:b/>
              </w:rPr>
            </w:pPr>
            <w:r w:rsidRPr="00F670B6">
              <w:t>каб. «Сапожное дело»</w:t>
            </w:r>
          </w:p>
        </w:tc>
        <w:tc>
          <w:tcPr>
            <w:tcW w:w="2127" w:type="dxa"/>
          </w:tcPr>
          <w:p w:rsidR="008B7BAC" w:rsidRPr="005240AD" w:rsidRDefault="008B7BAC" w:rsidP="00FA329E">
            <w:pPr>
              <w:jc w:val="center"/>
              <w:rPr>
                <w:b/>
              </w:rPr>
            </w:pPr>
            <w:r w:rsidRPr="00C512BE">
              <w:t>Устный опрос</w:t>
            </w:r>
          </w:p>
        </w:tc>
      </w:tr>
      <w:tr w:rsidR="008B7BAC" w:rsidRPr="005240AD" w:rsidTr="00C512BE">
        <w:tc>
          <w:tcPr>
            <w:tcW w:w="560" w:type="dxa"/>
          </w:tcPr>
          <w:p w:rsidR="008B7BAC" w:rsidRPr="00F670B6" w:rsidRDefault="008B7BAC" w:rsidP="00DA3DC3">
            <w:pPr>
              <w:jc w:val="center"/>
            </w:pPr>
            <w:r w:rsidRPr="00F670B6">
              <w:t>15</w:t>
            </w:r>
          </w:p>
        </w:tc>
        <w:tc>
          <w:tcPr>
            <w:tcW w:w="924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8B7BAC" w:rsidRPr="005240AD" w:rsidRDefault="008B7BAC" w:rsidP="00E97D1F">
            <w:pPr>
              <w:rPr>
                <w:b/>
              </w:rPr>
            </w:pPr>
            <w:r>
              <w:t>Усвоение</w:t>
            </w:r>
            <w:r w:rsidRPr="0077422B">
              <w:t xml:space="preserve"> новых знаний</w:t>
            </w:r>
          </w:p>
        </w:tc>
        <w:tc>
          <w:tcPr>
            <w:tcW w:w="1134" w:type="dxa"/>
          </w:tcPr>
          <w:p w:rsidR="008B7BAC" w:rsidRPr="001D399B" w:rsidRDefault="008B7BAC" w:rsidP="00DA3DC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99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8B7BAC" w:rsidRPr="00C828C4" w:rsidRDefault="008B7BAC" w:rsidP="00DA3DC3">
            <w:pPr>
              <w:tabs>
                <w:tab w:val="left" w:pos="687"/>
              </w:tabs>
              <w:jc w:val="both"/>
            </w:pPr>
            <w:r>
              <w:t>Швейные машины.</w:t>
            </w:r>
          </w:p>
        </w:tc>
        <w:tc>
          <w:tcPr>
            <w:tcW w:w="2976" w:type="dxa"/>
          </w:tcPr>
          <w:p w:rsidR="008B7BAC" w:rsidRDefault="008B7BAC" w:rsidP="00F670B6">
            <w:r w:rsidRPr="00F670B6">
              <w:t xml:space="preserve">ГБОУ «Елабужская школа-интернат для детей с ограниченными возможностями здоровья </w:t>
            </w:r>
          </w:p>
          <w:p w:rsidR="008B7BAC" w:rsidRPr="005240AD" w:rsidRDefault="008B7BAC" w:rsidP="00F670B6">
            <w:pPr>
              <w:rPr>
                <w:b/>
              </w:rPr>
            </w:pPr>
            <w:r w:rsidRPr="00F670B6">
              <w:t>каб. «Сапожное дело»</w:t>
            </w:r>
          </w:p>
        </w:tc>
        <w:tc>
          <w:tcPr>
            <w:tcW w:w="2127" w:type="dxa"/>
          </w:tcPr>
          <w:p w:rsidR="008B7BAC" w:rsidRPr="005240AD" w:rsidRDefault="008B7BAC" w:rsidP="00FA329E">
            <w:pPr>
              <w:jc w:val="center"/>
              <w:rPr>
                <w:b/>
              </w:rPr>
            </w:pPr>
            <w:r w:rsidRPr="00C512BE">
              <w:t>Устный опрос</w:t>
            </w:r>
          </w:p>
        </w:tc>
      </w:tr>
      <w:tr w:rsidR="008B7BAC" w:rsidRPr="005240AD" w:rsidTr="00C512BE">
        <w:tc>
          <w:tcPr>
            <w:tcW w:w="560" w:type="dxa"/>
          </w:tcPr>
          <w:p w:rsidR="008B7BAC" w:rsidRPr="00F670B6" w:rsidRDefault="008B7BAC" w:rsidP="00DA3DC3">
            <w:pPr>
              <w:jc w:val="center"/>
            </w:pPr>
            <w:r w:rsidRPr="00F670B6">
              <w:t>16</w:t>
            </w:r>
          </w:p>
        </w:tc>
        <w:tc>
          <w:tcPr>
            <w:tcW w:w="924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8B7BAC" w:rsidRPr="005240AD" w:rsidRDefault="008B7BAC" w:rsidP="00E97D1F">
            <w:pPr>
              <w:rPr>
                <w:b/>
              </w:rPr>
            </w:pPr>
            <w:r>
              <w:t>Усвоение</w:t>
            </w:r>
            <w:r w:rsidRPr="0077422B">
              <w:t xml:space="preserve"> новых знаний</w:t>
            </w:r>
          </w:p>
        </w:tc>
        <w:tc>
          <w:tcPr>
            <w:tcW w:w="1134" w:type="dxa"/>
          </w:tcPr>
          <w:p w:rsidR="008B7BAC" w:rsidRPr="001D399B" w:rsidRDefault="008B7BAC" w:rsidP="00DA3DC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99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8B7BAC" w:rsidRPr="00C828C4" w:rsidRDefault="008B7BAC" w:rsidP="00DA3DC3">
            <w:pPr>
              <w:tabs>
                <w:tab w:val="left" w:pos="687"/>
              </w:tabs>
              <w:jc w:val="both"/>
            </w:pPr>
            <w:r>
              <w:t>Прессы для разруба нижних и верхних кожтоваров.</w:t>
            </w:r>
          </w:p>
        </w:tc>
        <w:tc>
          <w:tcPr>
            <w:tcW w:w="2976" w:type="dxa"/>
          </w:tcPr>
          <w:p w:rsidR="008B7BAC" w:rsidRDefault="008B7BAC" w:rsidP="00F670B6">
            <w:r w:rsidRPr="00F670B6">
              <w:t xml:space="preserve">ГБОУ «Елабужская школа-интернат для детей с ограниченными возможностями здоровья </w:t>
            </w:r>
          </w:p>
          <w:p w:rsidR="008B7BAC" w:rsidRPr="005240AD" w:rsidRDefault="008B7BAC" w:rsidP="00F670B6">
            <w:pPr>
              <w:rPr>
                <w:b/>
              </w:rPr>
            </w:pPr>
            <w:r w:rsidRPr="00F670B6">
              <w:t>каб. «Сапожное дело»</w:t>
            </w:r>
          </w:p>
        </w:tc>
        <w:tc>
          <w:tcPr>
            <w:tcW w:w="2127" w:type="dxa"/>
          </w:tcPr>
          <w:p w:rsidR="008B7BAC" w:rsidRPr="005240AD" w:rsidRDefault="008B7BAC" w:rsidP="00FA329E">
            <w:pPr>
              <w:jc w:val="center"/>
              <w:rPr>
                <w:b/>
              </w:rPr>
            </w:pPr>
            <w:r w:rsidRPr="00C512BE">
              <w:t>Устный опрос</w:t>
            </w:r>
          </w:p>
        </w:tc>
      </w:tr>
      <w:tr w:rsidR="008B7BAC" w:rsidRPr="005240AD" w:rsidTr="00C512BE">
        <w:tc>
          <w:tcPr>
            <w:tcW w:w="560" w:type="dxa"/>
          </w:tcPr>
          <w:p w:rsidR="008B7BAC" w:rsidRPr="00F670B6" w:rsidRDefault="008B7BAC" w:rsidP="00DA3DC3">
            <w:pPr>
              <w:jc w:val="center"/>
            </w:pPr>
            <w:r w:rsidRPr="00F670B6">
              <w:t>17</w:t>
            </w:r>
          </w:p>
        </w:tc>
        <w:tc>
          <w:tcPr>
            <w:tcW w:w="924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8B7BAC" w:rsidRPr="005240AD" w:rsidRDefault="008B7BAC" w:rsidP="00E97D1F">
            <w:pPr>
              <w:rPr>
                <w:b/>
              </w:rPr>
            </w:pPr>
            <w:r>
              <w:t>Усвоение</w:t>
            </w:r>
            <w:r w:rsidRPr="0077422B">
              <w:t xml:space="preserve"> новых знаний</w:t>
            </w:r>
          </w:p>
        </w:tc>
        <w:tc>
          <w:tcPr>
            <w:tcW w:w="1134" w:type="dxa"/>
          </w:tcPr>
          <w:p w:rsidR="008B7BAC" w:rsidRPr="001D399B" w:rsidRDefault="008B7BAC" w:rsidP="00DA3DC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99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8B7BAC" w:rsidRPr="001D399B" w:rsidRDefault="008B7BAC" w:rsidP="00DA3DC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D399B">
              <w:rPr>
                <w:rFonts w:ascii="Times New Roman" w:hAnsi="Times New Roman"/>
                <w:sz w:val="24"/>
                <w:szCs w:val="24"/>
              </w:rPr>
              <w:t>Подсобное оборудование.</w:t>
            </w:r>
          </w:p>
        </w:tc>
        <w:tc>
          <w:tcPr>
            <w:tcW w:w="2976" w:type="dxa"/>
          </w:tcPr>
          <w:p w:rsidR="008B7BAC" w:rsidRDefault="008B7BAC" w:rsidP="00F670B6">
            <w:r w:rsidRPr="00F670B6">
              <w:t xml:space="preserve">ГБОУ «Елабужская школа-интернат для детей с ограниченными возможностями здоровья </w:t>
            </w:r>
          </w:p>
          <w:p w:rsidR="008B7BAC" w:rsidRPr="005240AD" w:rsidRDefault="008B7BAC" w:rsidP="00F670B6">
            <w:pPr>
              <w:rPr>
                <w:b/>
              </w:rPr>
            </w:pPr>
            <w:r w:rsidRPr="00F670B6">
              <w:t>каб. «Сапожное дело»</w:t>
            </w:r>
          </w:p>
        </w:tc>
        <w:tc>
          <w:tcPr>
            <w:tcW w:w="2127" w:type="dxa"/>
          </w:tcPr>
          <w:p w:rsidR="008B7BAC" w:rsidRPr="005240AD" w:rsidRDefault="008B7BAC" w:rsidP="00FA329E">
            <w:pPr>
              <w:jc w:val="center"/>
              <w:rPr>
                <w:b/>
              </w:rPr>
            </w:pPr>
            <w:r w:rsidRPr="00C512BE">
              <w:t>Устный опрос</w:t>
            </w:r>
          </w:p>
        </w:tc>
      </w:tr>
      <w:tr w:rsidR="008B7BAC" w:rsidRPr="005240AD" w:rsidTr="00C512BE">
        <w:tc>
          <w:tcPr>
            <w:tcW w:w="560" w:type="dxa"/>
          </w:tcPr>
          <w:p w:rsidR="008B7BAC" w:rsidRPr="00F670B6" w:rsidRDefault="008B7BAC" w:rsidP="00DA3DC3">
            <w:pPr>
              <w:jc w:val="center"/>
            </w:pPr>
            <w:r w:rsidRPr="00F670B6">
              <w:t>18</w:t>
            </w:r>
          </w:p>
        </w:tc>
        <w:tc>
          <w:tcPr>
            <w:tcW w:w="924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8B7BAC" w:rsidRPr="005240AD" w:rsidRDefault="008B7BAC" w:rsidP="00E97D1F">
            <w:pPr>
              <w:rPr>
                <w:b/>
              </w:rPr>
            </w:pPr>
            <w:r>
              <w:t>Усвоение</w:t>
            </w:r>
            <w:r w:rsidRPr="0077422B">
              <w:t xml:space="preserve"> новых знаний</w:t>
            </w:r>
          </w:p>
        </w:tc>
        <w:tc>
          <w:tcPr>
            <w:tcW w:w="1134" w:type="dxa"/>
          </w:tcPr>
          <w:p w:rsidR="008B7BAC" w:rsidRPr="001D399B" w:rsidRDefault="008B7BAC" w:rsidP="00DA3DC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99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8B7BAC" w:rsidRPr="00C828C4" w:rsidRDefault="008B7BAC" w:rsidP="00DA3DC3">
            <w:pPr>
              <w:tabs>
                <w:tab w:val="left" w:pos="687"/>
              </w:tabs>
            </w:pPr>
            <w:r>
              <w:t>Средства малой механизации.</w:t>
            </w:r>
          </w:p>
        </w:tc>
        <w:tc>
          <w:tcPr>
            <w:tcW w:w="2976" w:type="dxa"/>
          </w:tcPr>
          <w:p w:rsidR="008B7BAC" w:rsidRDefault="008B7BAC" w:rsidP="00F670B6">
            <w:r w:rsidRPr="00F670B6">
              <w:t xml:space="preserve">ГБОУ «Елабужская школа-интернат для детей с ограниченными возможностями здоровья </w:t>
            </w:r>
          </w:p>
          <w:p w:rsidR="008B7BAC" w:rsidRPr="005240AD" w:rsidRDefault="008B7BAC" w:rsidP="00F670B6">
            <w:pPr>
              <w:rPr>
                <w:b/>
              </w:rPr>
            </w:pPr>
            <w:r w:rsidRPr="00F670B6">
              <w:t>каб. «Сапожное дело»</w:t>
            </w:r>
          </w:p>
        </w:tc>
        <w:tc>
          <w:tcPr>
            <w:tcW w:w="2127" w:type="dxa"/>
          </w:tcPr>
          <w:p w:rsidR="008B7BAC" w:rsidRPr="005240AD" w:rsidRDefault="008B7BAC" w:rsidP="00FA329E">
            <w:pPr>
              <w:jc w:val="center"/>
              <w:rPr>
                <w:b/>
              </w:rPr>
            </w:pPr>
            <w:r w:rsidRPr="00C512BE">
              <w:t>Устный опрос</w:t>
            </w:r>
          </w:p>
        </w:tc>
      </w:tr>
      <w:tr w:rsidR="008B7BAC" w:rsidRPr="005240AD" w:rsidTr="00C512BE">
        <w:tc>
          <w:tcPr>
            <w:tcW w:w="560" w:type="dxa"/>
          </w:tcPr>
          <w:p w:rsidR="008B7BAC" w:rsidRPr="00F670B6" w:rsidRDefault="008B7BAC" w:rsidP="00DA3DC3">
            <w:pPr>
              <w:jc w:val="center"/>
            </w:pPr>
            <w:r w:rsidRPr="00F670B6">
              <w:t>19</w:t>
            </w:r>
          </w:p>
        </w:tc>
        <w:tc>
          <w:tcPr>
            <w:tcW w:w="924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8B7BAC" w:rsidRPr="005240AD" w:rsidRDefault="008B7BAC" w:rsidP="00E97D1F">
            <w:pPr>
              <w:rPr>
                <w:b/>
              </w:rPr>
            </w:pPr>
            <w:r>
              <w:t>Контроль и коррекция</w:t>
            </w:r>
          </w:p>
        </w:tc>
        <w:tc>
          <w:tcPr>
            <w:tcW w:w="1134" w:type="dxa"/>
          </w:tcPr>
          <w:p w:rsidR="008B7BAC" w:rsidRPr="001D399B" w:rsidRDefault="008B7BAC" w:rsidP="00DA3DC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99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8B7BAC" w:rsidRPr="001D399B" w:rsidRDefault="008B7BAC" w:rsidP="00DA3DC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D399B">
              <w:rPr>
                <w:rFonts w:ascii="Times New Roman" w:hAnsi="Times New Roman"/>
                <w:sz w:val="24"/>
                <w:szCs w:val="24"/>
              </w:rPr>
              <w:t>Контрольная работа.</w:t>
            </w:r>
          </w:p>
        </w:tc>
        <w:tc>
          <w:tcPr>
            <w:tcW w:w="2976" w:type="dxa"/>
          </w:tcPr>
          <w:p w:rsidR="008B7BAC" w:rsidRDefault="008B7BAC" w:rsidP="00F670B6">
            <w:r w:rsidRPr="00F670B6">
              <w:t xml:space="preserve">ГБОУ «Елабужская школа-интернат для детей с ограниченными возможностями здоровья </w:t>
            </w:r>
          </w:p>
          <w:p w:rsidR="008B7BAC" w:rsidRPr="005240AD" w:rsidRDefault="008B7BAC" w:rsidP="00F670B6">
            <w:pPr>
              <w:rPr>
                <w:b/>
              </w:rPr>
            </w:pPr>
            <w:r w:rsidRPr="00F670B6">
              <w:t>каб. «Сапожное дело»</w:t>
            </w:r>
          </w:p>
        </w:tc>
        <w:tc>
          <w:tcPr>
            <w:tcW w:w="2127" w:type="dxa"/>
          </w:tcPr>
          <w:p w:rsidR="008B7BAC" w:rsidRPr="00790790" w:rsidRDefault="008B7BAC" w:rsidP="00DA3DC3">
            <w:pPr>
              <w:jc w:val="center"/>
            </w:pPr>
            <w:r w:rsidRPr="00790790">
              <w:t>Тестовые задания</w:t>
            </w:r>
          </w:p>
        </w:tc>
      </w:tr>
      <w:tr w:rsidR="008B7BAC" w:rsidRPr="005240AD" w:rsidTr="00F670B6">
        <w:tc>
          <w:tcPr>
            <w:tcW w:w="15276" w:type="dxa"/>
            <w:gridSpan w:val="9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  <w:r w:rsidRPr="00581D89">
              <w:rPr>
                <w:b/>
              </w:rPr>
              <w:t>5.</w:t>
            </w:r>
            <w:r>
              <w:rPr>
                <w:b/>
              </w:rPr>
              <w:t xml:space="preserve"> </w:t>
            </w:r>
            <w:r w:rsidRPr="00581D89">
              <w:rPr>
                <w:b/>
              </w:rPr>
              <w:t>Технология ремонта обуви (40 час.)</w:t>
            </w:r>
          </w:p>
        </w:tc>
      </w:tr>
      <w:tr w:rsidR="008B7BAC" w:rsidRPr="005240AD" w:rsidTr="00C512BE">
        <w:tc>
          <w:tcPr>
            <w:tcW w:w="560" w:type="dxa"/>
          </w:tcPr>
          <w:p w:rsidR="008B7BAC" w:rsidRPr="00F670B6" w:rsidRDefault="008B7BAC" w:rsidP="00DA3DC3">
            <w:pPr>
              <w:jc w:val="center"/>
            </w:pPr>
            <w:r w:rsidRPr="00F670B6">
              <w:t>20</w:t>
            </w:r>
          </w:p>
        </w:tc>
        <w:tc>
          <w:tcPr>
            <w:tcW w:w="924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  <w:r>
              <w:t>Усвоение</w:t>
            </w:r>
            <w:r w:rsidRPr="0077422B">
              <w:t xml:space="preserve"> новых знаний</w:t>
            </w:r>
          </w:p>
        </w:tc>
        <w:tc>
          <w:tcPr>
            <w:tcW w:w="1134" w:type="dxa"/>
          </w:tcPr>
          <w:p w:rsidR="008B7BAC" w:rsidRPr="001D399B" w:rsidRDefault="008B7BAC" w:rsidP="00DA3DC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99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8B7BAC" w:rsidRPr="00C828C4" w:rsidRDefault="008B7BAC" w:rsidP="00DA3DC3">
            <w:pPr>
              <w:tabs>
                <w:tab w:val="left" w:pos="687"/>
              </w:tabs>
              <w:jc w:val="both"/>
            </w:pPr>
            <w:r>
              <w:t>Классификация и сведения о конструкциях обуви</w:t>
            </w:r>
          </w:p>
        </w:tc>
        <w:tc>
          <w:tcPr>
            <w:tcW w:w="2976" w:type="dxa"/>
          </w:tcPr>
          <w:p w:rsidR="008B7BAC" w:rsidRDefault="008B7BAC" w:rsidP="00F670B6">
            <w:r w:rsidRPr="00F670B6">
              <w:t xml:space="preserve">ГБОУ «Елабужская школа-интернат для детей с ограниченными возможностями здоровья </w:t>
            </w:r>
          </w:p>
          <w:p w:rsidR="008B7BAC" w:rsidRPr="005240AD" w:rsidRDefault="008B7BAC" w:rsidP="00F670B6">
            <w:pPr>
              <w:rPr>
                <w:b/>
              </w:rPr>
            </w:pPr>
            <w:r w:rsidRPr="00F670B6">
              <w:t>каб. «Сапожное дело»</w:t>
            </w:r>
          </w:p>
        </w:tc>
        <w:tc>
          <w:tcPr>
            <w:tcW w:w="2127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  <w:r w:rsidRPr="00C512BE">
              <w:t>Устный опрос</w:t>
            </w:r>
          </w:p>
        </w:tc>
      </w:tr>
      <w:tr w:rsidR="008B7BAC" w:rsidRPr="005240AD" w:rsidTr="00C512BE">
        <w:tc>
          <w:tcPr>
            <w:tcW w:w="560" w:type="dxa"/>
          </w:tcPr>
          <w:p w:rsidR="008B7BAC" w:rsidRPr="00F670B6" w:rsidRDefault="008B7BAC" w:rsidP="00DA3DC3">
            <w:pPr>
              <w:jc w:val="center"/>
            </w:pPr>
            <w:r w:rsidRPr="00F670B6">
              <w:t>21</w:t>
            </w:r>
          </w:p>
        </w:tc>
        <w:tc>
          <w:tcPr>
            <w:tcW w:w="924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8B7BAC" w:rsidRPr="006A6C48" w:rsidRDefault="008B7BAC" w:rsidP="00A9221B">
            <w:pPr>
              <w:jc w:val="center"/>
            </w:pPr>
            <w:r>
              <w:t>Формирование</w:t>
            </w:r>
            <w:r w:rsidRPr="006A6C48">
              <w:t xml:space="preserve"> умений и знаний</w:t>
            </w:r>
          </w:p>
        </w:tc>
        <w:tc>
          <w:tcPr>
            <w:tcW w:w="1134" w:type="dxa"/>
          </w:tcPr>
          <w:p w:rsidR="008B7BAC" w:rsidRPr="001D399B" w:rsidRDefault="008B7BAC" w:rsidP="00DA3DC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99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8B7BAC" w:rsidRPr="00C828C4" w:rsidRDefault="008B7BAC" w:rsidP="00DA3DC3">
            <w:pPr>
              <w:tabs>
                <w:tab w:val="left" w:pos="687"/>
              </w:tabs>
            </w:pPr>
            <w:r>
              <w:t xml:space="preserve">Практическая работа: Классификация конструкций обуви.                            </w:t>
            </w:r>
          </w:p>
        </w:tc>
        <w:tc>
          <w:tcPr>
            <w:tcW w:w="2976" w:type="dxa"/>
          </w:tcPr>
          <w:p w:rsidR="008B7BAC" w:rsidRDefault="008B7BAC" w:rsidP="00F670B6">
            <w:r w:rsidRPr="00F670B6">
              <w:t xml:space="preserve">ГБОУ «Елабужская школа-интернат для детей с ограниченными возможностями здоровья </w:t>
            </w:r>
          </w:p>
          <w:p w:rsidR="008B7BAC" w:rsidRPr="005240AD" w:rsidRDefault="008B7BAC" w:rsidP="00F670B6">
            <w:pPr>
              <w:rPr>
                <w:b/>
              </w:rPr>
            </w:pPr>
            <w:r w:rsidRPr="00F670B6">
              <w:t>каб. «Сапожное дело»</w:t>
            </w:r>
          </w:p>
        </w:tc>
        <w:tc>
          <w:tcPr>
            <w:tcW w:w="2127" w:type="dxa"/>
          </w:tcPr>
          <w:p w:rsidR="008B7BAC" w:rsidRPr="00790790" w:rsidRDefault="008B7BAC" w:rsidP="00DA3DC3">
            <w:pPr>
              <w:jc w:val="center"/>
            </w:pPr>
            <w:r w:rsidRPr="00790790">
              <w:t>Комплексное собеседование</w:t>
            </w:r>
          </w:p>
        </w:tc>
      </w:tr>
      <w:tr w:rsidR="008B7BAC" w:rsidRPr="005240AD" w:rsidTr="00C512BE">
        <w:tc>
          <w:tcPr>
            <w:tcW w:w="560" w:type="dxa"/>
          </w:tcPr>
          <w:p w:rsidR="008B7BAC" w:rsidRPr="00F670B6" w:rsidRDefault="008B7BAC" w:rsidP="00DA3DC3">
            <w:pPr>
              <w:jc w:val="center"/>
            </w:pPr>
            <w:r w:rsidRPr="00F670B6">
              <w:t>22</w:t>
            </w:r>
          </w:p>
        </w:tc>
        <w:tc>
          <w:tcPr>
            <w:tcW w:w="924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  <w:r>
              <w:t>Усвоение</w:t>
            </w:r>
            <w:r w:rsidRPr="0077422B">
              <w:t xml:space="preserve"> новых знаний</w:t>
            </w:r>
          </w:p>
        </w:tc>
        <w:tc>
          <w:tcPr>
            <w:tcW w:w="1134" w:type="dxa"/>
          </w:tcPr>
          <w:p w:rsidR="008B7BAC" w:rsidRPr="001D399B" w:rsidRDefault="008B7BAC" w:rsidP="00DA3DC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99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8B7BAC" w:rsidRPr="00C828C4" w:rsidRDefault="008B7BAC" w:rsidP="00DA3DC3">
            <w:pPr>
              <w:tabs>
                <w:tab w:val="left" w:pos="687"/>
              </w:tabs>
              <w:jc w:val="both"/>
            </w:pPr>
            <w:r>
              <w:t>Стопа и ее измерение</w:t>
            </w:r>
          </w:p>
        </w:tc>
        <w:tc>
          <w:tcPr>
            <w:tcW w:w="2976" w:type="dxa"/>
          </w:tcPr>
          <w:p w:rsidR="008B7BAC" w:rsidRDefault="008B7BAC" w:rsidP="00F670B6">
            <w:r w:rsidRPr="00F670B6">
              <w:t xml:space="preserve">ГБОУ «Елабужская школа-интернат для детей с ограниченными возможностями здоровья </w:t>
            </w:r>
          </w:p>
          <w:p w:rsidR="008B7BAC" w:rsidRPr="005240AD" w:rsidRDefault="008B7BAC" w:rsidP="00F670B6">
            <w:pPr>
              <w:rPr>
                <w:b/>
              </w:rPr>
            </w:pPr>
            <w:r w:rsidRPr="00F670B6">
              <w:t>каб. «Сапожное дело»</w:t>
            </w:r>
          </w:p>
        </w:tc>
        <w:tc>
          <w:tcPr>
            <w:tcW w:w="2127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  <w:r w:rsidRPr="00C512BE">
              <w:t>Устный опрос</w:t>
            </w:r>
          </w:p>
        </w:tc>
      </w:tr>
      <w:tr w:rsidR="008B7BAC" w:rsidRPr="005240AD" w:rsidTr="00C512BE">
        <w:tc>
          <w:tcPr>
            <w:tcW w:w="560" w:type="dxa"/>
          </w:tcPr>
          <w:p w:rsidR="008B7BAC" w:rsidRPr="00F670B6" w:rsidRDefault="008B7BAC" w:rsidP="00DA3DC3">
            <w:pPr>
              <w:jc w:val="center"/>
            </w:pPr>
            <w:r w:rsidRPr="00F670B6">
              <w:t>23</w:t>
            </w:r>
          </w:p>
        </w:tc>
        <w:tc>
          <w:tcPr>
            <w:tcW w:w="924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8B7BAC" w:rsidRPr="006A6C48" w:rsidRDefault="008B7BAC" w:rsidP="00A9221B">
            <w:pPr>
              <w:jc w:val="center"/>
            </w:pPr>
            <w:r>
              <w:t>Формирование</w:t>
            </w:r>
            <w:r w:rsidRPr="006A6C48">
              <w:t xml:space="preserve"> умений и знаний</w:t>
            </w:r>
          </w:p>
        </w:tc>
        <w:tc>
          <w:tcPr>
            <w:tcW w:w="1134" w:type="dxa"/>
          </w:tcPr>
          <w:p w:rsidR="008B7BAC" w:rsidRPr="001D399B" w:rsidRDefault="008B7BAC" w:rsidP="00DA3DC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99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8B7BAC" w:rsidRPr="00C828C4" w:rsidRDefault="008B7BAC" w:rsidP="00DA3DC3">
            <w:pPr>
              <w:tabs>
                <w:tab w:val="left" w:pos="687"/>
              </w:tabs>
              <w:jc w:val="both"/>
            </w:pPr>
            <w:r>
              <w:t>Практическая работа: Измерение стопы.</w:t>
            </w:r>
          </w:p>
        </w:tc>
        <w:tc>
          <w:tcPr>
            <w:tcW w:w="2976" w:type="dxa"/>
          </w:tcPr>
          <w:p w:rsidR="008B7BAC" w:rsidRDefault="008B7BAC" w:rsidP="00F670B6">
            <w:r w:rsidRPr="00F670B6">
              <w:t xml:space="preserve">ГБОУ «Елабужская школа-интернат для детей с ограниченными возможностями здоровья </w:t>
            </w:r>
          </w:p>
          <w:p w:rsidR="008B7BAC" w:rsidRPr="005240AD" w:rsidRDefault="008B7BAC" w:rsidP="00F670B6">
            <w:pPr>
              <w:rPr>
                <w:b/>
              </w:rPr>
            </w:pPr>
            <w:r w:rsidRPr="00F670B6">
              <w:t>каб. «Сапожное дело»</w:t>
            </w:r>
          </w:p>
        </w:tc>
        <w:tc>
          <w:tcPr>
            <w:tcW w:w="2127" w:type="dxa"/>
          </w:tcPr>
          <w:p w:rsidR="008B7BAC" w:rsidRPr="00790790" w:rsidRDefault="008B7BAC" w:rsidP="00DA3DC3">
            <w:pPr>
              <w:jc w:val="center"/>
            </w:pPr>
            <w:r w:rsidRPr="00790790">
              <w:t>Самоконтроль</w:t>
            </w:r>
          </w:p>
        </w:tc>
      </w:tr>
      <w:tr w:rsidR="008B7BAC" w:rsidRPr="005240AD" w:rsidTr="00C512BE">
        <w:tc>
          <w:tcPr>
            <w:tcW w:w="560" w:type="dxa"/>
          </w:tcPr>
          <w:p w:rsidR="008B7BAC" w:rsidRPr="00F670B6" w:rsidRDefault="008B7BAC" w:rsidP="00DA3DC3">
            <w:pPr>
              <w:jc w:val="center"/>
            </w:pPr>
            <w:r w:rsidRPr="00F670B6">
              <w:t>24</w:t>
            </w:r>
          </w:p>
        </w:tc>
        <w:tc>
          <w:tcPr>
            <w:tcW w:w="924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  <w:r>
              <w:t>Усвоение</w:t>
            </w:r>
            <w:r w:rsidRPr="0077422B">
              <w:t xml:space="preserve"> новых знаний</w:t>
            </w:r>
          </w:p>
        </w:tc>
        <w:tc>
          <w:tcPr>
            <w:tcW w:w="1134" w:type="dxa"/>
          </w:tcPr>
          <w:p w:rsidR="008B7BAC" w:rsidRPr="001D399B" w:rsidRDefault="008B7BAC" w:rsidP="00DA3DC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99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8B7BAC" w:rsidRPr="00C828C4" w:rsidRDefault="008B7BAC" w:rsidP="00DA3DC3">
            <w:pPr>
              <w:tabs>
                <w:tab w:val="left" w:pos="687"/>
              </w:tabs>
              <w:jc w:val="both"/>
            </w:pPr>
            <w:r>
              <w:t>Обувные колонки</w:t>
            </w:r>
          </w:p>
        </w:tc>
        <w:tc>
          <w:tcPr>
            <w:tcW w:w="2976" w:type="dxa"/>
          </w:tcPr>
          <w:p w:rsidR="008B7BAC" w:rsidRDefault="008B7BAC" w:rsidP="00F670B6">
            <w:r w:rsidRPr="00F670B6">
              <w:t xml:space="preserve">ГБОУ «Елабужская школа-интернат для детей с ограниченными возможностями здоровья </w:t>
            </w:r>
          </w:p>
          <w:p w:rsidR="008B7BAC" w:rsidRPr="005240AD" w:rsidRDefault="008B7BAC" w:rsidP="00F670B6">
            <w:pPr>
              <w:rPr>
                <w:b/>
              </w:rPr>
            </w:pPr>
            <w:r w:rsidRPr="00F670B6">
              <w:t>каб. «Сапожное дело»</w:t>
            </w:r>
          </w:p>
        </w:tc>
        <w:tc>
          <w:tcPr>
            <w:tcW w:w="2127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  <w:r w:rsidRPr="00C512BE">
              <w:t>Устный опрос</w:t>
            </w:r>
          </w:p>
        </w:tc>
      </w:tr>
      <w:tr w:rsidR="008B7BAC" w:rsidRPr="005240AD" w:rsidTr="00C512BE">
        <w:tc>
          <w:tcPr>
            <w:tcW w:w="560" w:type="dxa"/>
          </w:tcPr>
          <w:p w:rsidR="008B7BAC" w:rsidRPr="00F670B6" w:rsidRDefault="008B7BAC" w:rsidP="00DA3DC3">
            <w:pPr>
              <w:jc w:val="center"/>
            </w:pPr>
            <w:r w:rsidRPr="00F670B6">
              <w:t>25</w:t>
            </w:r>
          </w:p>
        </w:tc>
        <w:tc>
          <w:tcPr>
            <w:tcW w:w="924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8B7BAC" w:rsidRPr="006A6C48" w:rsidRDefault="008B7BAC" w:rsidP="00A9221B">
            <w:pPr>
              <w:jc w:val="center"/>
            </w:pPr>
            <w:r>
              <w:t>Формирование</w:t>
            </w:r>
            <w:r w:rsidRPr="006A6C48">
              <w:t xml:space="preserve"> умений и знаний</w:t>
            </w:r>
          </w:p>
        </w:tc>
        <w:tc>
          <w:tcPr>
            <w:tcW w:w="1134" w:type="dxa"/>
          </w:tcPr>
          <w:p w:rsidR="008B7BAC" w:rsidRPr="001D399B" w:rsidRDefault="008B7BAC" w:rsidP="00DA3DC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99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8B7BAC" w:rsidRPr="001D399B" w:rsidRDefault="008B7BAC" w:rsidP="00DA3DC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D399B">
              <w:rPr>
                <w:rFonts w:ascii="Times New Roman" w:hAnsi="Times New Roman"/>
                <w:sz w:val="24"/>
                <w:szCs w:val="24"/>
              </w:rPr>
              <w:t>Практическая работа: Изготовление обувных колодок</w:t>
            </w:r>
          </w:p>
        </w:tc>
        <w:tc>
          <w:tcPr>
            <w:tcW w:w="2976" w:type="dxa"/>
          </w:tcPr>
          <w:p w:rsidR="008B7BAC" w:rsidRDefault="008B7BAC" w:rsidP="00F670B6">
            <w:r w:rsidRPr="00F670B6">
              <w:t xml:space="preserve">ГБОУ «Елабужская школа-интернат для детей с ограниченными возможностями здоровья </w:t>
            </w:r>
          </w:p>
          <w:p w:rsidR="008B7BAC" w:rsidRPr="005240AD" w:rsidRDefault="008B7BAC" w:rsidP="00F670B6">
            <w:pPr>
              <w:rPr>
                <w:b/>
              </w:rPr>
            </w:pPr>
            <w:r w:rsidRPr="00F670B6">
              <w:t>каб. «Сапожное дело»</w:t>
            </w:r>
          </w:p>
        </w:tc>
        <w:tc>
          <w:tcPr>
            <w:tcW w:w="2127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  <w:r w:rsidRPr="00790790">
              <w:t>Комплексное собеседование</w:t>
            </w:r>
          </w:p>
        </w:tc>
      </w:tr>
      <w:tr w:rsidR="008B7BAC" w:rsidRPr="005240AD" w:rsidTr="00C512BE">
        <w:tc>
          <w:tcPr>
            <w:tcW w:w="560" w:type="dxa"/>
          </w:tcPr>
          <w:p w:rsidR="008B7BAC" w:rsidRPr="00F670B6" w:rsidRDefault="008B7BAC" w:rsidP="00DA3DC3">
            <w:pPr>
              <w:jc w:val="center"/>
            </w:pPr>
            <w:r w:rsidRPr="00F670B6">
              <w:t>26</w:t>
            </w:r>
          </w:p>
        </w:tc>
        <w:tc>
          <w:tcPr>
            <w:tcW w:w="924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  <w:r>
              <w:t>Усвоение</w:t>
            </w:r>
            <w:r w:rsidRPr="0077422B">
              <w:t xml:space="preserve"> новых знаний</w:t>
            </w:r>
          </w:p>
        </w:tc>
        <w:tc>
          <w:tcPr>
            <w:tcW w:w="1134" w:type="dxa"/>
          </w:tcPr>
          <w:p w:rsidR="008B7BAC" w:rsidRPr="001D399B" w:rsidRDefault="008B7BAC" w:rsidP="00DA3DC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99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8B7BAC" w:rsidRPr="00C828C4" w:rsidRDefault="008B7BAC" w:rsidP="00DA3DC3">
            <w:pPr>
              <w:tabs>
                <w:tab w:val="left" w:pos="687"/>
              </w:tabs>
              <w:jc w:val="both"/>
            </w:pPr>
            <w:r>
              <w:t>Раскрой обувных материалов на детали верха</w:t>
            </w:r>
          </w:p>
        </w:tc>
        <w:tc>
          <w:tcPr>
            <w:tcW w:w="2976" w:type="dxa"/>
          </w:tcPr>
          <w:p w:rsidR="008B7BAC" w:rsidRDefault="008B7BAC" w:rsidP="00F670B6">
            <w:r w:rsidRPr="00F670B6">
              <w:t xml:space="preserve">ГБОУ «Елабужская школа-интернат для детей с ограниченными возможностями здоровья </w:t>
            </w:r>
          </w:p>
          <w:p w:rsidR="008B7BAC" w:rsidRPr="005240AD" w:rsidRDefault="008B7BAC" w:rsidP="00F670B6">
            <w:pPr>
              <w:rPr>
                <w:b/>
              </w:rPr>
            </w:pPr>
            <w:r w:rsidRPr="00F670B6">
              <w:t>каб. «Сапожное дело»</w:t>
            </w:r>
          </w:p>
        </w:tc>
        <w:tc>
          <w:tcPr>
            <w:tcW w:w="2127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  <w:r w:rsidRPr="00C512BE">
              <w:t>Устный опрос</w:t>
            </w:r>
          </w:p>
        </w:tc>
      </w:tr>
      <w:tr w:rsidR="008B7BAC" w:rsidRPr="005240AD" w:rsidTr="00C512BE">
        <w:tc>
          <w:tcPr>
            <w:tcW w:w="560" w:type="dxa"/>
          </w:tcPr>
          <w:p w:rsidR="008B7BAC" w:rsidRPr="00F670B6" w:rsidRDefault="008B7BAC" w:rsidP="00DA3DC3">
            <w:pPr>
              <w:jc w:val="center"/>
            </w:pPr>
            <w:r w:rsidRPr="00F670B6">
              <w:t>27</w:t>
            </w:r>
          </w:p>
        </w:tc>
        <w:tc>
          <w:tcPr>
            <w:tcW w:w="924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8B7BAC" w:rsidRPr="006A6C48" w:rsidRDefault="008B7BAC" w:rsidP="00A9221B">
            <w:pPr>
              <w:jc w:val="center"/>
            </w:pPr>
            <w:r>
              <w:t>Формирование</w:t>
            </w:r>
            <w:r w:rsidRPr="006A6C48">
              <w:t xml:space="preserve"> умений и знаний</w:t>
            </w:r>
          </w:p>
        </w:tc>
        <w:tc>
          <w:tcPr>
            <w:tcW w:w="1134" w:type="dxa"/>
          </w:tcPr>
          <w:p w:rsidR="008B7BAC" w:rsidRPr="001D399B" w:rsidRDefault="008B7BAC" w:rsidP="00DA3DC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99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8B7BAC" w:rsidRPr="00C828C4" w:rsidRDefault="008B7BAC" w:rsidP="00DA3DC3">
            <w:pPr>
              <w:tabs>
                <w:tab w:val="left" w:pos="687"/>
              </w:tabs>
            </w:pPr>
            <w:r>
              <w:t>Практическая работа: Кроить детали верха</w:t>
            </w:r>
          </w:p>
        </w:tc>
        <w:tc>
          <w:tcPr>
            <w:tcW w:w="2976" w:type="dxa"/>
          </w:tcPr>
          <w:p w:rsidR="008B7BAC" w:rsidRDefault="008B7BAC" w:rsidP="00F670B6">
            <w:r w:rsidRPr="00F670B6">
              <w:t xml:space="preserve">ГБОУ «Елабужская школа-интернат для детей с ограниченными возможностями здоровья </w:t>
            </w:r>
          </w:p>
          <w:p w:rsidR="008B7BAC" w:rsidRPr="005240AD" w:rsidRDefault="008B7BAC" w:rsidP="00F670B6">
            <w:pPr>
              <w:rPr>
                <w:b/>
              </w:rPr>
            </w:pPr>
            <w:r w:rsidRPr="00F670B6">
              <w:t>каб. «Сапожное дело»</w:t>
            </w:r>
          </w:p>
        </w:tc>
        <w:tc>
          <w:tcPr>
            <w:tcW w:w="2127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  <w:r w:rsidRPr="00790790">
              <w:t>Самоконтроль</w:t>
            </w:r>
          </w:p>
        </w:tc>
      </w:tr>
      <w:tr w:rsidR="008B7BAC" w:rsidRPr="005240AD" w:rsidTr="00C512BE">
        <w:tc>
          <w:tcPr>
            <w:tcW w:w="560" w:type="dxa"/>
          </w:tcPr>
          <w:p w:rsidR="008B7BAC" w:rsidRPr="00F670B6" w:rsidRDefault="008B7BAC" w:rsidP="00DA3DC3">
            <w:pPr>
              <w:jc w:val="center"/>
            </w:pPr>
            <w:r w:rsidRPr="00F670B6">
              <w:t>28</w:t>
            </w:r>
          </w:p>
        </w:tc>
        <w:tc>
          <w:tcPr>
            <w:tcW w:w="924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  <w:r>
              <w:t>Усвоение</w:t>
            </w:r>
            <w:r w:rsidRPr="0077422B">
              <w:t xml:space="preserve"> новых знаний</w:t>
            </w:r>
          </w:p>
        </w:tc>
        <w:tc>
          <w:tcPr>
            <w:tcW w:w="1134" w:type="dxa"/>
          </w:tcPr>
          <w:p w:rsidR="008B7BAC" w:rsidRPr="001D399B" w:rsidRDefault="008B7BAC" w:rsidP="00DA3DC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99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8B7BAC" w:rsidRPr="00C828C4" w:rsidRDefault="008B7BAC" w:rsidP="00DA3DC3">
            <w:pPr>
              <w:tabs>
                <w:tab w:val="left" w:pos="687"/>
              </w:tabs>
              <w:jc w:val="both"/>
            </w:pPr>
            <w:r>
              <w:t>Ремонт верха обуви и подкладки</w:t>
            </w:r>
          </w:p>
        </w:tc>
        <w:tc>
          <w:tcPr>
            <w:tcW w:w="2976" w:type="dxa"/>
          </w:tcPr>
          <w:p w:rsidR="008B7BAC" w:rsidRDefault="008B7BAC" w:rsidP="00F670B6">
            <w:r w:rsidRPr="00F670B6">
              <w:t xml:space="preserve">ГБОУ «Елабужская школа-интернат для детей с ограниченными возможностями здоровья </w:t>
            </w:r>
          </w:p>
          <w:p w:rsidR="008B7BAC" w:rsidRPr="005240AD" w:rsidRDefault="008B7BAC" w:rsidP="00F670B6">
            <w:pPr>
              <w:rPr>
                <w:b/>
              </w:rPr>
            </w:pPr>
            <w:r w:rsidRPr="00F670B6">
              <w:t>каб. «Сапожное дело»</w:t>
            </w:r>
          </w:p>
        </w:tc>
        <w:tc>
          <w:tcPr>
            <w:tcW w:w="2127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  <w:r w:rsidRPr="00C512BE">
              <w:t>Устный опрос</w:t>
            </w:r>
          </w:p>
        </w:tc>
      </w:tr>
      <w:tr w:rsidR="008B7BAC" w:rsidRPr="005240AD" w:rsidTr="00C512BE">
        <w:tc>
          <w:tcPr>
            <w:tcW w:w="560" w:type="dxa"/>
          </w:tcPr>
          <w:p w:rsidR="008B7BAC" w:rsidRPr="00F670B6" w:rsidRDefault="008B7BAC" w:rsidP="00DA3DC3">
            <w:pPr>
              <w:jc w:val="center"/>
            </w:pPr>
            <w:r w:rsidRPr="00F670B6">
              <w:t>29</w:t>
            </w:r>
          </w:p>
        </w:tc>
        <w:tc>
          <w:tcPr>
            <w:tcW w:w="924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8B7BAC" w:rsidRPr="006A6C48" w:rsidRDefault="008B7BAC" w:rsidP="00A9221B">
            <w:pPr>
              <w:jc w:val="center"/>
            </w:pPr>
            <w:r>
              <w:t>Формирование</w:t>
            </w:r>
            <w:r w:rsidRPr="006A6C48">
              <w:t xml:space="preserve"> умений и знаний</w:t>
            </w:r>
          </w:p>
        </w:tc>
        <w:tc>
          <w:tcPr>
            <w:tcW w:w="1134" w:type="dxa"/>
          </w:tcPr>
          <w:p w:rsidR="008B7BAC" w:rsidRPr="001D399B" w:rsidRDefault="008B7BAC" w:rsidP="00DA3DC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99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8B7BAC" w:rsidRPr="001D399B" w:rsidRDefault="008B7BAC" w:rsidP="00DA3DC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D399B">
              <w:rPr>
                <w:rFonts w:ascii="Times New Roman" w:hAnsi="Times New Roman"/>
                <w:sz w:val="24"/>
                <w:szCs w:val="24"/>
              </w:rPr>
              <w:t>Практическая работа: Ремонт верха обуви и подкладки</w:t>
            </w:r>
          </w:p>
        </w:tc>
        <w:tc>
          <w:tcPr>
            <w:tcW w:w="2976" w:type="dxa"/>
          </w:tcPr>
          <w:p w:rsidR="008B7BAC" w:rsidRDefault="008B7BAC" w:rsidP="00F670B6">
            <w:r w:rsidRPr="00F670B6">
              <w:t xml:space="preserve">ГБОУ «Елабужская школа-интернат для детей с ограниченными возможностями здоровья </w:t>
            </w:r>
          </w:p>
          <w:p w:rsidR="008B7BAC" w:rsidRPr="005240AD" w:rsidRDefault="008B7BAC" w:rsidP="00F670B6">
            <w:pPr>
              <w:rPr>
                <w:b/>
              </w:rPr>
            </w:pPr>
            <w:r w:rsidRPr="00F670B6">
              <w:t>каб. «Сапожное дело»</w:t>
            </w:r>
          </w:p>
        </w:tc>
        <w:tc>
          <w:tcPr>
            <w:tcW w:w="2127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  <w:r w:rsidRPr="00790790">
              <w:t>Самоконтроль</w:t>
            </w:r>
          </w:p>
        </w:tc>
      </w:tr>
      <w:tr w:rsidR="008B7BAC" w:rsidRPr="005240AD" w:rsidTr="00C512BE">
        <w:tc>
          <w:tcPr>
            <w:tcW w:w="560" w:type="dxa"/>
          </w:tcPr>
          <w:p w:rsidR="008B7BAC" w:rsidRPr="00F670B6" w:rsidRDefault="008B7BAC" w:rsidP="00DA3DC3">
            <w:pPr>
              <w:jc w:val="center"/>
            </w:pPr>
            <w:r w:rsidRPr="00F670B6">
              <w:t>30</w:t>
            </w:r>
          </w:p>
        </w:tc>
        <w:tc>
          <w:tcPr>
            <w:tcW w:w="924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  <w:r>
              <w:t>Усвоение</w:t>
            </w:r>
            <w:r w:rsidRPr="0077422B">
              <w:t xml:space="preserve"> новых знаний</w:t>
            </w:r>
          </w:p>
        </w:tc>
        <w:tc>
          <w:tcPr>
            <w:tcW w:w="1134" w:type="dxa"/>
          </w:tcPr>
          <w:p w:rsidR="008B7BAC" w:rsidRPr="001D399B" w:rsidRDefault="008B7BAC" w:rsidP="00DA3DC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99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8B7BAC" w:rsidRPr="00C828C4" w:rsidRDefault="008B7BAC" w:rsidP="00DA3DC3">
            <w:pPr>
              <w:pStyle w:val="ListParagraph"/>
              <w:ind w:left="0"/>
            </w:pPr>
            <w:r>
              <w:t>Формование заготовок.</w:t>
            </w:r>
          </w:p>
        </w:tc>
        <w:tc>
          <w:tcPr>
            <w:tcW w:w="2976" w:type="dxa"/>
          </w:tcPr>
          <w:p w:rsidR="008B7BAC" w:rsidRDefault="008B7BAC" w:rsidP="00F670B6">
            <w:r w:rsidRPr="00F670B6">
              <w:t xml:space="preserve">ГБОУ «Елабужская школа-интернат для детей с ограниченными возможностями здоровья </w:t>
            </w:r>
          </w:p>
          <w:p w:rsidR="008B7BAC" w:rsidRPr="005240AD" w:rsidRDefault="008B7BAC" w:rsidP="00F670B6">
            <w:pPr>
              <w:rPr>
                <w:b/>
              </w:rPr>
            </w:pPr>
            <w:r w:rsidRPr="00F670B6">
              <w:t>каб. «Сапожное дело»</w:t>
            </w:r>
          </w:p>
        </w:tc>
        <w:tc>
          <w:tcPr>
            <w:tcW w:w="2127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  <w:r w:rsidRPr="00C512BE">
              <w:t>Устный опрос</w:t>
            </w:r>
          </w:p>
        </w:tc>
      </w:tr>
      <w:tr w:rsidR="008B7BAC" w:rsidRPr="005240AD" w:rsidTr="00C512BE">
        <w:tc>
          <w:tcPr>
            <w:tcW w:w="560" w:type="dxa"/>
          </w:tcPr>
          <w:p w:rsidR="008B7BAC" w:rsidRPr="00F670B6" w:rsidRDefault="008B7BAC" w:rsidP="00DA3DC3">
            <w:pPr>
              <w:jc w:val="center"/>
            </w:pPr>
            <w:r w:rsidRPr="00F670B6">
              <w:t>31</w:t>
            </w:r>
          </w:p>
        </w:tc>
        <w:tc>
          <w:tcPr>
            <w:tcW w:w="924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8B7BAC" w:rsidRPr="006A6C48" w:rsidRDefault="008B7BAC" w:rsidP="00A9221B">
            <w:pPr>
              <w:jc w:val="center"/>
            </w:pPr>
            <w:r>
              <w:t>Формирование</w:t>
            </w:r>
            <w:r w:rsidRPr="006A6C48">
              <w:t xml:space="preserve"> умений и знаний</w:t>
            </w:r>
          </w:p>
        </w:tc>
        <w:tc>
          <w:tcPr>
            <w:tcW w:w="1134" w:type="dxa"/>
          </w:tcPr>
          <w:p w:rsidR="008B7BAC" w:rsidRPr="001D399B" w:rsidRDefault="008B7BAC" w:rsidP="00DA3DC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99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8B7BAC" w:rsidRPr="00C828C4" w:rsidRDefault="008B7BAC" w:rsidP="00DA3DC3">
            <w:pPr>
              <w:tabs>
                <w:tab w:val="left" w:pos="687"/>
              </w:tabs>
              <w:jc w:val="both"/>
            </w:pPr>
            <w:r>
              <w:t>Практическая работа: Формование заготовок.</w:t>
            </w:r>
          </w:p>
        </w:tc>
        <w:tc>
          <w:tcPr>
            <w:tcW w:w="2976" w:type="dxa"/>
          </w:tcPr>
          <w:p w:rsidR="008B7BAC" w:rsidRDefault="008B7BAC" w:rsidP="00F670B6">
            <w:r w:rsidRPr="00F670B6">
              <w:t xml:space="preserve">ГБОУ «Елабужская школа-интернат для детей с ограниченными возможностями здоровья </w:t>
            </w:r>
          </w:p>
          <w:p w:rsidR="008B7BAC" w:rsidRPr="005240AD" w:rsidRDefault="008B7BAC" w:rsidP="00F670B6">
            <w:pPr>
              <w:rPr>
                <w:b/>
              </w:rPr>
            </w:pPr>
            <w:r w:rsidRPr="00F670B6">
              <w:t>каб. «Сапожное дело»</w:t>
            </w:r>
          </w:p>
        </w:tc>
        <w:tc>
          <w:tcPr>
            <w:tcW w:w="2127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  <w:r w:rsidRPr="00790790">
              <w:t>Самоконтроль</w:t>
            </w:r>
          </w:p>
        </w:tc>
      </w:tr>
      <w:tr w:rsidR="008B7BAC" w:rsidRPr="005240AD" w:rsidTr="00C512BE">
        <w:tc>
          <w:tcPr>
            <w:tcW w:w="560" w:type="dxa"/>
          </w:tcPr>
          <w:p w:rsidR="008B7BAC" w:rsidRPr="00F670B6" w:rsidRDefault="008B7BAC" w:rsidP="00DA3DC3">
            <w:pPr>
              <w:jc w:val="center"/>
            </w:pPr>
            <w:r w:rsidRPr="00F670B6">
              <w:t>32</w:t>
            </w:r>
          </w:p>
        </w:tc>
        <w:tc>
          <w:tcPr>
            <w:tcW w:w="924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  <w:r>
              <w:t>Усвоение</w:t>
            </w:r>
            <w:r w:rsidRPr="0077422B">
              <w:t xml:space="preserve"> новых знаний</w:t>
            </w:r>
          </w:p>
        </w:tc>
        <w:tc>
          <w:tcPr>
            <w:tcW w:w="1134" w:type="dxa"/>
          </w:tcPr>
          <w:p w:rsidR="008B7BAC" w:rsidRPr="001D399B" w:rsidRDefault="008B7BAC" w:rsidP="00DA3DC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99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8B7BAC" w:rsidRPr="001D399B" w:rsidRDefault="008B7BAC" w:rsidP="00DA3DC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D399B">
              <w:rPr>
                <w:rFonts w:ascii="Times New Roman" w:hAnsi="Times New Roman"/>
                <w:sz w:val="24"/>
                <w:szCs w:val="24"/>
              </w:rPr>
              <w:t>Подготовка следа и прикрепление деталей низа при подшиве и ремонте обуви</w:t>
            </w:r>
          </w:p>
        </w:tc>
        <w:tc>
          <w:tcPr>
            <w:tcW w:w="2976" w:type="dxa"/>
          </w:tcPr>
          <w:p w:rsidR="008B7BAC" w:rsidRDefault="008B7BAC" w:rsidP="00F670B6">
            <w:r w:rsidRPr="00F670B6">
              <w:t xml:space="preserve">ГБОУ «Елабужская школа-интернат для детей с ограниченными возможностями здоровья </w:t>
            </w:r>
          </w:p>
          <w:p w:rsidR="008B7BAC" w:rsidRPr="005240AD" w:rsidRDefault="008B7BAC" w:rsidP="00F670B6">
            <w:pPr>
              <w:rPr>
                <w:b/>
              </w:rPr>
            </w:pPr>
            <w:r w:rsidRPr="00F670B6">
              <w:t>каб. «Сапожное дело»</w:t>
            </w:r>
          </w:p>
        </w:tc>
        <w:tc>
          <w:tcPr>
            <w:tcW w:w="2127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  <w:r w:rsidRPr="00C512BE">
              <w:t>Устный опрос</w:t>
            </w:r>
          </w:p>
        </w:tc>
      </w:tr>
      <w:tr w:rsidR="008B7BAC" w:rsidRPr="005240AD" w:rsidTr="00C512BE">
        <w:tc>
          <w:tcPr>
            <w:tcW w:w="560" w:type="dxa"/>
          </w:tcPr>
          <w:p w:rsidR="008B7BAC" w:rsidRPr="00F670B6" w:rsidRDefault="008B7BAC" w:rsidP="00DA3DC3">
            <w:pPr>
              <w:jc w:val="center"/>
            </w:pPr>
            <w:r w:rsidRPr="00F670B6">
              <w:t>33</w:t>
            </w:r>
          </w:p>
        </w:tc>
        <w:tc>
          <w:tcPr>
            <w:tcW w:w="924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8B7BAC" w:rsidRPr="006A6C48" w:rsidRDefault="008B7BAC" w:rsidP="00A9221B">
            <w:pPr>
              <w:jc w:val="center"/>
            </w:pPr>
            <w:r>
              <w:t>Формирование</w:t>
            </w:r>
            <w:r w:rsidRPr="006A6C48">
              <w:t xml:space="preserve"> умений и знаний</w:t>
            </w:r>
          </w:p>
        </w:tc>
        <w:tc>
          <w:tcPr>
            <w:tcW w:w="1134" w:type="dxa"/>
          </w:tcPr>
          <w:p w:rsidR="008B7BAC" w:rsidRPr="001D399B" w:rsidRDefault="008B7BAC" w:rsidP="00DA3DC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99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8B7BAC" w:rsidRPr="00C828C4" w:rsidRDefault="008B7BAC" w:rsidP="00DA3DC3">
            <w:pPr>
              <w:tabs>
                <w:tab w:val="left" w:pos="687"/>
              </w:tabs>
              <w:jc w:val="both"/>
            </w:pPr>
            <w:r>
              <w:t>Практическая работа: Подготовка следа и прикрепление деталей низа при подшиве и ремонте обуви.</w:t>
            </w:r>
          </w:p>
        </w:tc>
        <w:tc>
          <w:tcPr>
            <w:tcW w:w="2976" w:type="dxa"/>
          </w:tcPr>
          <w:p w:rsidR="008B7BAC" w:rsidRDefault="008B7BAC" w:rsidP="00F670B6">
            <w:r w:rsidRPr="00F670B6">
              <w:t xml:space="preserve">ГБОУ «Елабужская школа-интернат для детей с ограниченными возможностями здоровья </w:t>
            </w:r>
          </w:p>
          <w:p w:rsidR="008B7BAC" w:rsidRPr="005240AD" w:rsidRDefault="008B7BAC" w:rsidP="00F670B6">
            <w:pPr>
              <w:rPr>
                <w:b/>
              </w:rPr>
            </w:pPr>
            <w:r w:rsidRPr="00F670B6">
              <w:t>каб. «Сапожное дело»</w:t>
            </w:r>
          </w:p>
        </w:tc>
        <w:tc>
          <w:tcPr>
            <w:tcW w:w="2127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  <w:r w:rsidRPr="00790790">
              <w:t>Самоконтроль</w:t>
            </w:r>
          </w:p>
        </w:tc>
      </w:tr>
      <w:tr w:rsidR="008B7BAC" w:rsidRPr="005240AD" w:rsidTr="00C512BE">
        <w:tc>
          <w:tcPr>
            <w:tcW w:w="560" w:type="dxa"/>
          </w:tcPr>
          <w:p w:rsidR="008B7BAC" w:rsidRPr="00F670B6" w:rsidRDefault="008B7BAC" w:rsidP="00DA3DC3">
            <w:pPr>
              <w:jc w:val="center"/>
            </w:pPr>
            <w:r w:rsidRPr="00F670B6">
              <w:t>34</w:t>
            </w:r>
          </w:p>
        </w:tc>
        <w:tc>
          <w:tcPr>
            <w:tcW w:w="924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8B7BAC" w:rsidRPr="005240AD" w:rsidRDefault="008B7BAC" w:rsidP="00E97D1F">
            <w:pPr>
              <w:jc w:val="center"/>
              <w:rPr>
                <w:b/>
              </w:rPr>
            </w:pPr>
            <w:r>
              <w:t>Усвоение</w:t>
            </w:r>
            <w:r w:rsidRPr="0077422B">
              <w:t xml:space="preserve"> новых знаний </w:t>
            </w:r>
          </w:p>
        </w:tc>
        <w:tc>
          <w:tcPr>
            <w:tcW w:w="1134" w:type="dxa"/>
          </w:tcPr>
          <w:p w:rsidR="008B7BAC" w:rsidRPr="001D399B" w:rsidRDefault="008B7BAC" w:rsidP="00DA3DC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99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8B7BAC" w:rsidRPr="00C828C4" w:rsidRDefault="008B7BAC" w:rsidP="00DA3DC3">
            <w:pPr>
              <w:tabs>
                <w:tab w:val="left" w:pos="687"/>
              </w:tabs>
              <w:jc w:val="both"/>
            </w:pPr>
            <w:r>
              <w:t>Отделка обуви.</w:t>
            </w:r>
          </w:p>
        </w:tc>
        <w:tc>
          <w:tcPr>
            <w:tcW w:w="2976" w:type="dxa"/>
          </w:tcPr>
          <w:p w:rsidR="008B7BAC" w:rsidRDefault="008B7BAC" w:rsidP="00F670B6">
            <w:r w:rsidRPr="00F670B6">
              <w:t xml:space="preserve">ГБОУ «Елабужская школа-интернат для детей с ограниченными возможностями здоровья </w:t>
            </w:r>
          </w:p>
          <w:p w:rsidR="008B7BAC" w:rsidRPr="005240AD" w:rsidRDefault="008B7BAC" w:rsidP="00F670B6">
            <w:pPr>
              <w:rPr>
                <w:b/>
              </w:rPr>
            </w:pPr>
            <w:r w:rsidRPr="00F670B6">
              <w:t>каб. «Сапожное дело»</w:t>
            </w:r>
          </w:p>
        </w:tc>
        <w:tc>
          <w:tcPr>
            <w:tcW w:w="2127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  <w:r w:rsidRPr="00C512BE">
              <w:t>Устный опрос</w:t>
            </w:r>
          </w:p>
        </w:tc>
      </w:tr>
      <w:tr w:rsidR="008B7BAC" w:rsidRPr="005240AD" w:rsidTr="00C512BE">
        <w:tc>
          <w:tcPr>
            <w:tcW w:w="560" w:type="dxa"/>
          </w:tcPr>
          <w:p w:rsidR="008B7BAC" w:rsidRPr="00F670B6" w:rsidRDefault="008B7BAC" w:rsidP="00DA3DC3">
            <w:pPr>
              <w:jc w:val="center"/>
            </w:pPr>
            <w:r w:rsidRPr="00F670B6">
              <w:t>35</w:t>
            </w:r>
          </w:p>
        </w:tc>
        <w:tc>
          <w:tcPr>
            <w:tcW w:w="924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8B7BAC" w:rsidRPr="006A6C48" w:rsidRDefault="008B7BAC" w:rsidP="00A9221B">
            <w:pPr>
              <w:jc w:val="center"/>
            </w:pPr>
            <w:r>
              <w:t>Формирование</w:t>
            </w:r>
            <w:r w:rsidRPr="006A6C48">
              <w:t xml:space="preserve"> умений и знаний</w:t>
            </w:r>
          </w:p>
        </w:tc>
        <w:tc>
          <w:tcPr>
            <w:tcW w:w="1134" w:type="dxa"/>
          </w:tcPr>
          <w:p w:rsidR="008B7BAC" w:rsidRPr="001D399B" w:rsidRDefault="008B7BAC" w:rsidP="00DA3DC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99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8B7BAC" w:rsidRPr="00C828C4" w:rsidRDefault="008B7BAC" w:rsidP="00DA3DC3">
            <w:pPr>
              <w:tabs>
                <w:tab w:val="left" w:pos="687"/>
              </w:tabs>
              <w:jc w:val="both"/>
            </w:pPr>
            <w:r>
              <w:t>Практическая работа: Отделка обуви.</w:t>
            </w:r>
          </w:p>
        </w:tc>
        <w:tc>
          <w:tcPr>
            <w:tcW w:w="2976" w:type="dxa"/>
          </w:tcPr>
          <w:p w:rsidR="008B7BAC" w:rsidRDefault="008B7BAC" w:rsidP="00F670B6">
            <w:r w:rsidRPr="00F670B6">
              <w:t xml:space="preserve">ГБОУ «Елабужская школа-интернат для детей с ограниченными возможностями здоровья </w:t>
            </w:r>
          </w:p>
          <w:p w:rsidR="008B7BAC" w:rsidRPr="005240AD" w:rsidRDefault="008B7BAC" w:rsidP="00F670B6">
            <w:pPr>
              <w:rPr>
                <w:b/>
              </w:rPr>
            </w:pPr>
            <w:r w:rsidRPr="00F670B6">
              <w:t>каб. «Сапожное дело»</w:t>
            </w:r>
          </w:p>
        </w:tc>
        <w:tc>
          <w:tcPr>
            <w:tcW w:w="2127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  <w:r w:rsidRPr="00790790">
              <w:t>Самоконтроль</w:t>
            </w:r>
          </w:p>
        </w:tc>
      </w:tr>
      <w:tr w:rsidR="008B7BAC" w:rsidRPr="005240AD" w:rsidTr="00C512BE">
        <w:tc>
          <w:tcPr>
            <w:tcW w:w="560" w:type="dxa"/>
          </w:tcPr>
          <w:p w:rsidR="008B7BAC" w:rsidRPr="00F670B6" w:rsidRDefault="008B7BAC" w:rsidP="00DA3DC3">
            <w:pPr>
              <w:jc w:val="center"/>
            </w:pPr>
            <w:r w:rsidRPr="00F670B6">
              <w:t>36</w:t>
            </w:r>
          </w:p>
        </w:tc>
        <w:tc>
          <w:tcPr>
            <w:tcW w:w="924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  <w:r>
              <w:t>Усвоение</w:t>
            </w:r>
            <w:r w:rsidRPr="0077422B">
              <w:t xml:space="preserve"> новых знаний</w:t>
            </w:r>
          </w:p>
        </w:tc>
        <w:tc>
          <w:tcPr>
            <w:tcW w:w="1134" w:type="dxa"/>
          </w:tcPr>
          <w:p w:rsidR="008B7BAC" w:rsidRPr="001D399B" w:rsidRDefault="008B7BAC" w:rsidP="00DA3DC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99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8B7BAC" w:rsidRPr="001D399B" w:rsidRDefault="008B7BAC" w:rsidP="00DA3DC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D399B">
              <w:rPr>
                <w:rFonts w:ascii="Times New Roman" w:hAnsi="Times New Roman"/>
                <w:sz w:val="24"/>
                <w:szCs w:val="24"/>
              </w:rPr>
              <w:t>Разновидности валяной обуви</w:t>
            </w:r>
          </w:p>
        </w:tc>
        <w:tc>
          <w:tcPr>
            <w:tcW w:w="2976" w:type="dxa"/>
          </w:tcPr>
          <w:p w:rsidR="008B7BAC" w:rsidRDefault="008B7BAC" w:rsidP="00F670B6">
            <w:r w:rsidRPr="00F670B6">
              <w:t xml:space="preserve">ГБОУ «Елабужская школа-интернат для детей с ограниченными возможностями здоровья </w:t>
            </w:r>
          </w:p>
          <w:p w:rsidR="008B7BAC" w:rsidRPr="005240AD" w:rsidRDefault="008B7BAC" w:rsidP="00F670B6">
            <w:pPr>
              <w:rPr>
                <w:b/>
              </w:rPr>
            </w:pPr>
            <w:r w:rsidRPr="00F670B6">
              <w:t>каб. «Сапожное дело»</w:t>
            </w:r>
          </w:p>
        </w:tc>
        <w:tc>
          <w:tcPr>
            <w:tcW w:w="2127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  <w:r w:rsidRPr="00C512BE">
              <w:t>Устный опрос</w:t>
            </w:r>
          </w:p>
        </w:tc>
      </w:tr>
      <w:tr w:rsidR="008B7BAC" w:rsidRPr="005240AD" w:rsidTr="00C512BE">
        <w:tc>
          <w:tcPr>
            <w:tcW w:w="560" w:type="dxa"/>
          </w:tcPr>
          <w:p w:rsidR="008B7BAC" w:rsidRPr="00F670B6" w:rsidRDefault="008B7BAC" w:rsidP="00DA3DC3">
            <w:pPr>
              <w:jc w:val="center"/>
            </w:pPr>
            <w:r w:rsidRPr="00F670B6">
              <w:t>37</w:t>
            </w:r>
          </w:p>
        </w:tc>
        <w:tc>
          <w:tcPr>
            <w:tcW w:w="924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8B7BAC" w:rsidRPr="006A6C48" w:rsidRDefault="008B7BAC" w:rsidP="00A9221B">
            <w:pPr>
              <w:jc w:val="center"/>
            </w:pPr>
            <w:r>
              <w:t>Формирование</w:t>
            </w:r>
            <w:r w:rsidRPr="006A6C48">
              <w:t xml:space="preserve"> умений и знаний</w:t>
            </w:r>
          </w:p>
        </w:tc>
        <w:tc>
          <w:tcPr>
            <w:tcW w:w="1134" w:type="dxa"/>
          </w:tcPr>
          <w:p w:rsidR="008B7BAC" w:rsidRPr="001D399B" w:rsidRDefault="008B7BAC" w:rsidP="00DA3DC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99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8B7BAC" w:rsidRPr="00C828C4" w:rsidRDefault="008B7BAC" w:rsidP="00DA3DC3">
            <w:pPr>
              <w:tabs>
                <w:tab w:val="left" w:pos="687"/>
              </w:tabs>
              <w:jc w:val="both"/>
            </w:pPr>
            <w:r>
              <w:t>Практическая работа: Ремонт валяной обуви</w:t>
            </w:r>
          </w:p>
        </w:tc>
        <w:tc>
          <w:tcPr>
            <w:tcW w:w="2976" w:type="dxa"/>
          </w:tcPr>
          <w:p w:rsidR="008B7BAC" w:rsidRDefault="008B7BAC" w:rsidP="00F670B6">
            <w:r w:rsidRPr="00F670B6">
              <w:t xml:space="preserve">ГБОУ «Елабужская школа-интернат для детей с ограниченными возможностями здоровья </w:t>
            </w:r>
          </w:p>
          <w:p w:rsidR="008B7BAC" w:rsidRPr="005240AD" w:rsidRDefault="008B7BAC" w:rsidP="00F670B6">
            <w:pPr>
              <w:rPr>
                <w:b/>
              </w:rPr>
            </w:pPr>
            <w:r w:rsidRPr="00F670B6">
              <w:t>каб. «Сапожное дело»</w:t>
            </w:r>
          </w:p>
        </w:tc>
        <w:tc>
          <w:tcPr>
            <w:tcW w:w="2127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  <w:r w:rsidRPr="00790790">
              <w:t>Комплексное собеседование</w:t>
            </w:r>
          </w:p>
        </w:tc>
      </w:tr>
      <w:tr w:rsidR="008B7BAC" w:rsidRPr="005240AD" w:rsidTr="00C512BE">
        <w:tc>
          <w:tcPr>
            <w:tcW w:w="560" w:type="dxa"/>
          </w:tcPr>
          <w:p w:rsidR="008B7BAC" w:rsidRPr="00F670B6" w:rsidRDefault="008B7BAC" w:rsidP="00DA3DC3">
            <w:pPr>
              <w:jc w:val="center"/>
            </w:pPr>
            <w:r w:rsidRPr="00F670B6">
              <w:t>38</w:t>
            </w:r>
          </w:p>
        </w:tc>
        <w:tc>
          <w:tcPr>
            <w:tcW w:w="924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8B7BAC" w:rsidRPr="006A6C48" w:rsidRDefault="008B7BAC" w:rsidP="00A9221B">
            <w:pPr>
              <w:jc w:val="center"/>
            </w:pPr>
            <w:r>
              <w:t>Формирование</w:t>
            </w:r>
            <w:r w:rsidRPr="006A6C48">
              <w:t xml:space="preserve"> умений и знаний</w:t>
            </w:r>
          </w:p>
        </w:tc>
        <w:tc>
          <w:tcPr>
            <w:tcW w:w="1134" w:type="dxa"/>
          </w:tcPr>
          <w:p w:rsidR="008B7BAC" w:rsidRPr="001D399B" w:rsidRDefault="008B7BAC" w:rsidP="00DA3DC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99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8B7BAC" w:rsidRPr="00C828C4" w:rsidRDefault="008B7BAC" w:rsidP="00DA3DC3">
            <w:pPr>
              <w:tabs>
                <w:tab w:val="left" w:pos="687"/>
              </w:tabs>
              <w:jc w:val="both"/>
            </w:pPr>
            <w:r>
              <w:t>Практическая работа: Ремонт валяной обуви</w:t>
            </w:r>
          </w:p>
        </w:tc>
        <w:tc>
          <w:tcPr>
            <w:tcW w:w="2976" w:type="dxa"/>
          </w:tcPr>
          <w:p w:rsidR="008B7BAC" w:rsidRDefault="008B7BAC" w:rsidP="00F670B6">
            <w:r w:rsidRPr="00F670B6">
              <w:t xml:space="preserve">ГБОУ «Елабужская школа-интернат для детей с ограниченными возможностями здоровья </w:t>
            </w:r>
          </w:p>
          <w:p w:rsidR="008B7BAC" w:rsidRPr="005240AD" w:rsidRDefault="008B7BAC" w:rsidP="00F670B6">
            <w:pPr>
              <w:rPr>
                <w:b/>
              </w:rPr>
            </w:pPr>
            <w:r w:rsidRPr="00F670B6">
              <w:t>каб. «Сапожное дело»</w:t>
            </w:r>
          </w:p>
        </w:tc>
        <w:tc>
          <w:tcPr>
            <w:tcW w:w="2127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  <w:r w:rsidRPr="00C512BE">
              <w:t>Устный опрос</w:t>
            </w:r>
          </w:p>
        </w:tc>
      </w:tr>
      <w:tr w:rsidR="008B7BAC" w:rsidRPr="005240AD" w:rsidTr="00C512BE">
        <w:tc>
          <w:tcPr>
            <w:tcW w:w="560" w:type="dxa"/>
          </w:tcPr>
          <w:p w:rsidR="008B7BAC" w:rsidRPr="00F670B6" w:rsidRDefault="008B7BAC" w:rsidP="00DA3DC3">
            <w:pPr>
              <w:jc w:val="center"/>
            </w:pPr>
            <w:r w:rsidRPr="00F670B6">
              <w:t>39</w:t>
            </w:r>
          </w:p>
        </w:tc>
        <w:tc>
          <w:tcPr>
            <w:tcW w:w="924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  <w:r>
              <w:t>Контроль и коррекция</w:t>
            </w:r>
          </w:p>
        </w:tc>
        <w:tc>
          <w:tcPr>
            <w:tcW w:w="1134" w:type="dxa"/>
          </w:tcPr>
          <w:p w:rsidR="008B7BAC" w:rsidRPr="001D399B" w:rsidRDefault="008B7BAC" w:rsidP="00DA3DC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99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8B7BAC" w:rsidRPr="001D399B" w:rsidRDefault="008B7BAC" w:rsidP="00DA3DC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D399B">
              <w:rPr>
                <w:rFonts w:ascii="Times New Roman" w:hAnsi="Times New Roman"/>
                <w:sz w:val="24"/>
                <w:szCs w:val="24"/>
              </w:rPr>
              <w:t>Контрольная работа.</w:t>
            </w:r>
          </w:p>
        </w:tc>
        <w:tc>
          <w:tcPr>
            <w:tcW w:w="2976" w:type="dxa"/>
          </w:tcPr>
          <w:p w:rsidR="008B7BAC" w:rsidRDefault="008B7BAC" w:rsidP="00F670B6">
            <w:r w:rsidRPr="00F670B6">
              <w:t xml:space="preserve">ГБОУ «Елабужская школа-интернат для детей с ограниченными возможностями здоровья </w:t>
            </w:r>
          </w:p>
          <w:p w:rsidR="008B7BAC" w:rsidRPr="005240AD" w:rsidRDefault="008B7BAC" w:rsidP="00F670B6">
            <w:pPr>
              <w:rPr>
                <w:b/>
              </w:rPr>
            </w:pPr>
            <w:r w:rsidRPr="00F670B6">
              <w:t>каб. «Сапожное дело»</w:t>
            </w:r>
          </w:p>
        </w:tc>
        <w:tc>
          <w:tcPr>
            <w:tcW w:w="2127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  <w:r w:rsidRPr="00C512BE">
              <w:t>Саморефлексия</w:t>
            </w:r>
          </w:p>
        </w:tc>
      </w:tr>
      <w:tr w:rsidR="008B7BAC" w:rsidRPr="005240AD" w:rsidTr="00F670B6">
        <w:tc>
          <w:tcPr>
            <w:tcW w:w="15276" w:type="dxa"/>
            <w:gridSpan w:val="9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  <w:r w:rsidRPr="00581D89">
              <w:rPr>
                <w:b/>
              </w:rPr>
              <w:t>6. Производственное обучение (60 час.)</w:t>
            </w:r>
          </w:p>
        </w:tc>
      </w:tr>
      <w:tr w:rsidR="008B7BAC" w:rsidRPr="005240AD" w:rsidTr="00C512BE">
        <w:tc>
          <w:tcPr>
            <w:tcW w:w="560" w:type="dxa"/>
          </w:tcPr>
          <w:p w:rsidR="008B7BAC" w:rsidRPr="00F670B6" w:rsidRDefault="008B7BAC" w:rsidP="00DA3DC3">
            <w:pPr>
              <w:jc w:val="center"/>
            </w:pPr>
            <w:r w:rsidRPr="00F670B6">
              <w:t>40</w:t>
            </w:r>
          </w:p>
        </w:tc>
        <w:tc>
          <w:tcPr>
            <w:tcW w:w="924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8B7BAC" w:rsidRPr="0077422B" w:rsidRDefault="008B7BAC" w:rsidP="00DA3DC3">
            <w:pPr>
              <w:jc w:val="center"/>
            </w:pPr>
            <w:r w:rsidRPr="0077422B">
              <w:t>Беседа</w:t>
            </w:r>
          </w:p>
        </w:tc>
        <w:tc>
          <w:tcPr>
            <w:tcW w:w="1134" w:type="dxa"/>
          </w:tcPr>
          <w:p w:rsidR="008B7BAC" w:rsidRPr="001D399B" w:rsidRDefault="008B7BAC" w:rsidP="00DA3DC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99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8B7BAC" w:rsidRPr="00C828C4" w:rsidRDefault="008B7BAC" w:rsidP="00DA3DC3">
            <w:pPr>
              <w:tabs>
                <w:tab w:val="left" w:pos="687"/>
              </w:tabs>
              <w:jc w:val="both"/>
            </w:pPr>
            <w:r>
              <w:t>Безопасность труда и пожарная безопасность в учебных мастерских</w:t>
            </w:r>
          </w:p>
        </w:tc>
        <w:tc>
          <w:tcPr>
            <w:tcW w:w="2976" w:type="dxa"/>
          </w:tcPr>
          <w:p w:rsidR="008B7BAC" w:rsidRDefault="008B7BAC" w:rsidP="00F670B6">
            <w:r w:rsidRPr="00F670B6">
              <w:t xml:space="preserve">ГБОУ «Елабужская школа-интернат для детей с ограниченными возможностями здоровья </w:t>
            </w:r>
          </w:p>
          <w:p w:rsidR="008B7BAC" w:rsidRPr="005240AD" w:rsidRDefault="008B7BAC" w:rsidP="00F670B6">
            <w:pPr>
              <w:rPr>
                <w:b/>
              </w:rPr>
            </w:pPr>
            <w:r w:rsidRPr="00F670B6">
              <w:t>каб. «Сапожное дело»</w:t>
            </w:r>
          </w:p>
        </w:tc>
        <w:tc>
          <w:tcPr>
            <w:tcW w:w="2127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  <w:r w:rsidRPr="00C512BE">
              <w:t>Устный опрос</w:t>
            </w:r>
          </w:p>
        </w:tc>
      </w:tr>
      <w:tr w:rsidR="008B7BAC" w:rsidRPr="005240AD" w:rsidTr="00C512BE">
        <w:tc>
          <w:tcPr>
            <w:tcW w:w="560" w:type="dxa"/>
          </w:tcPr>
          <w:p w:rsidR="008B7BAC" w:rsidRPr="00F670B6" w:rsidRDefault="008B7BAC" w:rsidP="00DA3DC3">
            <w:pPr>
              <w:jc w:val="center"/>
            </w:pPr>
            <w:r w:rsidRPr="00F670B6">
              <w:t>41</w:t>
            </w:r>
          </w:p>
        </w:tc>
        <w:tc>
          <w:tcPr>
            <w:tcW w:w="924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  <w:r>
              <w:t>Усвоение</w:t>
            </w:r>
            <w:r w:rsidRPr="0077422B">
              <w:t xml:space="preserve"> новых знаний</w:t>
            </w:r>
          </w:p>
        </w:tc>
        <w:tc>
          <w:tcPr>
            <w:tcW w:w="1134" w:type="dxa"/>
          </w:tcPr>
          <w:p w:rsidR="008B7BAC" w:rsidRPr="001D399B" w:rsidRDefault="008B7BAC" w:rsidP="00DA3DC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99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8B7BAC" w:rsidRPr="001D399B" w:rsidRDefault="008B7BAC" w:rsidP="00DA3DC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D399B">
              <w:rPr>
                <w:rFonts w:ascii="Times New Roman" w:hAnsi="Times New Roman"/>
                <w:sz w:val="24"/>
                <w:szCs w:val="24"/>
              </w:rPr>
              <w:t>Виды ручного инструмента</w:t>
            </w:r>
          </w:p>
        </w:tc>
        <w:tc>
          <w:tcPr>
            <w:tcW w:w="2976" w:type="dxa"/>
          </w:tcPr>
          <w:p w:rsidR="008B7BAC" w:rsidRDefault="008B7BAC" w:rsidP="00F670B6">
            <w:r w:rsidRPr="00F670B6">
              <w:t xml:space="preserve">ГБОУ «Елабужская школа-интернат для детей с ограниченными возможностями здоровья </w:t>
            </w:r>
          </w:p>
          <w:p w:rsidR="008B7BAC" w:rsidRPr="005240AD" w:rsidRDefault="008B7BAC" w:rsidP="00F670B6">
            <w:pPr>
              <w:rPr>
                <w:b/>
              </w:rPr>
            </w:pPr>
            <w:r w:rsidRPr="00F670B6">
              <w:t>каб. «Сапожное дело»</w:t>
            </w:r>
          </w:p>
        </w:tc>
        <w:tc>
          <w:tcPr>
            <w:tcW w:w="2127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  <w:r w:rsidRPr="00C512BE">
              <w:t>Устный опрос</w:t>
            </w:r>
          </w:p>
        </w:tc>
      </w:tr>
      <w:tr w:rsidR="008B7BAC" w:rsidRPr="005240AD" w:rsidTr="00C512BE">
        <w:tc>
          <w:tcPr>
            <w:tcW w:w="560" w:type="dxa"/>
          </w:tcPr>
          <w:p w:rsidR="008B7BAC" w:rsidRPr="00F670B6" w:rsidRDefault="008B7BAC" w:rsidP="00DA3DC3">
            <w:pPr>
              <w:jc w:val="center"/>
            </w:pPr>
            <w:r w:rsidRPr="00F670B6">
              <w:t>42</w:t>
            </w:r>
          </w:p>
        </w:tc>
        <w:tc>
          <w:tcPr>
            <w:tcW w:w="924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8B7BAC" w:rsidRPr="005240AD" w:rsidRDefault="008B7BAC" w:rsidP="00E97D1F">
            <w:pPr>
              <w:jc w:val="center"/>
              <w:rPr>
                <w:b/>
              </w:rPr>
            </w:pPr>
            <w:r>
              <w:t>Формирование</w:t>
            </w:r>
            <w:r w:rsidRPr="006A6C48">
              <w:t xml:space="preserve"> умений и знаний</w:t>
            </w:r>
          </w:p>
        </w:tc>
        <w:tc>
          <w:tcPr>
            <w:tcW w:w="1134" w:type="dxa"/>
          </w:tcPr>
          <w:p w:rsidR="008B7BAC" w:rsidRPr="001D399B" w:rsidRDefault="008B7BAC" w:rsidP="00DA3DC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99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8B7BAC" w:rsidRPr="001D399B" w:rsidRDefault="008B7BAC" w:rsidP="00DA3DC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D399B">
              <w:rPr>
                <w:rFonts w:ascii="Times New Roman" w:hAnsi="Times New Roman"/>
                <w:sz w:val="24"/>
                <w:szCs w:val="24"/>
              </w:rPr>
              <w:t>Практическая работа: Работа ручным инструментом</w:t>
            </w:r>
          </w:p>
        </w:tc>
        <w:tc>
          <w:tcPr>
            <w:tcW w:w="2976" w:type="dxa"/>
          </w:tcPr>
          <w:p w:rsidR="008B7BAC" w:rsidRDefault="008B7BAC" w:rsidP="00F670B6">
            <w:r w:rsidRPr="00F670B6">
              <w:t xml:space="preserve">ГБОУ «Елабужская школа-интернат для детей с ограниченными возможностями здоровья </w:t>
            </w:r>
          </w:p>
          <w:p w:rsidR="008B7BAC" w:rsidRPr="005240AD" w:rsidRDefault="008B7BAC" w:rsidP="00F670B6">
            <w:pPr>
              <w:rPr>
                <w:b/>
              </w:rPr>
            </w:pPr>
            <w:r w:rsidRPr="00F670B6">
              <w:t>каб. «Сапожное дело»</w:t>
            </w:r>
          </w:p>
        </w:tc>
        <w:tc>
          <w:tcPr>
            <w:tcW w:w="2127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  <w:r w:rsidRPr="00790790">
              <w:t>Комплексное собеседование</w:t>
            </w:r>
          </w:p>
        </w:tc>
      </w:tr>
      <w:tr w:rsidR="008B7BAC" w:rsidRPr="005240AD" w:rsidTr="00C512BE">
        <w:tc>
          <w:tcPr>
            <w:tcW w:w="560" w:type="dxa"/>
          </w:tcPr>
          <w:p w:rsidR="008B7BAC" w:rsidRPr="00F670B6" w:rsidRDefault="008B7BAC" w:rsidP="00DA3DC3">
            <w:pPr>
              <w:jc w:val="center"/>
            </w:pPr>
            <w:r w:rsidRPr="00F670B6">
              <w:t>43</w:t>
            </w:r>
          </w:p>
        </w:tc>
        <w:tc>
          <w:tcPr>
            <w:tcW w:w="924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8B7BAC" w:rsidRPr="005240AD" w:rsidRDefault="008B7BAC" w:rsidP="004F2536">
            <w:pPr>
              <w:rPr>
                <w:b/>
              </w:rPr>
            </w:pPr>
          </w:p>
        </w:tc>
        <w:tc>
          <w:tcPr>
            <w:tcW w:w="1843" w:type="dxa"/>
          </w:tcPr>
          <w:p w:rsidR="008B7BAC" w:rsidRPr="005240AD" w:rsidRDefault="008B7BAC" w:rsidP="00E97D1F">
            <w:pPr>
              <w:jc w:val="center"/>
              <w:rPr>
                <w:b/>
              </w:rPr>
            </w:pPr>
            <w:r>
              <w:t>Формирование</w:t>
            </w:r>
            <w:r w:rsidRPr="006A6C48">
              <w:t xml:space="preserve"> умений и знаний</w:t>
            </w:r>
          </w:p>
        </w:tc>
        <w:tc>
          <w:tcPr>
            <w:tcW w:w="1134" w:type="dxa"/>
          </w:tcPr>
          <w:p w:rsidR="008B7BAC" w:rsidRPr="001D399B" w:rsidRDefault="008B7BAC" w:rsidP="00DA3DC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99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8B7BAC" w:rsidRPr="00C828C4" w:rsidRDefault="008B7BAC" w:rsidP="00DA3DC3">
            <w:pPr>
              <w:tabs>
                <w:tab w:val="left" w:pos="687"/>
              </w:tabs>
            </w:pPr>
            <w:r>
              <w:t>Практическая работа: Работа ручным инструментом</w:t>
            </w:r>
          </w:p>
        </w:tc>
        <w:tc>
          <w:tcPr>
            <w:tcW w:w="2976" w:type="dxa"/>
          </w:tcPr>
          <w:p w:rsidR="008B7BAC" w:rsidRDefault="008B7BAC" w:rsidP="00F670B6">
            <w:r w:rsidRPr="00F670B6">
              <w:t xml:space="preserve">ГБОУ «Елабужская школа-интернат для детей с ограниченными возможностями здоровья </w:t>
            </w:r>
          </w:p>
          <w:p w:rsidR="008B7BAC" w:rsidRPr="005240AD" w:rsidRDefault="008B7BAC" w:rsidP="00F670B6">
            <w:pPr>
              <w:rPr>
                <w:b/>
              </w:rPr>
            </w:pPr>
            <w:r w:rsidRPr="00F670B6">
              <w:t>каб. «Сапожное дело»</w:t>
            </w:r>
          </w:p>
        </w:tc>
        <w:tc>
          <w:tcPr>
            <w:tcW w:w="2127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  <w:r w:rsidRPr="00790790">
              <w:t>Самоконтроль</w:t>
            </w:r>
          </w:p>
        </w:tc>
      </w:tr>
      <w:tr w:rsidR="008B7BAC" w:rsidRPr="005240AD" w:rsidTr="00C512BE">
        <w:tc>
          <w:tcPr>
            <w:tcW w:w="560" w:type="dxa"/>
          </w:tcPr>
          <w:p w:rsidR="008B7BAC" w:rsidRPr="00F670B6" w:rsidRDefault="008B7BAC" w:rsidP="00DA3DC3">
            <w:pPr>
              <w:jc w:val="center"/>
            </w:pPr>
            <w:r w:rsidRPr="00F670B6">
              <w:t>44</w:t>
            </w:r>
          </w:p>
        </w:tc>
        <w:tc>
          <w:tcPr>
            <w:tcW w:w="924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  <w:r>
              <w:t>Усвоение</w:t>
            </w:r>
            <w:r w:rsidRPr="0077422B">
              <w:t xml:space="preserve"> новых знаний</w:t>
            </w:r>
          </w:p>
        </w:tc>
        <w:tc>
          <w:tcPr>
            <w:tcW w:w="1134" w:type="dxa"/>
          </w:tcPr>
          <w:p w:rsidR="008B7BAC" w:rsidRPr="001D399B" w:rsidRDefault="008B7BAC" w:rsidP="00DA3DC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99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8B7BAC" w:rsidRPr="00C828C4" w:rsidRDefault="008B7BAC" w:rsidP="00DA3DC3">
            <w:pPr>
              <w:tabs>
                <w:tab w:val="left" w:pos="687"/>
              </w:tabs>
            </w:pPr>
            <w:r>
              <w:t>Что такое подготовительные работы?</w:t>
            </w:r>
          </w:p>
        </w:tc>
        <w:tc>
          <w:tcPr>
            <w:tcW w:w="2976" w:type="dxa"/>
          </w:tcPr>
          <w:p w:rsidR="008B7BAC" w:rsidRDefault="008B7BAC" w:rsidP="00F670B6">
            <w:r w:rsidRPr="00F670B6">
              <w:t xml:space="preserve">ГБОУ «Елабужская школа-интернат для детей с ограниченными возможностями здоровья </w:t>
            </w:r>
          </w:p>
          <w:p w:rsidR="008B7BAC" w:rsidRPr="005240AD" w:rsidRDefault="008B7BAC" w:rsidP="00F670B6">
            <w:pPr>
              <w:rPr>
                <w:b/>
              </w:rPr>
            </w:pPr>
            <w:r w:rsidRPr="00F670B6">
              <w:t>каб. «Сапожное дело»</w:t>
            </w:r>
          </w:p>
        </w:tc>
        <w:tc>
          <w:tcPr>
            <w:tcW w:w="2127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  <w:r w:rsidRPr="00C512BE">
              <w:t>Устный опрос</w:t>
            </w:r>
          </w:p>
        </w:tc>
      </w:tr>
      <w:tr w:rsidR="008B7BAC" w:rsidRPr="005240AD" w:rsidTr="00C512BE">
        <w:tc>
          <w:tcPr>
            <w:tcW w:w="560" w:type="dxa"/>
          </w:tcPr>
          <w:p w:rsidR="008B7BAC" w:rsidRPr="00F670B6" w:rsidRDefault="008B7BAC" w:rsidP="00DA3DC3">
            <w:pPr>
              <w:jc w:val="center"/>
            </w:pPr>
            <w:r w:rsidRPr="00F670B6">
              <w:t>45</w:t>
            </w:r>
          </w:p>
        </w:tc>
        <w:tc>
          <w:tcPr>
            <w:tcW w:w="924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8B7BAC" w:rsidRPr="005240AD" w:rsidRDefault="008B7BAC" w:rsidP="00E97D1F">
            <w:pPr>
              <w:jc w:val="center"/>
              <w:rPr>
                <w:b/>
              </w:rPr>
            </w:pPr>
            <w:r>
              <w:t>Формирование</w:t>
            </w:r>
            <w:r w:rsidRPr="006A6C48">
              <w:t xml:space="preserve"> умений и знаний</w:t>
            </w:r>
          </w:p>
        </w:tc>
        <w:tc>
          <w:tcPr>
            <w:tcW w:w="1134" w:type="dxa"/>
          </w:tcPr>
          <w:p w:rsidR="008B7BAC" w:rsidRPr="001D399B" w:rsidRDefault="008B7BAC" w:rsidP="00DA3DC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99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8B7BAC" w:rsidRPr="001D399B" w:rsidRDefault="008B7BAC" w:rsidP="00DA3DC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D399B">
              <w:rPr>
                <w:rFonts w:ascii="Times New Roman" w:hAnsi="Times New Roman"/>
                <w:sz w:val="24"/>
                <w:szCs w:val="24"/>
              </w:rPr>
              <w:t>Практическая работа: Подготовительные операции</w:t>
            </w:r>
          </w:p>
        </w:tc>
        <w:tc>
          <w:tcPr>
            <w:tcW w:w="2976" w:type="dxa"/>
          </w:tcPr>
          <w:p w:rsidR="008B7BAC" w:rsidRDefault="008B7BAC" w:rsidP="00F670B6">
            <w:r w:rsidRPr="00F670B6">
              <w:t xml:space="preserve">ГБОУ «Елабужская школа-интернат для детей с ограниченными возможностями здоровья </w:t>
            </w:r>
          </w:p>
          <w:p w:rsidR="008B7BAC" w:rsidRPr="005240AD" w:rsidRDefault="008B7BAC" w:rsidP="00F670B6">
            <w:pPr>
              <w:rPr>
                <w:b/>
              </w:rPr>
            </w:pPr>
            <w:r w:rsidRPr="00F670B6">
              <w:t>каб. «Сапожное дело»</w:t>
            </w:r>
          </w:p>
        </w:tc>
        <w:tc>
          <w:tcPr>
            <w:tcW w:w="2127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  <w:r w:rsidRPr="00790790">
              <w:t>Комплексное собеседование</w:t>
            </w:r>
          </w:p>
        </w:tc>
      </w:tr>
      <w:tr w:rsidR="008B7BAC" w:rsidRPr="005240AD" w:rsidTr="00C512BE">
        <w:tc>
          <w:tcPr>
            <w:tcW w:w="560" w:type="dxa"/>
          </w:tcPr>
          <w:p w:rsidR="008B7BAC" w:rsidRPr="00F670B6" w:rsidRDefault="008B7BAC" w:rsidP="00DA3DC3">
            <w:pPr>
              <w:jc w:val="center"/>
            </w:pPr>
            <w:r w:rsidRPr="00F670B6">
              <w:t>46</w:t>
            </w:r>
          </w:p>
        </w:tc>
        <w:tc>
          <w:tcPr>
            <w:tcW w:w="924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8B7BAC" w:rsidRPr="005240AD" w:rsidRDefault="008B7BAC" w:rsidP="00E97D1F">
            <w:pPr>
              <w:jc w:val="center"/>
              <w:rPr>
                <w:b/>
              </w:rPr>
            </w:pPr>
            <w:r>
              <w:t>Формирование</w:t>
            </w:r>
            <w:r w:rsidRPr="006A6C48">
              <w:t xml:space="preserve"> умений и знаний</w:t>
            </w:r>
          </w:p>
        </w:tc>
        <w:tc>
          <w:tcPr>
            <w:tcW w:w="1134" w:type="dxa"/>
          </w:tcPr>
          <w:p w:rsidR="008B7BAC" w:rsidRPr="001D399B" w:rsidRDefault="008B7BAC" w:rsidP="00DA3DC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99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8B7BAC" w:rsidRPr="001D399B" w:rsidRDefault="008B7BAC" w:rsidP="00DA3DC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D399B">
              <w:rPr>
                <w:rFonts w:ascii="Times New Roman" w:hAnsi="Times New Roman"/>
                <w:sz w:val="24"/>
                <w:szCs w:val="24"/>
              </w:rPr>
              <w:t>Практическая работа: Подготовительные операции</w:t>
            </w:r>
          </w:p>
        </w:tc>
        <w:tc>
          <w:tcPr>
            <w:tcW w:w="2976" w:type="dxa"/>
          </w:tcPr>
          <w:p w:rsidR="008B7BAC" w:rsidRDefault="008B7BAC" w:rsidP="00F670B6">
            <w:r w:rsidRPr="00F670B6">
              <w:t xml:space="preserve">ГБОУ «Елабужская школа-интернат для детей с ограниченными возможностями здоровья </w:t>
            </w:r>
          </w:p>
          <w:p w:rsidR="008B7BAC" w:rsidRPr="005240AD" w:rsidRDefault="008B7BAC" w:rsidP="00F670B6">
            <w:pPr>
              <w:rPr>
                <w:b/>
              </w:rPr>
            </w:pPr>
            <w:r w:rsidRPr="00F670B6">
              <w:t>каб. «Сапожное дело»</w:t>
            </w:r>
          </w:p>
        </w:tc>
        <w:tc>
          <w:tcPr>
            <w:tcW w:w="2127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  <w:r w:rsidRPr="00790790">
              <w:t>Самоконтроль</w:t>
            </w:r>
          </w:p>
        </w:tc>
      </w:tr>
      <w:tr w:rsidR="008B7BAC" w:rsidRPr="005240AD" w:rsidTr="00C512BE">
        <w:tc>
          <w:tcPr>
            <w:tcW w:w="560" w:type="dxa"/>
          </w:tcPr>
          <w:p w:rsidR="008B7BAC" w:rsidRPr="00F670B6" w:rsidRDefault="008B7BAC" w:rsidP="00DA3DC3">
            <w:pPr>
              <w:jc w:val="center"/>
            </w:pPr>
            <w:r w:rsidRPr="00F670B6">
              <w:t>47</w:t>
            </w:r>
          </w:p>
        </w:tc>
        <w:tc>
          <w:tcPr>
            <w:tcW w:w="924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  <w:r>
              <w:t>Усвоение</w:t>
            </w:r>
            <w:r w:rsidRPr="0077422B">
              <w:t xml:space="preserve"> новых знаний</w:t>
            </w:r>
          </w:p>
        </w:tc>
        <w:tc>
          <w:tcPr>
            <w:tcW w:w="1134" w:type="dxa"/>
          </w:tcPr>
          <w:p w:rsidR="008B7BAC" w:rsidRPr="001D399B" w:rsidRDefault="008B7BAC" w:rsidP="00DA3DC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99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8B7BAC" w:rsidRPr="00C828C4" w:rsidRDefault="008B7BAC" w:rsidP="00DA3DC3">
            <w:pPr>
              <w:tabs>
                <w:tab w:val="left" w:pos="687"/>
              </w:tabs>
            </w:pPr>
            <w:r>
              <w:t>Прикрепление подошв и  подметок</w:t>
            </w:r>
          </w:p>
        </w:tc>
        <w:tc>
          <w:tcPr>
            <w:tcW w:w="2976" w:type="dxa"/>
          </w:tcPr>
          <w:p w:rsidR="008B7BAC" w:rsidRDefault="008B7BAC" w:rsidP="00F670B6">
            <w:r w:rsidRPr="00F670B6">
              <w:t xml:space="preserve">ГБОУ «Елабужская школа-интернат для детей с ограниченными возможностями здоровья </w:t>
            </w:r>
          </w:p>
          <w:p w:rsidR="008B7BAC" w:rsidRPr="005240AD" w:rsidRDefault="008B7BAC" w:rsidP="00F670B6">
            <w:pPr>
              <w:rPr>
                <w:b/>
              </w:rPr>
            </w:pPr>
            <w:r w:rsidRPr="00F670B6">
              <w:t>каб. «Сапожное дело»</w:t>
            </w:r>
          </w:p>
        </w:tc>
        <w:tc>
          <w:tcPr>
            <w:tcW w:w="2127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  <w:r w:rsidRPr="00C512BE">
              <w:t>Устный опрос</w:t>
            </w:r>
          </w:p>
        </w:tc>
      </w:tr>
      <w:tr w:rsidR="008B7BAC" w:rsidRPr="005240AD" w:rsidTr="00C512BE">
        <w:tc>
          <w:tcPr>
            <w:tcW w:w="560" w:type="dxa"/>
          </w:tcPr>
          <w:p w:rsidR="008B7BAC" w:rsidRPr="00F670B6" w:rsidRDefault="008B7BAC" w:rsidP="00DA3DC3">
            <w:pPr>
              <w:jc w:val="center"/>
            </w:pPr>
            <w:r w:rsidRPr="00F670B6">
              <w:t>48</w:t>
            </w:r>
          </w:p>
        </w:tc>
        <w:tc>
          <w:tcPr>
            <w:tcW w:w="924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8B7BAC" w:rsidRPr="006A6C48" w:rsidRDefault="008B7BAC" w:rsidP="00A9221B">
            <w:pPr>
              <w:jc w:val="center"/>
            </w:pPr>
            <w:r>
              <w:t>Формирование</w:t>
            </w:r>
            <w:r w:rsidRPr="006A6C48">
              <w:t xml:space="preserve"> умений и знаний</w:t>
            </w:r>
          </w:p>
        </w:tc>
        <w:tc>
          <w:tcPr>
            <w:tcW w:w="1134" w:type="dxa"/>
          </w:tcPr>
          <w:p w:rsidR="008B7BAC" w:rsidRPr="001D399B" w:rsidRDefault="008B7BAC" w:rsidP="00DA3DC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99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8B7BAC" w:rsidRPr="00C828C4" w:rsidRDefault="008B7BAC" w:rsidP="00DA3DC3">
            <w:pPr>
              <w:tabs>
                <w:tab w:val="left" w:pos="687"/>
              </w:tabs>
            </w:pPr>
            <w:r>
              <w:t>Практическая работа: Прикрепление подошв и  подметок</w:t>
            </w:r>
          </w:p>
        </w:tc>
        <w:tc>
          <w:tcPr>
            <w:tcW w:w="2976" w:type="dxa"/>
          </w:tcPr>
          <w:p w:rsidR="008B7BAC" w:rsidRDefault="008B7BAC" w:rsidP="00F670B6">
            <w:r w:rsidRPr="00F670B6">
              <w:t xml:space="preserve">ГБОУ «Елабужская школа-интернат для детей с ограниченными возможностями здоровья </w:t>
            </w:r>
          </w:p>
          <w:p w:rsidR="008B7BAC" w:rsidRPr="005240AD" w:rsidRDefault="008B7BAC" w:rsidP="00F670B6">
            <w:pPr>
              <w:rPr>
                <w:b/>
              </w:rPr>
            </w:pPr>
            <w:r w:rsidRPr="00F670B6">
              <w:t>каб. «Сапожное дело»</w:t>
            </w:r>
          </w:p>
        </w:tc>
        <w:tc>
          <w:tcPr>
            <w:tcW w:w="2127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  <w:r w:rsidRPr="00790790">
              <w:t>Комплексное собеседование</w:t>
            </w:r>
          </w:p>
        </w:tc>
      </w:tr>
      <w:tr w:rsidR="008B7BAC" w:rsidRPr="005240AD" w:rsidTr="00C512BE">
        <w:tc>
          <w:tcPr>
            <w:tcW w:w="560" w:type="dxa"/>
          </w:tcPr>
          <w:p w:rsidR="008B7BAC" w:rsidRPr="00F670B6" w:rsidRDefault="008B7BAC" w:rsidP="00DA3DC3">
            <w:pPr>
              <w:jc w:val="center"/>
            </w:pPr>
            <w:r w:rsidRPr="00F670B6">
              <w:t>49</w:t>
            </w:r>
          </w:p>
        </w:tc>
        <w:tc>
          <w:tcPr>
            <w:tcW w:w="924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8B7BAC" w:rsidRPr="005240AD" w:rsidRDefault="008B7BAC" w:rsidP="00E97D1F">
            <w:pPr>
              <w:jc w:val="center"/>
              <w:rPr>
                <w:b/>
              </w:rPr>
            </w:pPr>
            <w:r>
              <w:t>Формирование</w:t>
            </w:r>
            <w:r w:rsidRPr="006A6C48">
              <w:t xml:space="preserve"> умений и знаний</w:t>
            </w:r>
          </w:p>
        </w:tc>
        <w:tc>
          <w:tcPr>
            <w:tcW w:w="1134" w:type="dxa"/>
          </w:tcPr>
          <w:p w:rsidR="008B7BAC" w:rsidRPr="001D399B" w:rsidRDefault="008B7BAC" w:rsidP="00DA3DC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99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8B7BAC" w:rsidRPr="00C828C4" w:rsidRDefault="008B7BAC" w:rsidP="00DA3DC3">
            <w:pPr>
              <w:tabs>
                <w:tab w:val="left" w:pos="687"/>
              </w:tabs>
            </w:pPr>
            <w:r>
              <w:t>Практическая работа: Прикрепление подошв и  подметок</w:t>
            </w:r>
          </w:p>
        </w:tc>
        <w:tc>
          <w:tcPr>
            <w:tcW w:w="2976" w:type="dxa"/>
          </w:tcPr>
          <w:p w:rsidR="008B7BAC" w:rsidRDefault="008B7BAC" w:rsidP="00F670B6">
            <w:r w:rsidRPr="00F670B6">
              <w:t xml:space="preserve">ГБОУ «Елабужская школа-интернат для детей с ограниченными возможностями здоровья </w:t>
            </w:r>
          </w:p>
          <w:p w:rsidR="008B7BAC" w:rsidRPr="005240AD" w:rsidRDefault="008B7BAC" w:rsidP="00F670B6">
            <w:pPr>
              <w:rPr>
                <w:b/>
              </w:rPr>
            </w:pPr>
            <w:r w:rsidRPr="00F670B6">
              <w:t>каб. «Сапожное дело»</w:t>
            </w:r>
          </w:p>
        </w:tc>
        <w:tc>
          <w:tcPr>
            <w:tcW w:w="2127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  <w:r w:rsidRPr="00790790">
              <w:t>Самоконтроль</w:t>
            </w:r>
          </w:p>
        </w:tc>
      </w:tr>
      <w:tr w:rsidR="008B7BAC" w:rsidRPr="005240AD" w:rsidTr="00C512BE">
        <w:tc>
          <w:tcPr>
            <w:tcW w:w="560" w:type="dxa"/>
          </w:tcPr>
          <w:p w:rsidR="008B7BAC" w:rsidRPr="00F670B6" w:rsidRDefault="008B7BAC" w:rsidP="00DA3DC3">
            <w:pPr>
              <w:jc w:val="center"/>
            </w:pPr>
            <w:r w:rsidRPr="00F670B6">
              <w:t>50</w:t>
            </w:r>
          </w:p>
        </w:tc>
        <w:tc>
          <w:tcPr>
            <w:tcW w:w="924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8B7BAC" w:rsidRPr="005240AD" w:rsidRDefault="008B7BAC" w:rsidP="00E97D1F">
            <w:pPr>
              <w:jc w:val="center"/>
              <w:rPr>
                <w:b/>
              </w:rPr>
            </w:pPr>
            <w:r>
              <w:t>Формирование</w:t>
            </w:r>
            <w:r w:rsidRPr="006A6C48">
              <w:t xml:space="preserve"> умений и знаний</w:t>
            </w:r>
          </w:p>
        </w:tc>
        <w:tc>
          <w:tcPr>
            <w:tcW w:w="1134" w:type="dxa"/>
          </w:tcPr>
          <w:p w:rsidR="008B7BAC" w:rsidRPr="001D399B" w:rsidRDefault="008B7BAC" w:rsidP="00DA3DC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99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8B7BAC" w:rsidRPr="00C828C4" w:rsidRDefault="008B7BAC" w:rsidP="00DA3DC3">
            <w:pPr>
              <w:tabs>
                <w:tab w:val="left" w:pos="687"/>
              </w:tabs>
              <w:jc w:val="both"/>
            </w:pPr>
            <w:r>
              <w:t>Прикрепление каблуков и набоек.</w:t>
            </w:r>
          </w:p>
        </w:tc>
        <w:tc>
          <w:tcPr>
            <w:tcW w:w="2976" w:type="dxa"/>
          </w:tcPr>
          <w:p w:rsidR="008B7BAC" w:rsidRDefault="008B7BAC" w:rsidP="00F670B6">
            <w:r w:rsidRPr="00F670B6">
              <w:t xml:space="preserve">ГБОУ «Елабужская школа-интернат для детей с ограниченными возможностями здоровья </w:t>
            </w:r>
          </w:p>
          <w:p w:rsidR="008B7BAC" w:rsidRPr="005240AD" w:rsidRDefault="008B7BAC" w:rsidP="00F670B6">
            <w:pPr>
              <w:rPr>
                <w:b/>
              </w:rPr>
            </w:pPr>
            <w:r w:rsidRPr="00F670B6">
              <w:t>каб. «Сапожное дело»</w:t>
            </w:r>
          </w:p>
        </w:tc>
        <w:tc>
          <w:tcPr>
            <w:tcW w:w="2127" w:type="dxa"/>
          </w:tcPr>
          <w:p w:rsidR="008B7BAC" w:rsidRPr="005240AD" w:rsidRDefault="008B7BAC" w:rsidP="00FA329E">
            <w:pPr>
              <w:jc w:val="center"/>
              <w:rPr>
                <w:b/>
              </w:rPr>
            </w:pPr>
            <w:r w:rsidRPr="00C512BE">
              <w:t>Устный опрос</w:t>
            </w:r>
          </w:p>
        </w:tc>
      </w:tr>
      <w:tr w:rsidR="008B7BAC" w:rsidRPr="005240AD" w:rsidTr="00C512BE">
        <w:tc>
          <w:tcPr>
            <w:tcW w:w="560" w:type="dxa"/>
          </w:tcPr>
          <w:p w:rsidR="008B7BAC" w:rsidRPr="00F670B6" w:rsidRDefault="008B7BAC" w:rsidP="00DA3DC3">
            <w:pPr>
              <w:jc w:val="center"/>
            </w:pPr>
            <w:r w:rsidRPr="00F670B6">
              <w:t>51</w:t>
            </w:r>
          </w:p>
        </w:tc>
        <w:tc>
          <w:tcPr>
            <w:tcW w:w="924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8B7BAC" w:rsidRPr="005240AD" w:rsidRDefault="008B7BAC" w:rsidP="00E97D1F">
            <w:pPr>
              <w:jc w:val="center"/>
              <w:rPr>
                <w:b/>
              </w:rPr>
            </w:pPr>
            <w:r>
              <w:t>Формирование</w:t>
            </w:r>
            <w:r w:rsidRPr="006A6C48">
              <w:t xml:space="preserve"> умений и знаний</w:t>
            </w:r>
          </w:p>
        </w:tc>
        <w:tc>
          <w:tcPr>
            <w:tcW w:w="1134" w:type="dxa"/>
          </w:tcPr>
          <w:p w:rsidR="008B7BAC" w:rsidRPr="001D399B" w:rsidRDefault="008B7BAC" w:rsidP="00DA3DC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99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8B7BAC" w:rsidRPr="001D399B" w:rsidRDefault="008B7BAC" w:rsidP="00DA3DC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D399B">
              <w:rPr>
                <w:rFonts w:ascii="Times New Roman" w:hAnsi="Times New Roman"/>
                <w:sz w:val="24"/>
                <w:szCs w:val="24"/>
              </w:rPr>
              <w:t>Практическая работа: Прикрепление каблуков и набоек</w:t>
            </w:r>
          </w:p>
        </w:tc>
        <w:tc>
          <w:tcPr>
            <w:tcW w:w="2976" w:type="dxa"/>
          </w:tcPr>
          <w:p w:rsidR="008B7BAC" w:rsidRDefault="008B7BAC" w:rsidP="00F670B6">
            <w:r w:rsidRPr="00F670B6">
              <w:t xml:space="preserve">ГБОУ «Елабужская школа-интернат для детей с ограниченными возможностями здоровья </w:t>
            </w:r>
          </w:p>
          <w:p w:rsidR="008B7BAC" w:rsidRPr="005240AD" w:rsidRDefault="008B7BAC" w:rsidP="00F670B6">
            <w:pPr>
              <w:rPr>
                <w:b/>
              </w:rPr>
            </w:pPr>
            <w:r w:rsidRPr="00F670B6">
              <w:t>каб. «Сапожное дело»</w:t>
            </w:r>
          </w:p>
        </w:tc>
        <w:tc>
          <w:tcPr>
            <w:tcW w:w="2127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  <w:r w:rsidRPr="00790790">
              <w:t>Комплексное собеседование</w:t>
            </w:r>
          </w:p>
        </w:tc>
      </w:tr>
      <w:tr w:rsidR="008B7BAC" w:rsidRPr="005240AD" w:rsidTr="00C512BE">
        <w:tc>
          <w:tcPr>
            <w:tcW w:w="560" w:type="dxa"/>
          </w:tcPr>
          <w:p w:rsidR="008B7BAC" w:rsidRPr="00F670B6" w:rsidRDefault="008B7BAC" w:rsidP="00DA3DC3">
            <w:pPr>
              <w:jc w:val="center"/>
            </w:pPr>
            <w:r w:rsidRPr="00F670B6">
              <w:t>52</w:t>
            </w:r>
          </w:p>
        </w:tc>
        <w:tc>
          <w:tcPr>
            <w:tcW w:w="924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8B7BAC" w:rsidRPr="005240AD" w:rsidRDefault="008B7BAC" w:rsidP="00E97D1F">
            <w:pPr>
              <w:jc w:val="center"/>
              <w:rPr>
                <w:b/>
              </w:rPr>
            </w:pPr>
            <w:r>
              <w:t>Формирование</w:t>
            </w:r>
            <w:r w:rsidRPr="006A6C48">
              <w:t xml:space="preserve"> умений и знаний</w:t>
            </w:r>
          </w:p>
        </w:tc>
        <w:tc>
          <w:tcPr>
            <w:tcW w:w="1134" w:type="dxa"/>
          </w:tcPr>
          <w:p w:rsidR="008B7BAC" w:rsidRPr="001D399B" w:rsidRDefault="008B7BAC" w:rsidP="00DA3DC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99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8B7BAC" w:rsidRPr="001D399B" w:rsidRDefault="008B7BAC" w:rsidP="00DA3DC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D399B">
              <w:rPr>
                <w:rFonts w:ascii="Times New Roman" w:hAnsi="Times New Roman"/>
                <w:sz w:val="24"/>
                <w:szCs w:val="24"/>
              </w:rPr>
              <w:t>Практическая работа: Прикрепление каблуков и набоек</w:t>
            </w:r>
          </w:p>
        </w:tc>
        <w:tc>
          <w:tcPr>
            <w:tcW w:w="2976" w:type="dxa"/>
          </w:tcPr>
          <w:p w:rsidR="008B7BAC" w:rsidRDefault="008B7BAC" w:rsidP="00F670B6">
            <w:r w:rsidRPr="00F670B6">
              <w:t xml:space="preserve">ГБОУ «Елабужская школа-интернат для детей с ограниченными возможностями здоровья </w:t>
            </w:r>
          </w:p>
          <w:p w:rsidR="008B7BAC" w:rsidRPr="005240AD" w:rsidRDefault="008B7BAC" w:rsidP="00F670B6">
            <w:pPr>
              <w:rPr>
                <w:b/>
              </w:rPr>
            </w:pPr>
            <w:r w:rsidRPr="00F670B6">
              <w:t>каб. «Сапожное дело»</w:t>
            </w:r>
          </w:p>
        </w:tc>
        <w:tc>
          <w:tcPr>
            <w:tcW w:w="2127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  <w:r w:rsidRPr="00790790">
              <w:t>Самоконтроль</w:t>
            </w:r>
          </w:p>
        </w:tc>
      </w:tr>
      <w:tr w:rsidR="008B7BAC" w:rsidRPr="005240AD" w:rsidTr="00C512BE">
        <w:tc>
          <w:tcPr>
            <w:tcW w:w="560" w:type="dxa"/>
          </w:tcPr>
          <w:p w:rsidR="008B7BAC" w:rsidRPr="00F670B6" w:rsidRDefault="008B7BAC" w:rsidP="00DA3DC3">
            <w:pPr>
              <w:jc w:val="center"/>
            </w:pPr>
            <w:r w:rsidRPr="00F670B6">
              <w:t>53</w:t>
            </w:r>
          </w:p>
        </w:tc>
        <w:tc>
          <w:tcPr>
            <w:tcW w:w="924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  <w:r>
              <w:t>Усвоение</w:t>
            </w:r>
            <w:r w:rsidRPr="0077422B">
              <w:t xml:space="preserve"> новых знаний</w:t>
            </w:r>
          </w:p>
        </w:tc>
        <w:tc>
          <w:tcPr>
            <w:tcW w:w="1134" w:type="dxa"/>
          </w:tcPr>
          <w:p w:rsidR="008B7BAC" w:rsidRPr="001D399B" w:rsidRDefault="008B7BAC" w:rsidP="00DA3DC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99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8B7BAC" w:rsidRPr="00C828C4" w:rsidRDefault="008B7BAC" w:rsidP="00DA3DC3">
            <w:pPr>
              <w:tabs>
                <w:tab w:val="left" w:pos="687"/>
              </w:tabs>
            </w:pPr>
            <w:r>
              <w:t>Отделка обуви</w:t>
            </w:r>
          </w:p>
        </w:tc>
        <w:tc>
          <w:tcPr>
            <w:tcW w:w="2976" w:type="dxa"/>
          </w:tcPr>
          <w:p w:rsidR="008B7BAC" w:rsidRDefault="008B7BAC" w:rsidP="00F670B6">
            <w:r w:rsidRPr="00F670B6">
              <w:t xml:space="preserve">ГБОУ «Елабужская школа-интернат для детей с ограниченными возможностями здоровья </w:t>
            </w:r>
          </w:p>
          <w:p w:rsidR="008B7BAC" w:rsidRPr="005240AD" w:rsidRDefault="008B7BAC" w:rsidP="00F670B6">
            <w:pPr>
              <w:rPr>
                <w:b/>
              </w:rPr>
            </w:pPr>
            <w:r w:rsidRPr="00F670B6">
              <w:t>каб. «Сапожное дело»</w:t>
            </w:r>
          </w:p>
        </w:tc>
        <w:tc>
          <w:tcPr>
            <w:tcW w:w="2127" w:type="dxa"/>
          </w:tcPr>
          <w:p w:rsidR="008B7BAC" w:rsidRPr="005240AD" w:rsidRDefault="008B7BAC" w:rsidP="00FA329E">
            <w:pPr>
              <w:jc w:val="center"/>
              <w:rPr>
                <w:b/>
              </w:rPr>
            </w:pPr>
            <w:r w:rsidRPr="00C512BE">
              <w:t>Устный опрос</w:t>
            </w:r>
          </w:p>
        </w:tc>
      </w:tr>
      <w:tr w:rsidR="008B7BAC" w:rsidRPr="005240AD" w:rsidTr="00C512BE">
        <w:tc>
          <w:tcPr>
            <w:tcW w:w="560" w:type="dxa"/>
          </w:tcPr>
          <w:p w:rsidR="008B7BAC" w:rsidRPr="00F670B6" w:rsidRDefault="008B7BAC" w:rsidP="00DA3DC3">
            <w:pPr>
              <w:jc w:val="center"/>
            </w:pPr>
            <w:r w:rsidRPr="00F670B6">
              <w:t>54</w:t>
            </w:r>
          </w:p>
        </w:tc>
        <w:tc>
          <w:tcPr>
            <w:tcW w:w="924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8B7BAC" w:rsidRPr="006A6C48" w:rsidRDefault="008B7BAC" w:rsidP="00DA3DC3">
            <w:pPr>
              <w:jc w:val="center"/>
            </w:pPr>
            <w:r>
              <w:t>Формирование</w:t>
            </w:r>
            <w:r w:rsidRPr="006A6C48">
              <w:t xml:space="preserve"> умений и знаний</w:t>
            </w:r>
          </w:p>
        </w:tc>
        <w:tc>
          <w:tcPr>
            <w:tcW w:w="1134" w:type="dxa"/>
          </w:tcPr>
          <w:p w:rsidR="008B7BAC" w:rsidRPr="001D399B" w:rsidRDefault="008B7BAC" w:rsidP="00DA3DC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99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8B7BAC" w:rsidRPr="001D399B" w:rsidRDefault="008B7BAC" w:rsidP="00DA3DC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D399B">
              <w:rPr>
                <w:rFonts w:ascii="Times New Roman" w:hAnsi="Times New Roman"/>
                <w:sz w:val="24"/>
                <w:szCs w:val="24"/>
              </w:rPr>
              <w:t>Практическая работа: Выполнение образцов различных соединений обувных материалов</w:t>
            </w:r>
          </w:p>
        </w:tc>
        <w:tc>
          <w:tcPr>
            <w:tcW w:w="2976" w:type="dxa"/>
          </w:tcPr>
          <w:p w:rsidR="008B7BAC" w:rsidRDefault="008B7BAC" w:rsidP="00F670B6">
            <w:r w:rsidRPr="00F670B6">
              <w:t xml:space="preserve">ГБОУ «Елабужская школа-интернат для детей с ограниченными возможностями здоровья </w:t>
            </w:r>
          </w:p>
          <w:p w:rsidR="008B7BAC" w:rsidRPr="005240AD" w:rsidRDefault="008B7BAC" w:rsidP="00F670B6">
            <w:pPr>
              <w:rPr>
                <w:b/>
              </w:rPr>
            </w:pPr>
            <w:r w:rsidRPr="00F670B6">
              <w:t>каб. «Сапожное дело»</w:t>
            </w:r>
          </w:p>
        </w:tc>
        <w:tc>
          <w:tcPr>
            <w:tcW w:w="2127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  <w:r w:rsidRPr="00790790">
              <w:t>Комплексное собеседование</w:t>
            </w:r>
          </w:p>
        </w:tc>
      </w:tr>
      <w:tr w:rsidR="008B7BAC" w:rsidRPr="005240AD" w:rsidTr="00C512BE">
        <w:tc>
          <w:tcPr>
            <w:tcW w:w="560" w:type="dxa"/>
          </w:tcPr>
          <w:p w:rsidR="008B7BAC" w:rsidRPr="00F670B6" w:rsidRDefault="008B7BAC" w:rsidP="00DA3DC3">
            <w:pPr>
              <w:jc w:val="center"/>
            </w:pPr>
            <w:r w:rsidRPr="00F670B6">
              <w:t>55</w:t>
            </w:r>
          </w:p>
        </w:tc>
        <w:tc>
          <w:tcPr>
            <w:tcW w:w="924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  <w:r>
              <w:t>Формирование</w:t>
            </w:r>
            <w:r w:rsidRPr="006A6C48">
              <w:t xml:space="preserve"> умений и знаний</w:t>
            </w:r>
          </w:p>
        </w:tc>
        <w:tc>
          <w:tcPr>
            <w:tcW w:w="1134" w:type="dxa"/>
          </w:tcPr>
          <w:p w:rsidR="008B7BAC" w:rsidRPr="001D399B" w:rsidRDefault="008B7BAC" w:rsidP="00DA3DC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99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8B7BAC" w:rsidRPr="001D399B" w:rsidRDefault="008B7BAC" w:rsidP="00DA3DC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D399B">
              <w:rPr>
                <w:rFonts w:ascii="Times New Roman" w:hAnsi="Times New Roman"/>
                <w:sz w:val="24"/>
                <w:szCs w:val="24"/>
              </w:rPr>
              <w:t>Практическая работа: Выполнение образцов различных соединений обувных материалов</w:t>
            </w:r>
          </w:p>
        </w:tc>
        <w:tc>
          <w:tcPr>
            <w:tcW w:w="2976" w:type="dxa"/>
          </w:tcPr>
          <w:p w:rsidR="008B7BAC" w:rsidRDefault="008B7BAC" w:rsidP="00F670B6">
            <w:r w:rsidRPr="00F670B6">
              <w:t xml:space="preserve">ГБОУ «Елабужская школа-интернат для детей с ограниченными возможностями здоровья </w:t>
            </w:r>
          </w:p>
          <w:p w:rsidR="008B7BAC" w:rsidRPr="005240AD" w:rsidRDefault="008B7BAC" w:rsidP="00F670B6">
            <w:pPr>
              <w:rPr>
                <w:b/>
              </w:rPr>
            </w:pPr>
            <w:r w:rsidRPr="00F670B6">
              <w:t>каб. «Сапожное дело»</w:t>
            </w:r>
          </w:p>
        </w:tc>
        <w:tc>
          <w:tcPr>
            <w:tcW w:w="2127" w:type="dxa"/>
          </w:tcPr>
          <w:p w:rsidR="008B7BAC" w:rsidRPr="005240AD" w:rsidRDefault="008B7BAC" w:rsidP="00A9221B">
            <w:pPr>
              <w:jc w:val="center"/>
              <w:rPr>
                <w:b/>
              </w:rPr>
            </w:pPr>
            <w:r w:rsidRPr="0077422B">
              <w:t>Фронтальный контроль</w:t>
            </w:r>
          </w:p>
        </w:tc>
      </w:tr>
      <w:tr w:rsidR="008B7BAC" w:rsidRPr="005240AD" w:rsidTr="00C512BE">
        <w:tc>
          <w:tcPr>
            <w:tcW w:w="560" w:type="dxa"/>
          </w:tcPr>
          <w:p w:rsidR="008B7BAC" w:rsidRPr="00F670B6" w:rsidRDefault="008B7BAC" w:rsidP="00DA3DC3">
            <w:pPr>
              <w:jc w:val="center"/>
            </w:pPr>
            <w:r w:rsidRPr="00F670B6">
              <w:t>56</w:t>
            </w:r>
          </w:p>
        </w:tc>
        <w:tc>
          <w:tcPr>
            <w:tcW w:w="924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8B7BAC" w:rsidRPr="005240AD" w:rsidRDefault="008B7BAC" w:rsidP="00E97D1F">
            <w:pPr>
              <w:jc w:val="center"/>
              <w:rPr>
                <w:b/>
              </w:rPr>
            </w:pPr>
            <w:r>
              <w:t>Формирование</w:t>
            </w:r>
            <w:r w:rsidRPr="006A6C48">
              <w:t xml:space="preserve"> умений и знаний</w:t>
            </w:r>
          </w:p>
        </w:tc>
        <w:tc>
          <w:tcPr>
            <w:tcW w:w="1134" w:type="dxa"/>
          </w:tcPr>
          <w:p w:rsidR="008B7BAC" w:rsidRPr="001D399B" w:rsidRDefault="008B7BAC" w:rsidP="00DA3DC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99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8B7BAC" w:rsidRPr="00C828C4" w:rsidRDefault="008B7BAC" w:rsidP="00DA3DC3">
            <w:pPr>
              <w:tabs>
                <w:tab w:val="left" w:pos="687"/>
              </w:tabs>
            </w:pPr>
            <w:r>
              <w:t>Практическая работа: Отделка обуви</w:t>
            </w:r>
          </w:p>
        </w:tc>
        <w:tc>
          <w:tcPr>
            <w:tcW w:w="2976" w:type="dxa"/>
          </w:tcPr>
          <w:p w:rsidR="008B7BAC" w:rsidRDefault="008B7BAC" w:rsidP="00F670B6">
            <w:r w:rsidRPr="00F670B6">
              <w:t xml:space="preserve">ГБОУ «Елабужская школа-интернат для детей с ограниченными возможностями здоровья </w:t>
            </w:r>
          </w:p>
          <w:p w:rsidR="008B7BAC" w:rsidRPr="005240AD" w:rsidRDefault="008B7BAC" w:rsidP="00F670B6">
            <w:pPr>
              <w:rPr>
                <w:b/>
              </w:rPr>
            </w:pPr>
            <w:r w:rsidRPr="00F670B6">
              <w:t>каб. «Сапожное дело»</w:t>
            </w:r>
          </w:p>
        </w:tc>
        <w:tc>
          <w:tcPr>
            <w:tcW w:w="2127" w:type="dxa"/>
          </w:tcPr>
          <w:p w:rsidR="008B7BAC" w:rsidRPr="005240AD" w:rsidRDefault="008B7BAC" w:rsidP="00A9221B">
            <w:pPr>
              <w:jc w:val="center"/>
              <w:rPr>
                <w:b/>
              </w:rPr>
            </w:pPr>
            <w:r w:rsidRPr="0077422B">
              <w:t>Фронтальный контроль</w:t>
            </w:r>
          </w:p>
        </w:tc>
      </w:tr>
      <w:tr w:rsidR="008B7BAC" w:rsidRPr="005240AD" w:rsidTr="00C512BE">
        <w:tc>
          <w:tcPr>
            <w:tcW w:w="560" w:type="dxa"/>
          </w:tcPr>
          <w:p w:rsidR="008B7BAC" w:rsidRPr="00F670B6" w:rsidRDefault="008B7BAC" w:rsidP="00DA3DC3">
            <w:pPr>
              <w:jc w:val="center"/>
            </w:pPr>
            <w:r w:rsidRPr="00F670B6">
              <w:t>57</w:t>
            </w:r>
          </w:p>
        </w:tc>
        <w:tc>
          <w:tcPr>
            <w:tcW w:w="924" w:type="dxa"/>
          </w:tcPr>
          <w:p w:rsidR="008B7BAC" w:rsidRPr="00F670B6" w:rsidRDefault="008B7BAC" w:rsidP="00DA3DC3">
            <w:pPr>
              <w:jc w:val="center"/>
            </w:pPr>
          </w:p>
        </w:tc>
        <w:tc>
          <w:tcPr>
            <w:tcW w:w="892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8B7BAC" w:rsidRPr="005240AD" w:rsidRDefault="008B7BAC" w:rsidP="00E97D1F">
            <w:pPr>
              <w:jc w:val="center"/>
              <w:rPr>
                <w:b/>
              </w:rPr>
            </w:pPr>
            <w:r>
              <w:t>Формирование</w:t>
            </w:r>
            <w:r w:rsidRPr="006A6C48">
              <w:t xml:space="preserve"> умений и знаний</w:t>
            </w:r>
          </w:p>
        </w:tc>
        <w:tc>
          <w:tcPr>
            <w:tcW w:w="1134" w:type="dxa"/>
          </w:tcPr>
          <w:p w:rsidR="008B7BAC" w:rsidRPr="001D399B" w:rsidRDefault="008B7BAC" w:rsidP="00DA3DC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99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8B7BAC" w:rsidRPr="00C828C4" w:rsidRDefault="008B7BAC" w:rsidP="00DA3DC3">
            <w:pPr>
              <w:tabs>
                <w:tab w:val="left" w:pos="687"/>
              </w:tabs>
            </w:pPr>
            <w:r>
              <w:t>Практическая работа: Отделка обуви</w:t>
            </w:r>
          </w:p>
        </w:tc>
        <w:tc>
          <w:tcPr>
            <w:tcW w:w="2976" w:type="dxa"/>
          </w:tcPr>
          <w:p w:rsidR="008B7BAC" w:rsidRDefault="008B7BAC" w:rsidP="00F670B6">
            <w:r w:rsidRPr="00F670B6">
              <w:t xml:space="preserve">ГБОУ «Елабужская школа-интернат для детей с ограниченными возможностями здоровья </w:t>
            </w:r>
          </w:p>
          <w:p w:rsidR="008B7BAC" w:rsidRPr="005240AD" w:rsidRDefault="008B7BAC" w:rsidP="00F670B6">
            <w:pPr>
              <w:rPr>
                <w:b/>
              </w:rPr>
            </w:pPr>
            <w:r w:rsidRPr="00F670B6">
              <w:t>каб. «Сапожное дело»</w:t>
            </w:r>
          </w:p>
        </w:tc>
        <w:tc>
          <w:tcPr>
            <w:tcW w:w="2127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  <w:r w:rsidRPr="0077422B">
              <w:t>Фронтальный контроль</w:t>
            </w:r>
          </w:p>
        </w:tc>
      </w:tr>
      <w:tr w:rsidR="008B7BAC" w:rsidRPr="005240AD" w:rsidTr="00C512BE">
        <w:tc>
          <w:tcPr>
            <w:tcW w:w="560" w:type="dxa"/>
          </w:tcPr>
          <w:p w:rsidR="008B7BAC" w:rsidRPr="00F670B6" w:rsidRDefault="008B7BAC" w:rsidP="00DA3DC3">
            <w:pPr>
              <w:jc w:val="center"/>
            </w:pPr>
            <w:r w:rsidRPr="00F670B6">
              <w:t>58</w:t>
            </w:r>
          </w:p>
        </w:tc>
        <w:tc>
          <w:tcPr>
            <w:tcW w:w="924" w:type="dxa"/>
          </w:tcPr>
          <w:p w:rsidR="008B7BAC" w:rsidRPr="00F670B6" w:rsidRDefault="008B7BAC" w:rsidP="00DA3DC3">
            <w:pPr>
              <w:jc w:val="center"/>
            </w:pPr>
          </w:p>
        </w:tc>
        <w:tc>
          <w:tcPr>
            <w:tcW w:w="892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8B7BAC" w:rsidRPr="006A6C48" w:rsidRDefault="008B7BAC" w:rsidP="00A9221B">
            <w:pPr>
              <w:jc w:val="center"/>
            </w:pPr>
            <w:r>
              <w:t>Усвоение</w:t>
            </w:r>
            <w:r w:rsidRPr="0077422B">
              <w:t xml:space="preserve"> новых знаний</w:t>
            </w:r>
          </w:p>
        </w:tc>
        <w:tc>
          <w:tcPr>
            <w:tcW w:w="1134" w:type="dxa"/>
          </w:tcPr>
          <w:p w:rsidR="008B7BAC" w:rsidRPr="001D399B" w:rsidRDefault="008B7BAC" w:rsidP="00DA3DC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99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8B7BAC" w:rsidRPr="00C828C4" w:rsidRDefault="008B7BAC" w:rsidP="00DA3DC3">
            <w:pPr>
              <w:tabs>
                <w:tab w:val="left" w:pos="687"/>
              </w:tabs>
            </w:pPr>
            <w:r>
              <w:t>Ремонт верха обуви и подкладки</w:t>
            </w:r>
          </w:p>
        </w:tc>
        <w:tc>
          <w:tcPr>
            <w:tcW w:w="2976" w:type="dxa"/>
          </w:tcPr>
          <w:p w:rsidR="008B7BAC" w:rsidRDefault="008B7BAC" w:rsidP="00F670B6">
            <w:r w:rsidRPr="00F670B6">
              <w:t xml:space="preserve">ГБОУ «Елабужская школа-интернат для детей с ограниченными возможностями здоровья </w:t>
            </w:r>
          </w:p>
          <w:p w:rsidR="008B7BAC" w:rsidRPr="005240AD" w:rsidRDefault="008B7BAC" w:rsidP="00F670B6">
            <w:pPr>
              <w:rPr>
                <w:b/>
              </w:rPr>
            </w:pPr>
            <w:r w:rsidRPr="00F670B6">
              <w:t>каб. «Сапожное дело»</w:t>
            </w:r>
          </w:p>
        </w:tc>
        <w:tc>
          <w:tcPr>
            <w:tcW w:w="2127" w:type="dxa"/>
          </w:tcPr>
          <w:p w:rsidR="008B7BAC" w:rsidRPr="005240AD" w:rsidRDefault="008B7BAC" w:rsidP="00FA329E">
            <w:pPr>
              <w:jc w:val="center"/>
              <w:rPr>
                <w:b/>
              </w:rPr>
            </w:pPr>
            <w:r w:rsidRPr="00C512BE">
              <w:t>Устный опрос</w:t>
            </w:r>
          </w:p>
        </w:tc>
      </w:tr>
      <w:tr w:rsidR="008B7BAC" w:rsidRPr="005240AD" w:rsidTr="00C512BE">
        <w:tc>
          <w:tcPr>
            <w:tcW w:w="560" w:type="dxa"/>
          </w:tcPr>
          <w:p w:rsidR="008B7BAC" w:rsidRPr="00F670B6" w:rsidRDefault="008B7BAC" w:rsidP="00DA3DC3">
            <w:pPr>
              <w:jc w:val="center"/>
            </w:pPr>
            <w:r w:rsidRPr="00F670B6">
              <w:t>59</w:t>
            </w:r>
          </w:p>
        </w:tc>
        <w:tc>
          <w:tcPr>
            <w:tcW w:w="924" w:type="dxa"/>
          </w:tcPr>
          <w:p w:rsidR="008B7BAC" w:rsidRPr="00F670B6" w:rsidRDefault="008B7BAC" w:rsidP="00DA3DC3">
            <w:pPr>
              <w:jc w:val="center"/>
            </w:pPr>
          </w:p>
        </w:tc>
        <w:tc>
          <w:tcPr>
            <w:tcW w:w="892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8B7BAC" w:rsidRPr="005240AD" w:rsidRDefault="008B7BAC" w:rsidP="00A9221B">
            <w:pPr>
              <w:jc w:val="center"/>
              <w:rPr>
                <w:b/>
              </w:rPr>
            </w:pPr>
            <w:r>
              <w:t>Формирование</w:t>
            </w:r>
            <w:r w:rsidRPr="006A6C48">
              <w:t xml:space="preserve"> умений и знаний</w:t>
            </w:r>
          </w:p>
        </w:tc>
        <w:tc>
          <w:tcPr>
            <w:tcW w:w="1134" w:type="dxa"/>
          </w:tcPr>
          <w:p w:rsidR="008B7BAC" w:rsidRPr="001D399B" w:rsidRDefault="008B7BAC" w:rsidP="00DA3DC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99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8B7BAC" w:rsidRPr="00C828C4" w:rsidRDefault="008B7BAC" w:rsidP="00DA3DC3">
            <w:pPr>
              <w:tabs>
                <w:tab w:val="left" w:pos="687"/>
              </w:tabs>
            </w:pPr>
            <w:r>
              <w:t>Практическая работа: Ремонт верха обуви</w:t>
            </w:r>
          </w:p>
        </w:tc>
        <w:tc>
          <w:tcPr>
            <w:tcW w:w="2976" w:type="dxa"/>
          </w:tcPr>
          <w:p w:rsidR="008B7BAC" w:rsidRDefault="008B7BAC" w:rsidP="00F670B6">
            <w:r w:rsidRPr="00F670B6">
              <w:t xml:space="preserve">ГБОУ «Елабужская школа-интернат для детей с ограниченными возможностями здоровья </w:t>
            </w:r>
          </w:p>
          <w:p w:rsidR="008B7BAC" w:rsidRPr="005240AD" w:rsidRDefault="008B7BAC" w:rsidP="00F670B6">
            <w:pPr>
              <w:rPr>
                <w:b/>
              </w:rPr>
            </w:pPr>
            <w:r w:rsidRPr="00F670B6">
              <w:t>каб. «Сапожное дело»</w:t>
            </w:r>
          </w:p>
        </w:tc>
        <w:tc>
          <w:tcPr>
            <w:tcW w:w="2127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  <w:r w:rsidRPr="00790790">
              <w:t>Комплексное собеседование</w:t>
            </w:r>
          </w:p>
        </w:tc>
      </w:tr>
      <w:tr w:rsidR="008B7BAC" w:rsidRPr="005240AD" w:rsidTr="00C512BE">
        <w:tc>
          <w:tcPr>
            <w:tcW w:w="560" w:type="dxa"/>
          </w:tcPr>
          <w:p w:rsidR="008B7BAC" w:rsidRPr="00F670B6" w:rsidRDefault="008B7BAC" w:rsidP="00DA3DC3">
            <w:pPr>
              <w:jc w:val="center"/>
            </w:pPr>
            <w:r w:rsidRPr="00F670B6">
              <w:t>60</w:t>
            </w:r>
          </w:p>
        </w:tc>
        <w:tc>
          <w:tcPr>
            <w:tcW w:w="924" w:type="dxa"/>
          </w:tcPr>
          <w:p w:rsidR="008B7BAC" w:rsidRPr="00F670B6" w:rsidRDefault="008B7BAC" w:rsidP="00DA3DC3">
            <w:pPr>
              <w:jc w:val="center"/>
            </w:pPr>
          </w:p>
        </w:tc>
        <w:tc>
          <w:tcPr>
            <w:tcW w:w="892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8B7BAC" w:rsidRPr="005240AD" w:rsidRDefault="008B7BAC" w:rsidP="00A9221B">
            <w:pPr>
              <w:jc w:val="center"/>
              <w:rPr>
                <w:b/>
              </w:rPr>
            </w:pPr>
            <w:r>
              <w:t>Формирование</w:t>
            </w:r>
            <w:r w:rsidRPr="006A6C48">
              <w:t xml:space="preserve"> умений и знаний</w:t>
            </w:r>
          </w:p>
        </w:tc>
        <w:tc>
          <w:tcPr>
            <w:tcW w:w="1134" w:type="dxa"/>
          </w:tcPr>
          <w:p w:rsidR="008B7BAC" w:rsidRPr="001D399B" w:rsidRDefault="008B7BAC" w:rsidP="00DA3DC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99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8B7BAC" w:rsidRPr="00C828C4" w:rsidRDefault="008B7BAC" w:rsidP="00DA3DC3">
            <w:pPr>
              <w:tabs>
                <w:tab w:val="left" w:pos="687"/>
              </w:tabs>
            </w:pPr>
            <w:r>
              <w:t>Практическая работа: Ремонт верха обуви</w:t>
            </w:r>
          </w:p>
        </w:tc>
        <w:tc>
          <w:tcPr>
            <w:tcW w:w="2976" w:type="dxa"/>
          </w:tcPr>
          <w:p w:rsidR="008B7BAC" w:rsidRDefault="008B7BAC" w:rsidP="00F670B6">
            <w:r w:rsidRPr="00F670B6">
              <w:t xml:space="preserve">ГБОУ «Елабужская школа-интернат для детей с ограниченными возможностями здоровья </w:t>
            </w:r>
          </w:p>
          <w:p w:rsidR="008B7BAC" w:rsidRPr="005240AD" w:rsidRDefault="008B7BAC" w:rsidP="00F670B6">
            <w:pPr>
              <w:rPr>
                <w:b/>
              </w:rPr>
            </w:pPr>
            <w:r w:rsidRPr="00F670B6">
              <w:t>каб. «Сапожное дело»</w:t>
            </w:r>
          </w:p>
        </w:tc>
        <w:tc>
          <w:tcPr>
            <w:tcW w:w="2127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  <w:r w:rsidRPr="0077422B">
              <w:t>Фронтальный контроль</w:t>
            </w:r>
          </w:p>
        </w:tc>
      </w:tr>
      <w:tr w:rsidR="008B7BAC" w:rsidRPr="005240AD" w:rsidTr="00C512BE">
        <w:tc>
          <w:tcPr>
            <w:tcW w:w="560" w:type="dxa"/>
          </w:tcPr>
          <w:p w:rsidR="008B7BAC" w:rsidRPr="00F670B6" w:rsidRDefault="008B7BAC" w:rsidP="00DA3DC3">
            <w:pPr>
              <w:jc w:val="center"/>
            </w:pPr>
            <w:r w:rsidRPr="00F670B6">
              <w:t>61</w:t>
            </w:r>
          </w:p>
        </w:tc>
        <w:tc>
          <w:tcPr>
            <w:tcW w:w="924" w:type="dxa"/>
          </w:tcPr>
          <w:p w:rsidR="008B7BAC" w:rsidRPr="00F670B6" w:rsidRDefault="008B7BAC" w:rsidP="00DA3DC3">
            <w:pPr>
              <w:jc w:val="center"/>
            </w:pPr>
          </w:p>
        </w:tc>
        <w:tc>
          <w:tcPr>
            <w:tcW w:w="892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8B7BAC" w:rsidRPr="006A6C48" w:rsidRDefault="008B7BAC" w:rsidP="00A9221B">
            <w:pPr>
              <w:jc w:val="center"/>
            </w:pPr>
            <w:r>
              <w:t>Формирование</w:t>
            </w:r>
            <w:r w:rsidRPr="006A6C48">
              <w:t xml:space="preserve"> умений и знаний</w:t>
            </w:r>
          </w:p>
        </w:tc>
        <w:tc>
          <w:tcPr>
            <w:tcW w:w="1134" w:type="dxa"/>
          </w:tcPr>
          <w:p w:rsidR="008B7BAC" w:rsidRPr="001D399B" w:rsidRDefault="008B7BAC" w:rsidP="00DA3DC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99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8B7BAC" w:rsidRPr="001D399B" w:rsidRDefault="008B7BAC" w:rsidP="00DA3DC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D399B">
              <w:rPr>
                <w:rFonts w:ascii="Times New Roman" w:hAnsi="Times New Roman"/>
                <w:sz w:val="24"/>
                <w:szCs w:val="24"/>
              </w:rPr>
              <w:t>Практическая работа: Ремонт подкладки обуви</w:t>
            </w:r>
          </w:p>
        </w:tc>
        <w:tc>
          <w:tcPr>
            <w:tcW w:w="2976" w:type="dxa"/>
          </w:tcPr>
          <w:p w:rsidR="008B7BAC" w:rsidRDefault="008B7BAC" w:rsidP="00F670B6">
            <w:r w:rsidRPr="00F670B6">
              <w:t xml:space="preserve">ГБОУ «Елабужская школа-интернат для детей с ограниченными возможностями здоровья </w:t>
            </w:r>
          </w:p>
          <w:p w:rsidR="008B7BAC" w:rsidRPr="005240AD" w:rsidRDefault="008B7BAC" w:rsidP="00F670B6">
            <w:pPr>
              <w:rPr>
                <w:b/>
              </w:rPr>
            </w:pPr>
            <w:r w:rsidRPr="00F670B6">
              <w:t>каб. «Сапожное дело»</w:t>
            </w:r>
          </w:p>
        </w:tc>
        <w:tc>
          <w:tcPr>
            <w:tcW w:w="2127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  <w:r w:rsidRPr="0077422B">
              <w:t>Фронтальный контроль</w:t>
            </w:r>
          </w:p>
        </w:tc>
      </w:tr>
      <w:tr w:rsidR="008B7BAC" w:rsidRPr="005240AD" w:rsidTr="00C512BE">
        <w:tc>
          <w:tcPr>
            <w:tcW w:w="560" w:type="dxa"/>
          </w:tcPr>
          <w:p w:rsidR="008B7BAC" w:rsidRPr="00F670B6" w:rsidRDefault="008B7BAC" w:rsidP="00DA3DC3">
            <w:pPr>
              <w:jc w:val="center"/>
            </w:pPr>
            <w:r w:rsidRPr="00F670B6">
              <w:t>62</w:t>
            </w:r>
          </w:p>
        </w:tc>
        <w:tc>
          <w:tcPr>
            <w:tcW w:w="924" w:type="dxa"/>
          </w:tcPr>
          <w:p w:rsidR="008B7BAC" w:rsidRPr="00F670B6" w:rsidRDefault="008B7BAC" w:rsidP="00DA3DC3">
            <w:pPr>
              <w:jc w:val="center"/>
            </w:pPr>
          </w:p>
        </w:tc>
        <w:tc>
          <w:tcPr>
            <w:tcW w:w="892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8B7BAC" w:rsidRPr="005240AD" w:rsidRDefault="008B7BAC" w:rsidP="00A9221B">
            <w:pPr>
              <w:jc w:val="center"/>
              <w:rPr>
                <w:b/>
              </w:rPr>
            </w:pPr>
            <w:r>
              <w:t>Формирование</w:t>
            </w:r>
            <w:r w:rsidRPr="006A6C48">
              <w:t xml:space="preserve"> умений и знаний</w:t>
            </w:r>
          </w:p>
        </w:tc>
        <w:tc>
          <w:tcPr>
            <w:tcW w:w="1134" w:type="dxa"/>
          </w:tcPr>
          <w:p w:rsidR="008B7BAC" w:rsidRPr="001D399B" w:rsidRDefault="008B7BAC" w:rsidP="00DA3DC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99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8B7BAC" w:rsidRPr="00C828C4" w:rsidRDefault="008B7BAC" w:rsidP="00DA3DC3">
            <w:pPr>
              <w:tabs>
                <w:tab w:val="left" w:pos="687"/>
              </w:tabs>
            </w:pPr>
            <w:r>
              <w:t>Практическая работа: Ремонт подкладки обуви</w:t>
            </w:r>
          </w:p>
        </w:tc>
        <w:tc>
          <w:tcPr>
            <w:tcW w:w="2976" w:type="dxa"/>
          </w:tcPr>
          <w:p w:rsidR="008B7BAC" w:rsidRDefault="008B7BAC" w:rsidP="00F670B6">
            <w:r w:rsidRPr="00F670B6">
              <w:t xml:space="preserve">ГБОУ «Елабужская школа-интернат для детей с ограниченными возможностями здоровья </w:t>
            </w:r>
          </w:p>
          <w:p w:rsidR="008B7BAC" w:rsidRPr="005240AD" w:rsidRDefault="008B7BAC" w:rsidP="00F670B6">
            <w:pPr>
              <w:rPr>
                <w:b/>
              </w:rPr>
            </w:pPr>
            <w:r w:rsidRPr="00F670B6">
              <w:t>каб. «Сапожное дело»</w:t>
            </w:r>
          </w:p>
        </w:tc>
        <w:tc>
          <w:tcPr>
            <w:tcW w:w="2127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  <w:r w:rsidRPr="0077422B">
              <w:t>Фронтальный контроль</w:t>
            </w:r>
          </w:p>
        </w:tc>
      </w:tr>
      <w:tr w:rsidR="008B7BAC" w:rsidRPr="005240AD" w:rsidTr="00C512BE">
        <w:tc>
          <w:tcPr>
            <w:tcW w:w="560" w:type="dxa"/>
          </w:tcPr>
          <w:p w:rsidR="008B7BAC" w:rsidRPr="00F670B6" w:rsidRDefault="008B7BAC" w:rsidP="00DA3DC3">
            <w:pPr>
              <w:jc w:val="center"/>
            </w:pPr>
            <w:r w:rsidRPr="00F670B6">
              <w:t>63</w:t>
            </w:r>
          </w:p>
        </w:tc>
        <w:tc>
          <w:tcPr>
            <w:tcW w:w="924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8B7BAC" w:rsidRPr="005240AD" w:rsidRDefault="008B7BAC" w:rsidP="00A9221B">
            <w:pPr>
              <w:jc w:val="center"/>
              <w:rPr>
                <w:b/>
              </w:rPr>
            </w:pPr>
            <w:r>
              <w:t>Усвоение</w:t>
            </w:r>
            <w:r w:rsidRPr="0077422B">
              <w:t xml:space="preserve"> новых знаний</w:t>
            </w:r>
          </w:p>
        </w:tc>
        <w:tc>
          <w:tcPr>
            <w:tcW w:w="1134" w:type="dxa"/>
          </w:tcPr>
          <w:p w:rsidR="008B7BAC" w:rsidRPr="001D399B" w:rsidRDefault="008B7BAC" w:rsidP="00DA3DC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99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8B7BAC" w:rsidRPr="00C828C4" w:rsidRDefault="008B7BAC" w:rsidP="00DA3DC3">
            <w:pPr>
              <w:tabs>
                <w:tab w:val="left" w:pos="687"/>
              </w:tabs>
            </w:pPr>
            <w:r>
              <w:t>Ремонт резиновой обуви</w:t>
            </w:r>
          </w:p>
        </w:tc>
        <w:tc>
          <w:tcPr>
            <w:tcW w:w="2976" w:type="dxa"/>
          </w:tcPr>
          <w:p w:rsidR="008B7BAC" w:rsidRDefault="008B7BAC" w:rsidP="00F670B6">
            <w:r w:rsidRPr="00F670B6">
              <w:t xml:space="preserve">ГБОУ «Елабужская школа-интернат для детей с ограниченными возможностями здоровья </w:t>
            </w:r>
          </w:p>
          <w:p w:rsidR="008B7BAC" w:rsidRPr="005240AD" w:rsidRDefault="008B7BAC" w:rsidP="00F670B6">
            <w:pPr>
              <w:rPr>
                <w:b/>
              </w:rPr>
            </w:pPr>
            <w:r w:rsidRPr="00F670B6">
              <w:t>каб. «Сапожное дело»</w:t>
            </w:r>
          </w:p>
        </w:tc>
        <w:tc>
          <w:tcPr>
            <w:tcW w:w="2127" w:type="dxa"/>
          </w:tcPr>
          <w:p w:rsidR="008B7BAC" w:rsidRPr="005240AD" w:rsidRDefault="008B7BAC" w:rsidP="00FA329E">
            <w:pPr>
              <w:jc w:val="center"/>
              <w:rPr>
                <w:b/>
              </w:rPr>
            </w:pPr>
            <w:r w:rsidRPr="00C512BE">
              <w:t>Устный опрос</w:t>
            </w:r>
          </w:p>
        </w:tc>
      </w:tr>
      <w:tr w:rsidR="008B7BAC" w:rsidRPr="005240AD" w:rsidTr="00C512BE">
        <w:tc>
          <w:tcPr>
            <w:tcW w:w="560" w:type="dxa"/>
          </w:tcPr>
          <w:p w:rsidR="008B7BAC" w:rsidRPr="00F670B6" w:rsidRDefault="008B7BAC" w:rsidP="00DA3DC3">
            <w:pPr>
              <w:jc w:val="center"/>
            </w:pPr>
            <w:r w:rsidRPr="00F670B6">
              <w:t>64</w:t>
            </w:r>
          </w:p>
        </w:tc>
        <w:tc>
          <w:tcPr>
            <w:tcW w:w="924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8B7BAC" w:rsidRPr="005240AD" w:rsidRDefault="008B7BAC" w:rsidP="00E97D1F">
            <w:pPr>
              <w:jc w:val="center"/>
              <w:rPr>
                <w:b/>
              </w:rPr>
            </w:pPr>
            <w:r>
              <w:t>Формирование</w:t>
            </w:r>
            <w:r w:rsidRPr="006A6C48">
              <w:t xml:space="preserve"> умений и знаний</w:t>
            </w:r>
          </w:p>
        </w:tc>
        <w:tc>
          <w:tcPr>
            <w:tcW w:w="1134" w:type="dxa"/>
          </w:tcPr>
          <w:p w:rsidR="008B7BAC" w:rsidRPr="001D399B" w:rsidRDefault="008B7BAC" w:rsidP="00DA3DC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99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8B7BAC" w:rsidRPr="00C828C4" w:rsidRDefault="008B7BAC" w:rsidP="00DA3DC3">
            <w:pPr>
              <w:tabs>
                <w:tab w:val="left" w:pos="687"/>
              </w:tabs>
            </w:pPr>
            <w:r>
              <w:t xml:space="preserve">Практическая работа: Шерохование вулканизированного кроя. </w:t>
            </w:r>
          </w:p>
        </w:tc>
        <w:tc>
          <w:tcPr>
            <w:tcW w:w="2976" w:type="dxa"/>
          </w:tcPr>
          <w:p w:rsidR="008B7BAC" w:rsidRDefault="008B7BAC" w:rsidP="00F670B6">
            <w:r w:rsidRPr="00F670B6">
              <w:t xml:space="preserve">ГБОУ «Елабужская школа-интернат для детей с ограниченными возможностями здоровья </w:t>
            </w:r>
          </w:p>
          <w:p w:rsidR="008B7BAC" w:rsidRPr="005240AD" w:rsidRDefault="008B7BAC" w:rsidP="00F670B6">
            <w:pPr>
              <w:rPr>
                <w:b/>
              </w:rPr>
            </w:pPr>
            <w:r w:rsidRPr="00F670B6">
              <w:t>каб. «Сапожное дело»</w:t>
            </w:r>
          </w:p>
        </w:tc>
        <w:tc>
          <w:tcPr>
            <w:tcW w:w="2127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  <w:r w:rsidRPr="00790790">
              <w:t>Комплексное собеседование</w:t>
            </w:r>
          </w:p>
        </w:tc>
      </w:tr>
      <w:tr w:rsidR="008B7BAC" w:rsidRPr="005240AD" w:rsidTr="00C512BE">
        <w:tc>
          <w:tcPr>
            <w:tcW w:w="560" w:type="dxa"/>
          </w:tcPr>
          <w:p w:rsidR="008B7BAC" w:rsidRPr="00F670B6" w:rsidRDefault="008B7BAC" w:rsidP="00DA3DC3">
            <w:pPr>
              <w:jc w:val="center"/>
            </w:pPr>
            <w:r w:rsidRPr="00F670B6">
              <w:t>65</w:t>
            </w:r>
          </w:p>
        </w:tc>
        <w:tc>
          <w:tcPr>
            <w:tcW w:w="924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8B7BAC" w:rsidRPr="005240AD" w:rsidRDefault="008B7BAC" w:rsidP="00E97D1F">
            <w:pPr>
              <w:jc w:val="center"/>
              <w:rPr>
                <w:b/>
              </w:rPr>
            </w:pPr>
            <w:r>
              <w:t>Формирование</w:t>
            </w:r>
            <w:r w:rsidRPr="006A6C48">
              <w:t xml:space="preserve"> умений и знаний</w:t>
            </w:r>
          </w:p>
        </w:tc>
        <w:tc>
          <w:tcPr>
            <w:tcW w:w="1134" w:type="dxa"/>
          </w:tcPr>
          <w:p w:rsidR="008B7BAC" w:rsidRPr="001D399B" w:rsidRDefault="008B7BAC" w:rsidP="00DA3DC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99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8B7BAC" w:rsidRPr="00C828C4" w:rsidRDefault="008B7BAC" w:rsidP="00DA3DC3">
            <w:pPr>
              <w:tabs>
                <w:tab w:val="left" w:pos="687"/>
              </w:tabs>
            </w:pPr>
            <w:r>
              <w:t>Практическая работа: Склейка деталей резиновой обуви. Соединение деталей и обуви вулканизацией.</w:t>
            </w:r>
          </w:p>
        </w:tc>
        <w:tc>
          <w:tcPr>
            <w:tcW w:w="2976" w:type="dxa"/>
          </w:tcPr>
          <w:p w:rsidR="008B7BAC" w:rsidRDefault="008B7BAC" w:rsidP="00F670B6">
            <w:r w:rsidRPr="00F670B6">
              <w:t xml:space="preserve">ГБОУ «Елабужская школа-интернат для детей с ограниченными возможностями здоровья </w:t>
            </w:r>
          </w:p>
          <w:p w:rsidR="008B7BAC" w:rsidRPr="005240AD" w:rsidRDefault="008B7BAC" w:rsidP="00F670B6">
            <w:pPr>
              <w:rPr>
                <w:b/>
              </w:rPr>
            </w:pPr>
            <w:r w:rsidRPr="00F670B6">
              <w:t>каб. «Сапожное дело»</w:t>
            </w:r>
          </w:p>
        </w:tc>
        <w:tc>
          <w:tcPr>
            <w:tcW w:w="2127" w:type="dxa"/>
          </w:tcPr>
          <w:p w:rsidR="008B7BAC" w:rsidRPr="0077422B" w:rsidRDefault="008B7BAC" w:rsidP="00DA3DC3">
            <w:pPr>
              <w:jc w:val="center"/>
            </w:pPr>
            <w:r w:rsidRPr="0077422B">
              <w:t>Фронтальный контроль</w:t>
            </w:r>
          </w:p>
        </w:tc>
      </w:tr>
      <w:tr w:rsidR="008B7BAC" w:rsidRPr="005240AD" w:rsidTr="00C512BE">
        <w:tc>
          <w:tcPr>
            <w:tcW w:w="560" w:type="dxa"/>
          </w:tcPr>
          <w:p w:rsidR="008B7BAC" w:rsidRPr="00F670B6" w:rsidRDefault="008B7BAC" w:rsidP="00DA3DC3">
            <w:pPr>
              <w:jc w:val="center"/>
            </w:pPr>
            <w:r w:rsidRPr="00F670B6">
              <w:t>66</w:t>
            </w:r>
          </w:p>
        </w:tc>
        <w:tc>
          <w:tcPr>
            <w:tcW w:w="924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8B7BAC" w:rsidRPr="0077422B" w:rsidRDefault="008B7BAC" w:rsidP="00DA3DC3">
            <w:pPr>
              <w:jc w:val="center"/>
            </w:pPr>
            <w:r>
              <w:t>Усвоение</w:t>
            </w:r>
            <w:r w:rsidRPr="0077422B">
              <w:t xml:space="preserve"> новых знаний</w:t>
            </w:r>
          </w:p>
        </w:tc>
        <w:tc>
          <w:tcPr>
            <w:tcW w:w="1134" w:type="dxa"/>
          </w:tcPr>
          <w:p w:rsidR="008B7BAC" w:rsidRPr="001D399B" w:rsidRDefault="008B7BAC" w:rsidP="00DA3DC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99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8B7BAC" w:rsidRPr="00C828C4" w:rsidRDefault="008B7BAC" w:rsidP="00DA3DC3">
            <w:pPr>
              <w:tabs>
                <w:tab w:val="left" w:pos="687"/>
              </w:tabs>
              <w:jc w:val="both"/>
            </w:pPr>
            <w:r>
              <w:t>Ремонт валяной обуви.</w:t>
            </w:r>
          </w:p>
        </w:tc>
        <w:tc>
          <w:tcPr>
            <w:tcW w:w="2976" w:type="dxa"/>
          </w:tcPr>
          <w:p w:rsidR="008B7BAC" w:rsidRDefault="008B7BAC" w:rsidP="00F670B6">
            <w:r w:rsidRPr="00F670B6">
              <w:t xml:space="preserve">ГБОУ «Елабужская школа-интернат для детей с ограниченными возможностями здоровья </w:t>
            </w:r>
          </w:p>
          <w:p w:rsidR="008B7BAC" w:rsidRPr="005240AD" w:rsidRDefault="008B7BAC" w:rsidP="00F670B6">
            <w:pPr>
              <w:rPr>
                <w:b/>
              </w:rPr>
            </w:pPr>
            <w:r w:rsidRPr="00F670B6">
              <w:t>каб. «Сапожное дело»</w:t>
            </w:r>
          </w:p>
        </w:tc>
        <w:tc>
          <w:tcPr>
            <w:tcW w:w="2127" w:type="dxa"/>
          </w:tcPr>
          <w:p w:rsidR="008B7BAC" w:rsidRPr="005240AD" w:rsidRDefault="008B7BAC" w:rsidP="00FA329E">
            <w:pPr>
              <w:jc w:val="center"/>
              <w:rPr>
                <w:b/>
              </w:rPr>
            </w:pPr>
            <w:r w:rsidRPr="00C512BE">
              <w:t>Устный опрос</w:t>
            </w:r>
          </w:p>
        </w:tc>
      </w:tr>
      <w:tr w:rsidR="008B7BAC" w:rsidRPr="005240AD" w:rsidTr="00C512BE">
        <w:tc>
          <w:tcPr>
            <w:tcW w:w="560" w:type="dxa"/>
          </w:tcPr>
          <w:p w:rsidR="008B7BAC" w:rsidRPr="00F670B6" w:rsidRDefault="008B7BAC" w:rsidP="00DA3DC3">
            <w:pPr>
              <w:jc w:val="center"/>
            </w:pPr>
            <w:r w:rsidRPr="00F670B6">
              <w:t>67</w:t>
            </w:r>
          </w:p>
        </w:tc>
        <w:tc>
          <w:tcPr>
            <w:tcW w:w="924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8B7BAC" w:rsidRPr="006A6C48" w:rsidRDefault="008B7BAC" w:rsidP="00A9221B">
            <w:pPr>
              <w:jc w:val="center"/>
            </w:pPr>
            <w:r>
              <w:t>Формирование</w:t>
            </w:r>
            <w:r w:rsidRPr="006A6C48">
              <w:t xml:space="preserve"> умений и знаний</w:t>
            </w:r>
          </w:p>
        </w:tc>
        <w:tc>
          <w:tcPr>
            <w:tcW w:w="1134" w:type="dxa"/>
          </w:tcPr>
          <w:p w:rsidR="008B7BAC" w:rsidRPr="001D399B" w:rsidRDefault="008B7BAC" w:rsidP="00DA3DC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99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8B7BAC" w:rsidRPr="00C828C4" w:rsidRDefault="008B7BAC" w:rsidP="00DA3DC3">
            <w:pPr>
              <w:tabs>
                <w:tab w:val="left" w:pos="687"/>
              </w:tabs>
              <w:jc w:val="both"/>
            </w:pPr>
            <w:r>
              <w:t>Практическая работа: Ремонт низа – ушивание  валяной обуви.</w:t>
            </w:r>
          </w:p>
        </w:tc>
        <w:tc>
          <w:tcPr>
            <w:tcW w:w="2976" w:type="dxa"/>
          </w:tcPr>
          <w:p w:rsidR="008B7BAC" w:rsidRDefault="008B7BAC" w:rsidP="00F670B6">
            <w:r w:rsidRPr="00F670B6">
              <w:t xml:space="preserve">ГБОУ «Елабужская школа-интернат для детей с ограниченными возможностями здоровья </w:t>
            </w:r>
          </w:p>
          <w:p w:rsidR="008B7BAC" w:rsidRPr="005240AD" w:rsidRDefault="008B7BAC" w:rsidP="00F670B6">
            <w:pPr>
              <w:rPr>
                <w:b/>
              </w:rPr>
            </w:pPr>
            <w:r w:rsidRPr="00F670B6">
              <w:t>каб. «Сапожное дело»</w:t>
            </w:r>
          </w:p>
        </w:tc>
        <w:tc>
          <w:tcPr>
            <w:tcW w:w="2127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  <w:r w:rsidRPr="00790790">
              <w:t>Самоконтроль</w:t>
            </w:r>
          </w:p>
        </w:tc>
      </w:tr>
      <w:tr w:rsidR="008B7BAC" w:rsidRPr="005240AD" w:rsidTr="00C512BE">
        <w:tc>
          <w:tcPr>
            <w:tcW w:w="560" w:type="dxa"/>
          </w:tcPr>
          <w:p w:rsidR="008B7BAC" w:rsidRPr="00F670B6" w:rsidRDefault="008B7BAC" w:rsidP="00DA3DC3">
            <w:pPr>
              <w:jc w:val="center"/>
            </w:pPr>
            <w:r w:rsidRPr="00F670B6">
              <w:t>68</w:t>
            </w:r>
          </w:p>
        </w:tc>
        <w:tc>
          <w:tcPr>
            <w:tcW w:w="924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8B7BAC" w:rsidRPr="005240AD" w:rsidRDefault="008B7BAC" w:rsidP="00A9221B">
            <w:pPr>
              <w:jc w:val="center"/>
              <w:rPr>
                <w:b/>
              </w:rPr>
            </w:pPr>
            <w:r>
              <w:t>Формирование</w:t>
            </w:r>
            <w:r w:rsidRPr="006A6C48">
              <w:t xml:space="preserve"> умений и знаний</w:t>
            </w:r>
          </w:p>
        </w:tc>
        <w:tc>
          <w:tcPr>
            <w:tcW w:w="1134" w:type="dxa"/>
          </w:tcPr>
          <w:p w:rsidR="008B7BAC" w:rsidRPr="001D399B" w:rsidRDefault="008B7BAC" w:rsidP="00DA3DC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99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8B7BAC" w:rsidRPr="001D399B" w:rsidRDefault="008B7BAC" w:rsidP="00DA3DC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D399B">
              <w:rPr>
                <w:rFonts w:ascii="Times New Roman" w:hAnsi="Times New Roman"/>
                <w:sz w:val="24"/>
                <w:szCs w:val="24"/>
              </w:rPr>
              <w:t>Практическая работа: Ремонт расширение подошвы валяной обуви</w:t>
            </w:r>
          </w:p>
        </w:tc>
        <w:tc>
          <w:tcPr>
            <w:tcW w:w="2976" w:type="dxa"/>
          </w:tcPr>
          <w:p w:rsidR="008B7BAC" w:rsidRDefault="008B7BAC" w:rsidP="00F670B6">
            <w:r w:rsidRPr="00F670B6">
              <w:t xml:space="preserve">ГБОУ «Елабужская школа-интернат для детей с ограниченными возможностями здоровья </w:t>
            </w:r>
          </w:p>
          <w:p w:rsidR="008B7BAC" w:rsidRPr="005240AD" w:rsidRDefault="008B7BAC" w:rsidP="00F670B6">
            <w:pPr>
              <w:rPr>
                <w:b/>
              </w:rPr>
            </w:pPr>
            <w:r w:rsidRPr="00F670B6">
              <w:t>каб. «Сапожное дело»</w:t>
            </w:r>
          </w:p>
        </w:tc>
        <w:tc>
          <w:tcPr>
            <w:tcW w:w="2127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  <w:r w:rsidRPr="0077422B">
              <w:t>Фронтальный контроль</w:t>
            </w:r>
          </w:p>
        </w:tc>
      </w:tr>
      <w:tr w:rsidR="008B7BAC" w:rsidRPr="005240AD" w:rsidTr="00C512BE">
        <w:tc>
          <w:tcPr>
            <w:tcW w:w="560" w:type="dxa"/>
          </w:tcPr>
          <w:p w:rsidR="008B7BAC" w:rsidRPr="00F670B6" w:rsidRDefault="008B7BAC" w:rsidP="00DA3DC3">
            <w:pPr>
              <w:jc w:val="center"/>
            </w:pPr>
            <w:r w:rsidRPr="00F670B6">
              <w:t>69</w:t>
            </w:r>
          </w:p>
        </w:tc>
        <w:tc>
          <w:tcPr>
            <w:tcW w:w="924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8B7BAC" w:rsidRPr="006A6C48" w:rsidRDefault="008B7BAC" w:rsidP="00DA3DC3">
            <w:pPr>
              <w:jc w:val="center"/>
            </w:pPr>
            <w:r>
              <w:t>Контроль и коррекция</w:t>
            </w:r>
          </w:p>
        </w:tc>
        <w:tc>
          <w:tcPr>
            <w:tcW w:w="1134" w:type="dxa"/>
          </w:tcPr>
          <w:p w:rsidR="008B7BAC" w:rsidRPr="001D399B" w:rsidRDefault="008B7BAC" w:rsidP="00DA3DC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99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8B7BAC" w:rsidRPr="001D399B" w:rsidRDefault="008B7BAC" w:rsidP="00DA3DC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D399B">
              <w:rPr>
                <w:rFonts w:ascii="Times New Roman" w:hAnsi="Times New Roman"/>
                <w:sz w:val="24"/>
                <w:szCs w:val="24"/>
              </w:rPr>
              <w:t>Контрольная работа на тему: Производственное обучение</w:t>
            </w:r>
          </w:p>
        </w:tc>
        <w:tc>
          <w:tcPr>
            <w:tcW w:w="2976" w:type="dxa"/>
          </w:tcPr>
          <w:p w:rsidR="008B7BAC" w:rsidRDefault="008B7BAC" w:rsidP="00F670B6">
            <w:r w:rsidRPr="00F670B6">
              <w:t xml:space="preserve">ГБОУ «Елабужская школа-интернат для детей с ограниченными возможностями здоровья </w:t>
            </w:r>
          </w:p>
          <w:p w:rsidR="008B7BAC" w:rsidRPr="005240AD" w:rsidRDefault="008B7BAC" w:rsidP="00F670B6">
            <w:pPr>
              <w:rPr>
                <w:b/>
              </w:rPr>
            </w:pPr>
            <w:r w:rsidRPr="00F670B6">
              <w:t>каб. «Сапожное дело»</w:t>
            </w:r>
          </w:p>
        </w:tc>
        <w:tc>
          <w:tcPr>
            <w:tcW w:w="2127" w:type="dxa"/>
          </w:tcPr>
          <w:p w:rsidR="008B7BAC" w:rsidRPr="006A6C48" w:rsidRDefault="008B7BAC" w:rsidP="00DA3DC3">
            <w:pPr>
              <w:jc w:val="center"/>
            </w:pPr>
            <w:r w:rsidRPr="006A6C48">
              <w:t>Самостоятельная работа</w:t>
            </w:r>
          </w:p>
        </w:tc>
      </w:tr>
      <w:tr w:rsidR="008B7BAC" w:rsidRPr="005240AD" w:rsidTr="00F670B6">
        <w:tc>
          <w:tcPr>
            <w:tcW w:w="15276" w:type="dxa"/>
            <w:gridSpan w:val="9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  <w:r>
              <w:rPr>
                <w:b/>
              </w:rPr>
              <w:t xml:space="preserve">7. </w:t>
            </w:r>
            <w:r w:rsidRPr="0039450A">
              <w:rPr>
                <w:b/>
              </w:rPr>
              <w:t>Экскурсия в сапожную мастерскую</w:t>
            </w:r>
            <w:r>
              <w:rPr>
                <w:b/>
              </w:rPr>
              <w:t xml:space="preserve"> (4 час.)</w:t>
            </w:r>
          </w:p>
        </w:tc>
      </w:tr>
      <w:tr w:rsidR="008B7BAC" w:rsidRPr="005240AD" w:rsidTr="00C512BE">
        <w:tc>
          <w:tcPr>
            <w:tcW w:w="560" w:type="dxa"/>
          </w:tcPr>
          <w:p w:rsidR="008B7BAC" w:rsidRPr="004A5281" w:rsidRDefault="008B7BAC" w:rsidP="00DA3DC3">
            <w:pPr>
              <w:jc w:val="center"/>
            </w:pPr>
            <w:r w:rsidRPr="004A5281">
              <w:t>70</w:t>
            </w:r>
          </w:p>
        </w:tc>
        <w:tc>
          <w:tcPr>
            <w:tcW w:w="924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  <w:r>
              <w:t>Экскурсия</w:t>
            </w:r>
          </w:p>
        </w:tc>
        <w:tc>
          <w:tcPr>
            <w:tcW w:w="1134" w:type="dxa"/>
          </w:tcPr>
          <w:p w:rsidR="008B7BAC" w:rsidRPr="001D399B" w:rsidRDefault="008B7BAC" w:rsidP="00DA3DC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99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8B7BAC" w:rsidRPr="00C828C4" w:rsidRDefault="008B7BAC" w:rsidP="00DA3DC3">
            <w:pPr>
              <w:tabs>
                <w:tab w:val="left" w:pos="687"/>
              </w:tabs>
              <w:jc w:val="both"/>
            </w:pPr>
            <w:r>
              <w:t>Экскурсия в сапожную мастерскую</w:t>
            </w:r>
          </w:p>
        </w:tc>
        <w:tc>
          <w:tcPr>
            <w:tcW w:w="2976" w:type="dxa"/>
          </w:tcPr>
          <w:p w:rsidR="008B7BAC" w:rsidRPr="00F670B6" w:rsidRDefault="008B7BAC" w:rsidP="00DA3DC3">
            <w:pPr>
              <w:jc w:val="center"/>
            </w:pPr>
            <w:r w:rsidRPr="00F670B6">
              <w:t>УППВОС</w:t>
            </w:r>
          </w:p>
        </w:tc>
        <w:tc>
          <w:tcPr>
            <w:tcW w:w="2127" w:type="dxa"/>
          </w:tcPr>
          <w:p w:rsidR="008B7BAC" w:rsidRPr="00C512BE" w:rsidRDefault="008B7BAC" w:rsidP="00DA3DC3">
            <w:pPr>
              <w:jc w:val="center"/>
            </w:pPr>
            <w:r w:rsidRPr="00C512BE">
              <w:t>Групповой контроль</w:t>
            </w:r>
          </w:p>
        </w:tc>
      </w:tr>
      <w:tr w:rsidR="008B7BAC" w:rsidRPr="005240AD" w:rsidTr="00C512BE">
        <w:tc>
          <w:tcPr>
            <w:tcW w:w="560" w:type="dxa"/>
          </w:tcPr>
          <w:p w:rsidR="008B7BAC" w:rsidRPr="004A5281" w:rsidRDefault="008B7BAC" w:rsidP="00DA3DC3">
            <w:pPr>
              <w:jc w:val="center"/>
            </w:pPr>
            <w:r w:rsidRPr="004A5281">
              <w:t>71</w:t>
            </w:r>
          </w:p>
        </w:tc>
        <w:tc>
          <w:tcPr>
            <w:tcW w:w="924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  <w:r>
              <w:t>Экскурсия</w:t>
            </w:r>
          </w:p>
        </w:tc>
        <w:tc>
          <w:tcPr>
            <w:tcW w:w="1134" w:type="dxa"/>
          </w:tcPr>
          <w:p w:rsidR="008B7BAC" w:rsidRPr="00DA3DC3" w:rsidRDefault="008B7BAC" w:rsidP="00DA3DC3">
            <w:pPr>
              <w:jc w:val="center"/>
            </w:pPr>
            <w:r w:rsidRPr="00DA3DC3">
              <w:t>2</w:t>
            </w:r>
          </w:p>
        </w:tc>
        <w:tc>
          <w:tcPr>
            <w:tcW w:w="3119" w:type="dxa"/>
          </w:tcPr>
          <w:p w:rsidR="008B7BAC" w:rsidRPr="001D399B" w:rsidRDefault="008B7BAC" w:rsidP="00DA3DC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D399B">
              <w:rPr>
                <w:rFonts w:ascii="Times New Roman" w:hAnsi="Times New Roman"/>
                <w:sz w:val="24"/>
                <w:szCs w:val="24"/>
              </w:rPr>
              <w:t>Экскурсия в сапожную мастерскую</w:t>
            </w:r>
          </w:p>
        </w:tc>
        <w:tc>
          <w:tcPr>
            <w:tcW w:w="2976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  <w:r w:rsidRPr="00F670B6">
              <w:t>УППВОС</w:t>
            </w:r>
          </w:p>
        </w:tc>
        <w:tc>
          <w:tcPr>
            <w:tcW w:w="2127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  <w:r w:rsidRPr="00C512BE">
              <w:t>Групповой контроль</w:t>
            </w:r>
          </w:p>
        </w:tc>
      </w:tr>
      <w:tr w:rsidR="008B7BAC" w:rsidRPr="005240AD" w:rsidTr="00F670B6">
        <w:tc>
          <w:tcPr>
            <w:tcW w:w="15276" w:type="dxa"/>
            <w:gridSpan w:val="9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  <w:r>
              <w:rPr>
                <w:b/>
              </w:rPr>
              <w:t xml:space="preserve">8. </w:t>
            </w:r>
            <w:r w:rsidRPr="0039450A">
              <w:rPr>
                <w:b/>
              </w:rPr>
              <w:t>Итоговое занятие</w:t>
            </w:r>
            <w:r>
              <w:rPr>
                <w:b/>
              </w:rPr>
              <w:t xml:space="preserve"> (2 час.)</w:t>
            </w:r>
          </w:p>
        </w:tc>
      </w:tr>
      <w:tr w:rsidR="008B7BAC" w:rsidRPr="005240AD" w:rsidTr="00C512BE">
        <w:tc>
          <w:tcPr>
            <w:tcW w:w="560" w:type="dxa"/>
          </w:tcPr>
          <w:p w:rsidR="008B7BAC" w:rsidRPr="004A5281" w:rsidRDefault="008B7BAC" w:rsidP="00DA3DC3">
            <w:pPr>
              <w:jc w:val="center"/>
            </w:pPr>
            <w:r w:rsidRPr="004A5281">
              <w:t>72</w:t>
            </w:r>
          </w:p>
        </w:tc>
        <w:tc>
          <w:tcPr>
            <w:tcW w:w="924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8B7BAC" w:rsidRPr="005240AD" w:rsidRDefault="008B7BAC" w:rsidP="00DA3DC3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8B7BAC" w:rsidRPr="006A6C48" w:rsidRDefault="008B7BAC" w:rsidP="00DA3DC3">
            <w:pPr>
              <w:jc w:val="center"/>
            </w:pPr>
            <w:r>
              <w:t>В</w:t>
            </w:r>
            <w:r w:rsidRPr="006A6C48">
              <w:t>ыставка</w:t>
            </w:r>
          </w:p>
        </w:tc>
        <w:tc>
          <w:tcPr>
            <w:tcW w:w="1134" w:type="dxa"/>
          </w:tcPr>
          <w:p w:rsidR="008B7BAC" w:rsidRPr="00DA3DC3" w:rsidRDefault="008B7BAC" w:rsidP="00DA3DC3">
            <w:pPr>
              <w:jc w:val="center"/>
            </w:pPr>
            <w:r w:rsidRPr="00DA3DC3">
              <w:t>2</w:t>
            </w:r>
          </w:p>
        </w:tc>
        <w:tc>
          <w:tcPr>
            <w:tcW w:w="3119" w:type="dxa"/>
          </w:tcPr>
          <w:p w:rsidR="008B7BAC" w:rsidRPr="005240AD" w:rsidRDefault="008B7BAC" w:rsidP="00C512BE">
            <w:pPr>
              <w:rPr>
                <w:b/>
              </w:rPr>
            </w:pPr>
            <w:r>
              <w:t xml:space="preserve">Выставка работ учащихся </w:t>
            </w:r>
            <w:r w:rsidRPr="003C371D">
              <w:t xml:space="preserve">с </w:t>
            </w:r>
            <w:r w:rsidRPr="003C371D">
              <w:rPr>
                <w:color w:val="000000"/>
              </w:rPr>
              <w:t>комментариями технологии изготовления работы</w:t>
            </w:r>
          </w:p>
        </w:tc>
        <w:tc>
          <w:tcPr>
            <w:tcW w:w="2976" w:type="dxa"/>
          </w:tcPr>
          <w:p w:rsidR="008B7BAC" w:rsidRDefault="008B7BAC" w:rsidP="00F670B6">
            <w:r w:rsidRPr="00F670B6">
              <w:t xml:space="preserve">ГБОУ «Елабужская школа-интернат для детей с ограниченными возможностями здоровья </w:t>
            </w:r>
          </w:p>
          <w:p w:rsidR="008B7BAC" w:rsidRPr="005240AD" w:rsidRDefault="008B7BAC" w:rsidP="00C512BE">
            <w:pPr>
              <w:rPr>
                <w:b/>
              </w:rPr>
            </w:pPr>
            <w:r w:rsidRPr="00F670B6">
              <w:t>каб. «Сапожное дело»</w:t>
            </w:r>
          </w:p>
        </w:tc>
        <w:tc>
          <w:tcPr>
            <w:tcW w:w="2127" w:type="dxa"/>
          </w:tcPr>
          <w:p w:rsidR="008B7BAC" w:rsidRPr="00C512BE" w:rsidRDefault="008B7BAC" w:rsidP="00DA3DC3">
            <w:pPr>
              <w:jc w:val="center"/>
            </w:pPr>
            <w:r w:rsidRPr="00C512BE">
              <w:t>Саморефлексия</w:t>
            </w:r>
          </w:p>
        </w:tc>
      </w:tr>
    </w:tbl>
    <w:p w:rsidR="008B7BAC" w:rsidRPr="005240AD" w:rsidRDefault="008B7BAC" w:rsidP="0080302C">
      <w:pPr>
        <w:jc w:val="center"/>
        <w:rPr>
          <w:b/>
        </w:rPr>
      </w:pPr>
    </w:p>
    <w:p w:rsidR="008B7BAC" w:rsidRPr="001A0D8C" w:rsidRDefault="008B7BAC" w:rsidP="001A0D8C">
      <w:pPr>
        <w:pStyle w:val="NoSpacing"/>
        <w:rPr>
          <w:rFonts w:ascii="Times New Roman" w:hAnsi="Times New Roman"/>
          <w:sz w:val="28"/>
          <w:szCs w:val="28"/>
        </w:rPr>
      </w:pPr>
    </w:p>
    <w:p w:rsidR="008B7BAC" w:rsidRPr="001A0D8C" w:rsidRDefault="008B7BAC" w:rsidP="001A0D8C">
      <w:pPr>
        <w:pStyle w:val="NoSpacing"/>
        <w:rPr>
          <w:rFonts w:ascii="Times New Roman" w:hAnsi="Times New Roman"/>
          <w:sz w:val="28"/>
          <w:szCs w:val="28"/>
        </w:rPr>
      </w:pPr>
    </w:p>
    <w:p w:rsidR="008B7BAC" w:rsidRPr="001A0D8C" w:rsidRDefault="008B7BAC" w:rsidP="001A0D8C">
      <w:pPr>
        <w:pStyle w:val="NoSpacing"/>
        <w:rPr>
          <w:rFonts w:ascii="Times New Roman" w:hAnsi="Times New Roman"/>
          <w:sz w:val="28"/>
          <w:szCs w:val="28"/>
        </w:rPr>
      </w:pPr>
    </w:p>
    <w:p w:rsidR="008B7BAC" w:rsidRPr="001A0D8C" w:rsidRDefault="008B7BAC" w:rsidP="001A0D8C">
      <w:pPr>
        <w:pStyle w:val="NoSpacing"/>
        <w:rPr>
          <w:rFonts w:ascii="Times New Roman" w:hAnsi="Times New Roman"/>
          <w:sz w:val="28"/>
          <w:szCs w:val="28"/>
        </w:rPr>
      </w:pPr>
    </w:p>
    <w:p w:rsidR="008B7BAC" w:rsidRPr="001A0D8C" w:rsidRDefault="008B7BAC" w:rsidP="001A0D8C">
      <w:pPr>
        <w:pStyle w:val="NoSpacing"/>
        <w:rPr>
          <w:rFonts w:ascii="Times New Roman" w:hAnsi="Times New Roman"/>
          <w:sz w:val="28"/>
          <w:szCs w:val="28"/>
        </w:rPr>
      </w:pPr>
    </w:p>
    <w:p w:rsidR="008B7BAC" w:rsidRPr="001A0D8C" w:rsidRDefault="008B7BAC" w:rsidP="001A0D8C">
      <w:pPr>
        <w:pStyle w:val="NoSpacing"/>
        <w:rPr>
          <w:rFonts w:ascii="Times New Roman" w:hAnsi="Times New Roman"/>
          <w:sz w:val="28"/>
          <w:szCs w:val="28"/>
        </w:rPr>
      </w:pPr>
    </w:p>
    <w:p w:rsidR="008B7BAC" w:rsidRPr="001A0D8C" w:rsidRDefault="008B7BAC" w:rsidP="001A0D8C">
      <w:pPr>
        <w:pStyle w:val="NoSpacing"/>
        <w:rPr>
          <w:rFonts w:ascii="Times New Roman" w:hAnsi="Times New Roman"/>
          <w:sz w:val="28"/>
          <w:szCs w:val="28"/>
        </w:rPr>
      </w:pPr>
    </w:p>
    <w:p w:rsidR="008B7BAC" w:rsidRPr="001A0D8C" w:rsidRDefault="008B7BAC" w:rsidP="001A0D8C">
      <w:pPr>
        <w:pStyle w:val="NoSpacing"/>
        <w:rPr>
          <w:rFonts w:ascii="Times New Roman" w:hAnsi="Times New Roman"/>
          <w:sz w:val="28"/>
          <w:szCs w:val="28"/>
        </w:rPr>
      </w:pPr>
    </w:p>
    <w:p w:rsidR="008B7BAC" w:rsidRPr="001A0D8C" w:rsidRDefault="008B7BAC" w:rsidP="001A0D8C">
      <w:pPr>
        <w:pStyle w:val="NoSpacing"/>
        <w:rPr>
          <w:rFonts w:ascii="Times New Roman" w:hAnsi="Times New Roman"/>
          <w:sz w:val="28"/>
          <w:szCs w:val="28"/>
        </w:rPr>
      </w:pPr>
    </w:p>
    <w:p w:rsidR="008B7BAC" w:rsidRPr="001A0D8C" w:rsidRDefault="008B7BAC" w:rsidP="001A0D8C">
      <w:pPr>
        <w:pStyle w:val="NoSpacing"/>
        <w:rPr>
          <w:rFonts w:ascii="Times New Roman" w:hAnsi="Times New Roman"/>
          <w:sz w:val="28"/>
          <w:szCs w:val="28"/>
        </w:rPr>
      </w:pPr>
    </w:p>
    <w:sectPr w:rsidR="008B7BAC" w:rsidRPr="001A0D8C" w:rsidSect="00210CAF">
      <w:pgSz w:w="16838" w:h="11906" w:orient="landscape"/>
      <w:pgMar w:top="568" w:right="851" w:bottom="1134" w:left="1134" w:header="709" w:footer="709" w:gutter="0"/>
      <w:cols w:space="720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06C48"/>
    <w:multiLevelType w:val="hybridMultilevel"/>
    <w:tmpl w:val="A04C0AE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A9B1A6B"/>
    <w:multiLevelType w:val="hybridMultilevel"/>
    <w:tmpl w:val="4E74469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F636F4F"/>
    <w:multiLevelType w:val="hybridMultilevel"/>
    <w:tmpl w:val="F74E0E0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0FF30CBB"/>
    <w:multiLevelType w:val="multilevel"/>
    <w:tmpl w:val="0992A0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165D17BC"/>
    <w:multiLevelType w:val="hybridMultilevel"/>
    <w:tmpl w:val="6FCEA6FC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5">
    <w:nsid w:val="1A4D43AA"/>
    <w:multiLevelType w:val="hybridMultilevel"/>
    <w:tmpl w:val="1F6E0DD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AC10E80"/>
    <w:multiLevelType w:val="hybridMultilevel"/>
    <w:tmpl w:val="45ECF6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8352CA5"/>
    <w:multiLevelType w:val="multilevel"/>
    <w:tmpl w:val="E10E63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8">
    <w:nsid w:val="2F97655E"/>
    <w:multiLevelType w:val="hybridMultilevel"/>
    <w:tmpl w:val="03CE5914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9">
    <w:nsid w:val="394552BB"/>
    <w:multiLevelType w:val="hybridMultilevel"/>
    <w:tmpl w:val="0374E048"/>
    <w:lvl w:ilvl="0" w:tplc="FBC0B930">
      <w:start w:val="1"/>
      <w:numFmt w:val="decimal"/>
      <w:lvlText w:val="%1."/>
      <w:lvlJc w:val="left"/>
      <w:pPr>
        <w:ind w:left="128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00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4" w:hanging="180"/>
      </w:pPr>
      <w:rPr>
        <w:rFonts w:cs="Times New Roman"/>
      </w:rPr>
    </w:lvl>
  </w:abstractNum>
  <w:abstractNum w:abstractNumId="10">
    <w:nsid w:val="39E00B64"/>
    <w:multiLevelType w:val="multilevel"/>
    <w:tmpl w:val="3F04C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41285F71"/>
    <w:multiLevelType w:val="multilevel"/>
    <w:tmpl w:val="6EA8A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31C5257"/>
    <w:multiLevelType w:val="hybridMultilevel"/>
    <w:tmpl w:val="4D088848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3">
    <w:nsid w:val="489376FF"/>
    <w:multiLevelType w:val="multilevel"/>
    <w:tmpl w:val="BE288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48FE0C09"/>
    <w:multiLevelType w:val="hybridMultilevel"/>
    <w:tmpl w:val="DCE03A54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5">
    <w:nsid w:val="491279E8"/>
    <w:multiLevelType w:val="hybridMultilevel"/>
    <w:tmpl w:val="08A60312"/>
    <w:lvl w:ilvl="0" w:tplc="0419000F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6">
    <w:nsid w:val="571052BB"/>
    <w:multiLevelType w:val="hybridMultilevel"/>
    <w:tmpl w:val="166C7CDC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7">
    <w:nsid w:val="5B936AC5"/>
    <w:multiLevelType w:val="multilevel"/>
    <w:tmpl w:val="A2C05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65A10E8A"/>
    <w:multiLevelType w:val="multilevel"/>
    <w:tmpl w:val="FF946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69BB6E08"/>
    <w:multiLevelType w:val="hybridMultilevel"/>
    <w:tmpl w:val="02526668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0">
    <w:nsid w:val="73D505BE"/>
    <w:multiLevelType w:val="hybridMultilevel"/>
    <w:tmpl w:val="057A7BEA"/>
    <w:lvl w:ilvl="0" w:tplc="0419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76724E3B"/>
    <w:multiLevelType w:val="multilevel"/>
    <w:tmpl w:val="CF28C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781B68E6"/>
    <w:multiLevelType w:val="multilevel"/>
    <w:tmpl w:val="FEBE4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6"/>
  </w:num>
  <w:num w:numId="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5"/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9"/>
  </w:num>
  <w:num w:numId="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2"/>
  </w:num>
  <w:num w:numId="12">
    <w:abstractNumId w:val="20"/>
  </w:num>
  <w:num w:numId="1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0"/>
  </w:num>
  <w:num w:numId="29">
    <w:abstractNumId w:val="21"/>
  </w:num>
  <w:num w:numId="30">
    <w:abstractNumId w:val="22"/>
  </w:num>
  <w:num w:numId="31">
    <w:abstractNumId w:val="17"/>
  </w:num>
  <w:num w:numId="32">
    <w:abstractNumId w:val="13"/>
  </w:num>
  <w:num w:numId="33">
    <w:abstractNumId w:val="11"/>
  </w:num>
  <w:num w:numId="34">
    <w:abstractNumId w:val="18"/>
  </w:num>
  <w:num w:numId="35">
    <w:abstractNumId w:val="9"/>
  </w:num>
  <w:num w:numId="36">
    <w:abstractNumId w:val="3"/>
  </w:num>
  <w:num w:numId="37">
    <w:abstractNumId w:val="6"/>
  </w:num>
  <w:num w:numId="38">
    <w:abstractNumId w:val="7"/>
  </w:num>
  <w:num w:numId="3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88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B692E"/>
    <w:rsid w:val="000433A6"/>
    <w:rsid w:val="00050517"/>
    <w:rsid w:val="0005335B"/>
    <w:rsid w:val="00076714"/>
    <w:rsid w:val="00114854"/>
    <w:rsid w:val="0015153D"/>
    <w:rsid w:val="0015185B"/>
    <w:rsid w:val="00153E2C"/>
    <w:rsid w:val="001644F8"/>
    <w:rsid w:val="001836E9"/>
    <w:rsid w:val="00186320"/>
    <w:rsid w:val="001A0D8C"/>
    <w:rsid w:val="001D399B"/>
    <w:rsid w:val="00210CAF"/>
    <w:rsid w:val="002365D1"/>
    <w:rsid w:val="002639D5"/>
    <w:rsid w:val="002710B5"/>
    <w:rsid w:val="00277D0F"/>
    <w:rsid w:val="00291BE1"/>
    <w:rsid w:val="00295689"/>
    <w:rsid w:val="002C60D8"/>
    <w:rsid w:val="002D426D"/>
    <w:rsid w:val="002E4140"/>
    <w:rsid w:val="003135C9"/>
    <w:rsid w:val="00345374"/>
    <w:rsid w:val="00385D90"/>
    <w:rsid w:val="0039450A"/>
    <w:rsid w:val="003C371D"/>
    <w:rsid w:val="003E33CF"/>
    <w:rsid w:val="003E69D4"/>
    <w:rsid w:val="003F5D2D"/>
    <w:rsid w:val="0040016C"/>
    <w:rsid w:val="00450789"/>
    <w:rsid w:val="004A5281"/>
    <w:rsid w:val="004B2B9E"/>
    <w:rsid w:val="004D692F"/>
    <w:rsid w:val="004F2536"/>
    <w:rsid w:val="005240AD"/>
    <w:rsid w:val="00580899"/>
    <w:rsid w:val="00581D89"/>
    <w:rsid w:val="005A185F"/>
    <w:rsid w:val="005A257E"/>
    <w:rsid w:val="005F14C3"/>
    <w:rsid w:val="006210B5"/>
    <w:rsid w:val="0062409D"/>
    <w:rsid w:val="006A660E"/>
    <w:rsid w:val="006A6C48"/>
    <w:rsid w:val="007012A3"/>
    <w:rsid w:val="007316AC"/>
    <w:rsid w:val="0077422B"/>
    <w:rsid w:val="00790790"/>
    <w:rsid w:val="007A2B7F"/>
    <w:rsid w:val="007F111F"/>
    <w:rsid w:val="0080302C"/>
    <w:rsid w:val="00872401"/>
    <w:rsid w:val="0088235F"/>
    <w:rsid w:val="008858C4"/>
    <w:rsid w:val="00886532"/>
    <w:rsid w:val="008A41C1"/>
    <w:rsid w:val="008A47A0"/>
    <w:rsid w:val="008B3D34"/>
    <w:rsid w:val="008B7BAC"/>
    <w:rsid w:val="008F540C"/>
    <w:rsid w:val="009A6C23"/>
    <w:rsid w:val="009C4036"/>
    <w:rsid w:val="009E031A"/>
    <w:rsid w:val="009E06F6"/>
    <w:rsid w:val="009F6847"/>
    <w:rsid w:val="00A13BBE"/>
    <w:rsid w:val="00A45F20"/>
    <w:rsid w:val="00A91B76"/>
    <w:rsid w:val="00A9221B"/>
    <w:rsid w:val="00B10015"/>
    <w:rsid w:val="00B25172"/>
    <w:rsid w:val="00B412FC"/>
    <w:rsid w:val="00BA7D59"/>
    <w:rsid w:val="00C13B28"/>
    <w:rsid w:val="00C512BE"/>
    <w:rsid w:val="00C57BEF"/>
    <w:rsid w:val="00C828C4"/>
    <w:rsid w:val="00C92868"/>
    <w:rsid w:val="00D55B8D"/>
    <w:rsid w:val="00D610C9"/>
    <w:rsid w:val="00D957B8"/>
    <w:rsid w:val="00DA0683"/>
    <w:rsid w:val="00DA3DC3"/>
    <w:rsid w:val="00DC2700"/>
    <w:rsid w:val="00DC28C9"/>
    <w:rsid w:val="00DC60CE"/>
    <w:rsid w:val="00DC69FA"/>
    <w:rsid w:val="00DD7355"/>
    <w:rsid w:val="00E14D91"/>
    <w:rsid w:val="00E64CEB"/>
    <w:rsid w:val="00E9015D"/>
    <w:rsid w:val="00E97D1F"/>
    <w:rsid w:val="00EA6FEE"/>
    <w:rsid w:val="00EB1536"/>
    <w:rsid w:val="00F25B22"/>
    <w:rsid w:val="00F670B6"/>
    <w:rsid w:val="00F83806"/>
    <w:rsid w:val="00F978EC"/>
    <w:rsid w:val="00FA329E"/>
    <w:rsid w:val="00FA5842"/>
    <w:rsid w:val="00FB692E"/>
    <w:rsid w:val="00FB74BD"/>
    <w:rsid w:val="00FE0C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14C3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5F14C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5F14C3"/>
    <w:rPr>
      <w:rFonts w:ascii="Cambria" w:hAnsi="Cambria" w:cs="Times New Roman"/>
      <w:b/>
      <w:bCs/>
      <w:kern w:val="32"/>
      <w:sz w:val="32"/>
      <w:szCs w:val="32"/>
      <w:lang w:eastAsia="ru-RU"/>
    </w:rPr>
  </w:style>
  <w:style w:type="paragraph" w:styleId="NoSpacing">
    <w:name w:val="No Spacing"/>
    <w:uiPriority w:val="99"/>
    <w:qFormat/>
    <w:rsid w:val="005F14C3"/>
    <w:rPr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F14C3"/>
    <w:rPr>
      <w:rFonts w:ascii="Tahoma" w:hAnsi="Tahoma" w:cs="Tahoma"/>
      <w:sz w:val="16"/>
      <w:szCs w:val="16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5F14C3"/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rsid w:val="007827C6"/>
    <w:rPr>
      <w:rFonts w:ascii="Times New Roman" w:eastAsia="Times New Roman" w:hAnsi="Times New Roman"/>
      <w:sz w:val="0"/>
      <w:szCs w:val="0"/>
    </w:rPr>
  </w:style>
  <w:style w:type="character" w:customStyle="1" w:styleId="1">
    <w:name w:val="Текст выноски Знак1"/>
    <w:basedOn w:val="DefaultParagraphFont"/>
    <w:uiPriority w:val="99"/>
    <w:semiHidden/>
    <w:rsid w:val="005F14C3"/>
    <w:rPr>
      <w:rFonts w:ascii="Tahoma" w:hAnsi="Tahoma" w:cs="Tahoma"/>
      <w:sz w:val="16"/>
      <w:szCs w:val="16"/>
      <w:lang w:eastAsia="ru-RU"/>
    </w:rPr>
  </w:style>
  <w:style w:type="paragraph" w:styleId="ListParagraph">
    <w:name w:val="List Paragraph"/>
    <w:basedOn w:val="Normal"/>
    <w:uiPriority w:val="99"/>
    <w:qFormat/>
    <w:rsid w:val="005F14C3"/>
    <w:pPr>
      <w:ind w:left="708"/>
    </w:pPr>
  </w:style>
  <w:style w:type="character" w:customStyle="1" w:styleId="c1">
    <w:name w:val="c1"/>
    <w:basedOn w:val="DefaultParagraphFont"/>
    <w:uiPriority w:val="99"/>
    <w:rsid w:val="005F14C3"/>
    <w:rPr>
      <w:rFonts w:cs="Times New Roman"/>
    </w:rPr>
  </w:style>
  <w:style w:type="character" w:customStyle="1" w:styleId="c28c32">
    <w:name w:val="c28 c32"/>
    <w:basedOn w:val="DefaultParagraphFont"/>
    <w:uiPriority w:val="99"/>
    <w:rsid w:val="005F14C3"/>
    <w:rPr>
      <w:rFonts w:cs="Times New Roman"/>
    </w:rPr>
  </w:style>
  <w:style w:type="paragraph" w:styleId="NormalWeb">
    <w:name w:val="Normal (Web)"/>
    <w:basedOn w:val="Normal"/>
    <w:uiPriority w:val="99"/>
    <w:rsid w:val="005F14C3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99"/>
    <w:qFormat/>
    <w:rsid w:val="005F14C3"/>
    <w:rPr>
      <w:rFonts w:cs="Times New Roman"/>
      <w:b/>
      <w:bCs/>
    </w:rPr>
  </w:style>
  <w:style w:type="character" w:customStyle="1" w:styleId="c7">
    <w:name w:val="c7"/>
    <w:basedOn w:val="DefaultParagraphFont"/>
    <w:uiPriority w:val="99"/>
    <w:rsid w:val="005F14C3"/>
    <w:rPr>
      <w:rFonts w:cs="Times New Roman"/>
    </w:rPr>
  </w:style>
  <w:style w:type="paragraph" w:customStyle="1" w:styleId="c31">
    <w:name w:val="c31"/>
    <w:basedOn w:val="Normal"/>
    <w:uiPriority w:val="99"/>
    <w:rsid w:val="005F14C3"/>
    <w:pPr>
      <w:spacing w:before="90" w:after="90"/>
    </w:pPr>
  </w:style>
  <w:style w:type="paragraph" w:customStyle="1" w:styleId="c15">
    <w:name w:val="c15"/>
    <w:basedOn w:val="Normal"/>
    <w:uiPriority w:val="99"/>
    <w:rsid w:val="005F14C3"/>
    <w:pPr>
      <w:spacing w:before="90" w:after="90"/>
    </w:pPr>
  </w:style>
  <w:style w:type="table" w:styleId="TableGrid">
    <w:name w:val="Table Grid"/>
    <w:basedOn w:val="TableNormal"/>
    <w:uiPriority w:val="99"/>
    <w:rsid w:val="005F14C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rsid w:val="005F14C3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5F14C3"/>
    <w:rPr>
      <w:rFonts w:cs="Times New Roman"/>
    </w:rPr>
  </w:style>
  <w:style w:type="paragraph" w:styleId="DocumentMap">
    <w:name w:val="Document Map"/>
    <w:basedOn w:val="Normal"/>
    <w:link w:val="DocumentMapChar"/>
    <w:uiPriority w:val="99"/>
    <w:semiHidden/>
    <w:rsid w:val="00A45F20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827C6"/>
    <w:rPr>
      <w:rFonts w:ascii="Times New Roman" w:eastAsia="Times New Roman" w:hAnsi="Times New Roman"/>
      <w:sz w:val="0"/>
      <w:sz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1zykin.ru/diagnostics/reguch/index.ph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choll-collection.edu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1119</TotalTime>
  <Pages>29</Pages>
  <Words>6614</Words>
  <Characters>-32766</Characters>
  <Application>Microsoft Office Outlook</Application>
  <DocSecurity>0</DocSecurity>
  <Lines>0</Lines>
  <Paragraphs>0</Paragraphs>
  <ScaleCrop>false</ScaleCrop>
  <Company>Home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OEM</cp:lastModifiedBy>
  <cp:revision>45</cp:revision>
  <cp:lastPrinted>2020-02-12T07:10:00Z</cp:lastPrinted>
  <dcterms:created xsi:type="dcterms:W3CDTF">2017-04-11T07:14:00Z</dcterms:created>
  <dcterms:modified xsi:type="dcterms:W3CDTF">2020-02-12T12:46:00Z</dcterms:modified>
</cp:coreProperties>
</file>